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DB5C8" w14:textId="77777777" w:rsidR="00FE0675" w:rsidRPr="006035CA" w:rsidRDefault="00FE0675" w:rsidP="008A2E4C">
      <w:pPr>
        <w:pStyle w:val="AK1SeiteText"/>
        <w:jc w:val="center"/>
        <w:rPr>
          <w:rFonts w:cstheme="minorHAnsi"/>
        </w:rPr>
      </w:pPr>
      <w:bookmarkStart w:id="0" w:name="_Toc16170391"/>
      <w:bookmarkStart w:id="1" w:name="_GoBack"/>
      <w:bookmarkEnd w:id="1"/>
    </w:p>
    <w:p w14:paraId="38938423" w14:textId="77777777" w:rsidR="00C917F0" w:rsidRPr="006035CA" w:rsidRDefault="00C917F0" w:rsidP="008A2E4C">
      <w:pPr>
        <w:pStyle w:val="AK1SeiteText"/>
        <w:jc w:val="center"/>
        <w:rPr>
          <w:rFonts w:cstheme="minorHAnsi"/>
        </w:rPr>
      </w:pPr>
    </w:p>
    <w:p w14:paraId="0E40FB53" w14:textId="77777777" w:rsidR="00FE0675" w:rsidRPr="006035CA" w:rsidRDefault="00FE0675" w:rsidP="008A2E4C">
      <w:pPr>
        <w:pStyle w:val="AK1SeiteText"/>
        <w:jc w:val="center"/>
        <w:rPr>
          <w:rFonts w:cstheme="minorHAnsi"/>
        </w:rPr>
      </w:pPr>
    </w:p>
    <w:p w14:paraId="6DF65300" w14:textId="77777777" w:rsidR="00FE0675" w:rsidRPr="006035CA" w:rsidRDefault="00FE0675" w:rsidP="008A2E4C">
      <w:pPr>
        <w:pStyle w:val="AK1SeiteText"/>
        <w:jc w:val="center"/>
        <w:rPr>
          <w:rFonts w:cstheme="minorHAnsi"/>
        </w:rPr>
      </w:pPr>
    </w:p>
    <w:p w14:paraId="1DDB1B84" w14:textId="77777777" w:rsidR="00FE0675" w:rsidRPr="006035CA" w:rsidRDefault="00FE0675" w:rsidP="008A2E4C">
      <w:pPr>
        <w:pStyle w:val="AK1SeiteText"/>
        <w:jc w:val="center"/>
        <w:rPr>
          <w:rFonts w:cstheme="minorHAnsi"/>
        </w:rPr>
      </w:pPr>
    </w:p>
    <w:p w14:paraId="06D40E89" w14:textId="77777777" w:rsidR="0011107A" w:rsidRPr="006035CA" w:rsidRDefault="000A2265" w:rsidP="000A2265">
      <w:pPr>
        <w:pStyle w:val="Ak1SeiteTitel1gross"/>
        <w:jc w:val="center"/>
        <w:rPr>
          <w:rFonts w:cstheme="minorHAnsi"/>
        </w:rPr>
      </w:pPr>
      <w:r w:rsidRPr="006035CA">
        <w:rPr>
          <w:rFonts w:cstheme="minorHAnsi"/>
        </w:rPr>
        <w:t>Technische und Betriebliche Bestimmungen zum Anschluss einer Liegenschaft an das Glasfasernetz der Liechtensteinischen Kraftwerke</w:t>
      </w:r>
    </w:p>
    <w:p w14:paraId="103E55E5" w14:textId="65F33D18" w:rsidR="000A2265" w:rsidRPr="006035CA" w:rsidRDefault="004F5BBF" w:rsidP="000A2265">
      <w:pPr>
        <w:pStyle w:val="Ak1SeiteTitel1gross"/>
        <w:jc w:val="center"/>
        <w:rPr>
          <w:rFonts w:cstheme="minorHAnsi"/>
        </w:rPr>
      </w:pPr>
      <w:r w:rsidRPr="006035CA">
        <w:rPr>
          <w:rFonts w:cstheme="minorHAnsi"/>
        </w:rPr>
        <w:t>(TBB</w:t>
      </w:r>
      <w:r w:rsidR="00EF7713" w:rsidRPr="006035CA">
        <w:rPr>
          <w:rFonts w:cstheme="minorHAnsi"/>
        </w:rPr>
        <w:t xml:space="preserve"> Glasfaser</w:t>
      </w:r>
      <w:r w:rsidRPr="006035CA">
        <w:rPr>
          <w:rFonts w:cstheme="minorHAnsi"/>
        </w:rPr>
        <w:t>)</w:t>
      </w:r>
    </w:p>
    <w:p w14:paraId="4271E78A" w14:textId="77777777" w:rsidR="00700347" w:rsidRPr="006035CA" w:rsidRDefault="00700347" w:rsidP="0011107A">
      <w:pPr>
        <w:pStyle w:val="AK1SeiteTitel2klein"/>
        <w:spacing w:before="0"/>
        <w:ind w:left="567" w:right="567"/>
        <w:jc w:val="center"/>
        <w:rPr>
          <w:rFonts w:cstheme="minorHAnsi"/>
          <w:sz w:val="28"/>
        </w:rPr>
      </w:pPr>
    </w:p>
    <w:p w14:paraId="26CC7F90" w14:textId="77777777" w:rsidR="0011107A" w:rsidRPr="006035CA" w:rsidRDefault="0011107A" w:rsidP="0011107A">
      <w:pPr>
        <w:pStyle w:val="AK1SeiteTitel2klein"/>
        <w:spacing w:before="0"/>
        <w:ind w:left="567" w:right="567"/>
        <w:jc w:val="center"/>
        <w:rPr>
          <w:rFonts w:cstheme="minorHAnsi"/>
          <w:sz w:val="28"/>
        </w:rPr>
      </w:pPr>
    </w:p>
    <w:p w14:paraId="0E467668" w14:textId="77777777" w:rsidR="000A2265" w:rsidRPr="006035CA" w:rsidRDefault="000A2265" w:rsidP="000A2265">
      <w:pPr>
        <w:pStyle w:val="AK1SeiteTitel2klein"/>
        <w:spacing w:before="0"/>
        <w:ind w:left="567" w:right="567"/>
        <w:jc w:val="center"/>
        <w:rPr>
          <w:rFonts w:cstheme="minorHAnsi"/>
          <w:sz w:val="28"/>
        </w:rPr>
      </w:pPr>
      <w:r w:rsidRPr="006035CA">
        <w:rPr>
          <w:rFonts w:cstheme="minorHAnsi"/>
          <w:sz w:val="28"/>
        </w:rPr>
        <w:t>Liechtensteinische Kraftwerke</w:t>
      </w:r>
    </w:p>
    <w:p w14:paraId="40392502" w14:textId="77777777" w:rsidR="0011107A" w:rsidRPr="006035CA" w:rsidRDefault="0011107A" w:rsidP="000A2265">
      <w:pPr>
        <w:pStyle w:val="AK1SeiteTitel2klein"/>
        <w:spacing w:before="0"/>
        <w:ind w:left="567" w:right="567"/>
        <w:jc w:val="center"/>
        <w:rPr>
          <w:rFonts w:cstheme="minorHAnsi"/>
          <w:sz w:val="28"/>
        </w:rPr>
      </w:pPr>
      <w:r w:rsidRPr="006035CA">
        <w:rPr>
          <w:rFonts w:cstheme="minorHAnsi"/>
          <w:sz w:val="28"/>
        </w:rPr>
        <w:t>«LKW»</w:t>
      </w:r>
    </w:p>
    <w:p w14:paraId="6B4DA487" w14:textId="77777777" w:rsidR="000A2265" w:rsidRPr="006035CA" w:rsidRDefault="000A2265" w:rsidP="000A2265">
      <w:pPr>
        <w:pStyle w:val="AK1SeiteTitel2klein"/>
        <w:spacing w:before="0"/>
        <w:ind w:left="567" w:right="567"/>
        <w:jc w:val="center"/>
        <w:rPr>
          <w:rFonts w:cstheme="minorHAnsi"/>
          <w:sz w:val="28"/>
        </w:rPr>
      </w:pPr>
      <w:r w:rsidRPr="006035CA">
        <w:rPr>
          <w:rFonts w:cstheme="minorHAnsi"/>
          <w:sz w:val="28"/>
        </w:rPr>
        <w:t>Im Alten Riet 17</w:t>
      </w:r>
    </w:p>
    <w:p w14:paraId="1CADB0FA" w14:textId="77777777" w:rsidR="000A2265" w:rsidRPr="006035CA" w:rsidRDefault="000A2265" w:rsidP="000A2265">
      <w:pPr>
        <w:pStyle w:val="AK1SeiteTitel2klein"/>
        <w:spacing w:before="0"/>
        <w:ind w:left="567" w:right="567"/>
        <w:jc w:val="center"/>
        <w:rPr>
          <w:rFonts w:cstheme="minorHAnsi"/>
          <w:sz w:val="28"/>
        </w:rPr>
      </w:pPr>
      <w:r w:rsidRPr="006035CA">
        <w:rPr>
          <w:rFonts w:cstheme="minorHAnsi"/>
          <w:sz w:val="28"/>
        </w:rPr>
        <w:t>9494 Schaan</w:t>
      </w:r>
    </w:p>
    <w:p w14:paraId="4E6B29E1" w14:textId="77777777" w:rsidR="000A2265" w:rsidRPr="006035CA" w:rsidRDefault="000A2265" w:rsidP="0011107A">
      <w:pPr>
        <w:pStyle w:val="AK1SeiteTitel2klein"/>
        <w:spacing w:before="0"/>
        <w:ind w:left="567" w:right="567"/>
        <w:jc w:val="center"/>
        <w:rPr>
          <w:rFonts w:cstheme="minorHAnsi"/>
          <w:sz w:val="28"/>
        </w:rPr>
      </w:pPr>
    </w:p>
    <w:p w14:paraId="00328C63" w14:textId="77777777" w:rsidR="00700347" w:rsidRPr="006035CA" w:rsidRDefault="00700347" w:rsidP="0011107A">
      <w:pPr>
        <w:pStyle w:val="AK1SeiteTitel2klein"/>
        <w:spacing w:before="0"/>
        <w:ind w:left="567" w:right="567"/>
        <w:jc w:val="center"/>
        <w:rPr>
          <w:rFonts w:cstheme="minorHAnsi"/>
          <w:sz w:val="28"/>
        </w:rPr>
      </w:pPr>
    </w:p>
    <w:p w14:paraId="2E4057CE" w14:textId="755D2EB3" w:rsidR="00700347" w:rsidRPr="006035CA" w:rsidRDefault="00700347" w:rsidP="00700347">
      <w:pPr>
        <w:pStyle w:val="AK1SeiteTitel5DatumR"/>
        <w:rPr>
          <w:rFonts w:cstheme="minorHAnsi"/>
        </w:rPr>
      </w:pPr>
      <w:r w:rsidRPr="006035CA">
        <w:rPr>
          <w:rFonts w:cstheme="minorHAnsi"/>
        </w:rPr>
        <w:t>Datum</w:t>
      </w:r>
      <w:r w:rsidR="008947F1" w:rsidRPr="006035CA">
        <w:rPr>
          <w:rFonts w:cstheme="minorHAnsi"/>
        </w:rPr>
        <w:t>: 30.06.2023</w:t>
      </w:r>
    </w:p>
    <w:p w14:paraId="75754942" w14:textId="55AD8FB2" w:rsidR="009D4A58" w:rsidRPr="006035CA" w:rsidRDefault="000A2265" w:rsidP="00700347">
      <w:pPr>
        <w:pStyle w:val="AK1SeiteTitel5DatumR"/>
        <w:rPr>
          <w:rFonts w:cstheme="minorHAnsi"/>
        </w:rPr>
      </w:pPr>
      <w:r w:rsidRPr="006035CA">
        <w:rPr>
          <w:rFonts w:cstheme="minorHAnsi"/>
        </w:rPr>
        <w:t xml:space="preserve">Version </w:t>
      </w:r>
      <w:r w:rsidR="0057505E" w:rsidRPr="006035CA">
        <w:rPr>
          <w:rFonts w:cstheme="minorHAnsi"/>
        </w:rPr>
        <w:t>2</w:t>
      </w:r>
      <w:r w:rsidRPr="006035CA">
        <w:rPr>
          <w:rFonts w:cstheme="minorHAnsi"/>
        </w:rPr>
        <w:t>.0</w:t>
      </w:r>
    </w:p>
    <w:p w14:paraId="7728066D" w14:textId="743F99FE" w:rsidR="0057505E" w:rsidRPr="006035CA" w:rsidRDefault="0057505E" w:rsidP="00700347">
      <w:pPr>
        <w:pStyle w:val="AK1SeiteTitel5DatumR"/>
        <w:rPr>
          <w:rFonts w:cstheme="minorHAnsi"/>
        </w:rPr>
      </w:pPr>
      <w:r w:rsidRPr="006035CA">
        <w:rPr>
          <w:rFonts w:cstheme="minorHAnsi"/>
        </w:rPr>
        <w:t>ersetzt die Version 1.0 vom 13. Dezember 2019</w:t>
      </w:r>
    </w:p>
    <w:p w14:paraId="2F8865E2" w14:textId="77777777" w:rsidR="00F8510B" w:rsidRPr="006035CA" w:rsidRDefault="00F8510B">
      <w:pPr>
        <w:spacing w:after="200" w:line="276" w:lineRule="auto"/>
        <w:jc w:val="left"/>
        <w:rPr>
          <w:rFonts w:cstheme="minorHAnsi"/>
          <w:highlight w:val="yellow"/>
        </w:rPr>
      </w:pPr>
      <w:r w:rsidRPr="006035CA">
        <w:rPr>
          <w:rFonts w:cstheme="minorHAnsi"/>
          <w:highlight w:val="yellow"/>
        </w:rPr>
        <w:br w:type="page"/>
      </w:r>
    </w:p>
    <w:sdt>
      <w:sdtPr>
        <w:rPr>
          <w:rFonts w:asciiTheme="minorHAnsi" w:hAnsiTheme="minorHAnsi" w:cstheme="minorHAnsi"/>
          <w:b w:val="0"/>
          <w:bCs w:val="0"/>
          <w:color w:val="auto"/>
          <w:sz w:val="24"/>
          <w:szCs w:val="24"/>
          <w:lang w:val="en-GB"/>
        </w:rPr>
        <w:id w:val="725107899"/>
        <w:docPartObj>
          <w:docPartGallery w:val="Table of Contents"/>
          <w:docPartUnique/>
        </w:docPartObj>
      </w:sdtPr>
      <w:sdtEndPr>
        <w:rPr>
          <w:lang w:val="de-DE"/>
        </w:rPr>
      </w:sdtEndPr>
      <w:sdtContent>
        <w:p w14:paraId="3CFF3907" w14:textId="77777777" w:rsidR="00382361" w:rsidRPr="006035CA" w:rsidRDefault="00382361" w:rsidP="00382361">
          <w:pPr>
            <w:pStyle w:val="AKberzwischendurch1"/>
            <w:rPr>
              <w:rFonts w:asciiTheme="minorHAnsi" w:hAnsiTheme="minorHAnsi" w:cstheme="minorHAnsi"/>
            </w:rPr>
          </w:pPr>
          <w:r w:rsidRPr="006035CA">
            <w:rPr>
              <w:rFonts w:asciiTheme="minorHAnsi" w:hAnsiTheme="minorHAnsi" w:cstheme="minorHAnsi"/>
            </w:rPr>
            <w:t>Inhaltsverzeichnis</w:t>
          </w:r>
        </w:p>
        <w:p w14:paraId="0A3646C7" w14:textId="6EFAE938" w:rsidR="006035CA" w:rsidRPr="006035CA" w:rsidRDefault="00382361">
          <w:pPr>
            <w:pStyle w:val="Verzeichnis1"/>
            <w:rPr>
              <w:rFonts w:asciiTheme="minorHAnsi" w:eastAsiaTheme="minorEastAsia" w:hAnsiTheme="minorHAnsi" w:cstheme="minorHAnsi"/>
              <w:b w:val="0"/>
              <w:bCs w:val="0"/>
              <w:color w:val="auto"/>
              <w:sz w:val="22"/>
              <w:szCs w:val="22"/>
              <w:lang w:val="de-CH" w:eastAsia="de-CH"/>
            </w:rPr>
          </w:pPr>
          <w:r w:rsidRPr="006035CA">
            <w:rPr>
              <w:rFonts w:asciiTheme="minorHAnsi" w:hAnsiTheme="minorHAnsi" w:cstheme="minorHAnsi"/>
              <w:szCs w:val="24"/>
            </w:rPr>
            <w:fldChar w:fldCharType="begin"/>
          </w:r>
          <w:r w:rsidRPr="006035CA">
            <w:rPr>
              <w:rFonts w:asciiTheme="minorHAnsi" w:hAnsiTheme="minorHAnsi" w:cstheme="minorHAnsi"/>
              <w:szCs w:val="24"/>
              <w:lang w:val="de-CH"/>
            </w:rPr>
            <w:instrText xml:space="preserve"> TOC \o "1-6" \h \z \u </w:instrText>
          </w:r>
          <w:r w:rsidRPr="006035CA">
            <w:rPr>
              <w:rFonts w:asciiTheme="minorHAnsi" w:hAnsiTheme="minorHAnsi" w:cstheme="minorHAnsi"/>
              <w:szCs w:val="24"/>
            </w:rPr>
            <w:fldChar w:fldCharType="separate"/>
          </w:r>
          <w:hyperlink w:anchor="_Toc139537447" w:history="1">
            <w:r w:rsidR="006035CA" w:rsidRPr="006035CA">
              <w:rPr>
                <w:rStyle w:val="Hyperlink"/>
                <w:rFonts w:asciiTheme="minorHAnsi" w:hAnsiTheme="minorHAnsi" w:cstheme="minorHAnsi"/>
              </w:rPr>
              <w:t>1.</w:t>
            </w:r>
            <w:r w:rsidR="006035CA" w:rsidRPr="006035CA">
              <w:rPr>
                <w:rFonts w:asciiTheme="minorHAnsi" w:eastAsiaTheme="minorEastAsia" w:hAnsiTheme="minorHAnsi" w:cstheme="minorHAnsi"/>
                <w:b w:val="0"/>
                <w:bCs w:val="0"/>
                <w:color w:val="auto"/>
                <w:sz w:val="22"/>
                <w:szCs w:val="22"/>
                <w:lang w:val="de-CH" w:eastAsia="de-CH"/>
              </w:rPr>
              <w:tab/>
            </w:r>
            <w:r w:rsidR="006035CA" w:rsidRPr="006035CA">
              <w:rPr>
                <w:rStyle w:val="Hyperlink"/>
                <w:rFonts w:asciiTheme="minorHAnsi" w:hAnsiTheme="minorHAnsi" w:cstheme="minorHAnsi"/>
              </w:rPr>
              <w:t>Hauptteil</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_Toc139537447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3</w:t>
            </w:r>
            <w:r w:rsidR="006035CA" w:rsidRPr="006035CA">
              <w:rPr>
                <w:rFonts w:asciiTheme="minorHAnsi" w:hAnsiTheme="minorHAnsi" w:cstheme="minorHAnsi"/>
                <w:webHidden/>
              </w:rPr>
              <w:fldChar w:fldCharType="end"/>
            </w:r>
          </w:hyperlink>
        </w:p>
        <w:p w14:paraId="5F45F0FF" w14:textId="6E5BB3E3" w:rsidR="006035CA" w:rsidRPr="006035CA" w:rsidRDefault="00C845CC">
          <w:pPr>
            <w:pStyle w:val="Verzeichnis1"/>
            <w:rPr>
              <w:rFonts w:asciiTheme="minorHAnsi" w:eastAsiaTheme="minorEastAsia" w:hAnsiTheme="minorHAnsi" w:cstheme="minorHAnsi"/>
              <w:b w:val="0"/>
              <w:bCs w:val="0"/>
              <w:color w:val="auto"/>
              <w:sz w:val="22"/>
              <w:szCs w:val="22"/>
              <w:lang w:val="de-CH" w:eastAsia="de-CH"/>
            </w:rPr>
          </w:pPr>
          <w:hyperlink w:anchor="_Toc139537448" w:history="1">
            <w:r w:rsidR="006035CA" w:rsidRPr="006035CA">
              <w:rPr>
                <w:rStyle w:val="Hyperlink"/>
                <w:rFonts w:asciiTheme="minorHAnsi" w:hAnsiTheme="minorHAnsi" w:cstheme="minorHAnsi"/>
                <w14:scene3d>
                  <w14:camera w14:prst="orthographicFront"/>
                  <w14:lightRig w14:rig="threePt" w14:dir="t">
                    <w14:rot w14:lat="0" w14:lon="0" w14:rev="0"/>
                  </w14:lightRig>
                </w14:scene3d>
              </w:rPr>
              <w:t>Anhang 1</w:t>
            </w:r>
            <w:r w:rsidR="006035CA" w:rsidRPr="006035CA">
              <w:rPr>
                <w:rFonts w:asciiTheme="minorHAnsi" w:eastAsiaTheme="minorEastAsia" w:hAnsiTheme="minorHAnsi" w:cstheme="minorHAnsi"/>
                <w:b w:val="0"/>
                <w:bCs w:val="0"/>
                <w:color w:val="auto"/>
                <w:sz w:val="22"/>
                <w:szCs w:val="22"/>
                <w:lang w:val="de-CH" w:eastAsia="de-CH"/>
              </w:rPr>
              <w:tab/>
            </w:r>
            <w:r w:rsidR="006035CA" w:rsidRPr="006035CA">
              <w:rPr>
                <w:rStyle w:val="Hyperlink"/>
                <w:rFonts w:asciiTheme="minorHAnsi" w:hAnsiTheme="minorHAnsi" w:cstheme="minorHAnsi"/>
              </w:rPr>
              <w:t>Netzaufbau</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_Toc139537448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8</w:t>
            </w:r>
            <w:r w:rsidR="006035CA" w:rsidRPr="006035CA">
              <w:rPr>
                <w:rFonts w:asciiTheme="minorHAnsi" w:hAnsiTheme="minorHAnsi" w:cstheme="minorHAnsi"/>
                <w:webHidden/>
              </w:rPr>
              <w:fldChar w:fldCharType="end"/>
            </w:r>
          </w:hyperlink>
        </w:p>
        <w:p w14:paraId="193B4307" w14:textId="5C3B8DF8" w:rsidR="006035CA" w:rsidRPr="006035CA" w:rsidRDefault="00C845CC">
          <w:pPr>
            <w:pStyle w:val="Verzeichnis1"/>
            <w:rPr>
              <w:rFonts w:asciiTheme="minorHAnsi" w:eastAsiaTheme="minorEastAsia" w:hAnsiTheme="minorHAnsi" w:cstheme="minorHAnsi"/>
              <w:b w:val="0"/>
              <w:bCs w:val="0"/>
              <w:color w:val="auto"/>
              <w:sz w:val="22"/>
              <w:szCs w:val="22"/>
              <w:lang w:val="de-CH" w:eastAsia="de-CH"/>
            </w:rPr>
          </w:pPr>
          <w:hyperlink w:anchor="_Toc139537449" w:history="1">
            <w:r w:rsidR="006035CA" w:rsidRPr="006035CA">
              <w:rPr>
                <w:rStyle w:val="Hyperlink"/>
                <w:rFonts w:asciiTheme="minorHAnsi" w:hAnsiTheme="minorHAnsi" w:cstheme="minorHAnsi"/>
                <w14:scene3d>
                  <w14:camera w14:prst="orthographicFront"/>
                  <w14:lightRig w14:rig="threePt" w14:dir="t">
                    <w14:rot w14:lat="0" w14:lon="0" w14:rev="0"/>
                  </w14:lightRig>
                </w14:scene3d>
              </w:rPr>
              <w:t>Anhang 2</w:t>
            </w:r>
            <w:r w:rsidR="006035CA" w:rsidRPr="006035CA">
              <w:rPr>
                <w:rFonts w:asciiTheme="minorHAnsi" w:eastAsiaTheme="minorEastAsia" w:hAnsiTheme="minorHAnsi" w:cstheme="minorHAnsi"/>
                <w:b w:val="0"/>
                <w:bCs w:val="0"/>
                <w:color w:val="auto"/>
                <w:sz w:val="22"/>
                <w:szCs w:val="22"/>
                <w:lang w:val="de-CH" w:eastAsia="de-CH"/>
              </w:rPr>
              <w:tab/>
            </w:r>
            <w:r w:rsidR="006035CA" w:rsidRPr="006035CA">
              <w:rPr>
                <w:rStyle w:val="Hyperlink"/>
                <w:rFonts w:asciiTheme="minorHAnsi" w:hAnsiTheme="minorHAnsi" w:cstheme="minorHAnsi"/>
              </w:rPr>
              <w:t>Leistungsbeschreibung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_Toc139537449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9</w:t>
            </w:r>
            <w:r w:rsidR="006035CA" w:rsidRPr="006035CA">
              <w:rPr>
                <w:rFonts w:asciiTheme="minorHAnsi" w:hAnsiTheme="minorHAnsi" w:cstheme="minorHAnsi"/>
                <w:webHidden/>
              </w:rPr>
              <w:fldChar w:fldCharType="end"/>
            </w:r>
          </w:hyperlink>
        </w:p>
        <w:p w14:paraId="11871599" w14:textId="7CF91662" w:rsidR="006035CA" w:rsidRPr="006035CA" w:rsidRDefault="00C845CC">
          <w:pPr>
            <w:pStyle w:val="Verzeichnis2"/>
            <w:rPr>
              <w:rFonts w:asciiTheme="minorHAnsi" w:hAnsiTheme="minorHAnsi" w:cstheme="minorHAnsi"/>
              <w:b w:val="0"/>
              <w:bCs w:val="0"/>
              <w:color w:val="auto"/>
              <w:lang w:val="de-CH" w:eastAsia="de-CH"/>
            </w:rPr>
          </w:pPr>
          <w:hyperlink w:anchor="_Toc139537450" w:history="1">
            <w:r w:rsidR="006035CA" w:rsidRPr="006035CA">
              <w:rPr>
                <w:rStyle w:val="Hyperlink"/>
                <w:rFonts w:asciiTheme="minorHAnsi" w:hAnsiTheme="minorHAnsi" w:cstheme="minorHAnsi"/>
              </w:rPr>
              <w:t>1</w:t>
            </w:r>
            <w:r w:rsidR="006035CA" w:rsidRPr="006035CA">
              <w:rPr>
                <w:rFonts w:asciiTheme="minorHAnsi" w:hAnsiTheme="minorHAnsi" w:cstheme="minorHAnsi"/>
                <w:b w:val="0"/>
                <w:bCs w:val="0"/>
                <w:color w:val="auto"/>
                <w:lang w:val="de-CH" w:eastAsia="de-CH"/>
              </w:rPr>
              <w:tab/>
            </w:r>
            <w:r w:rsidR="006035CA" w:rsidRPr="006035CA">
              <w:rPr>
                <w:rStyle w:val="Hyperlink"/>
                <w:rFonts w:asciiTheme="minorHAnsi" w:hAnsiTheme="minorHAnsi" w:cstheme="minorHAnsi"/>
              </w:rPr>
              <w:t>Netzanschluss – Standardversion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_Toc139537450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9</w:t>
            </w:r>
            <w:r w:rsidR="006035CA" w:rsidRPr="006035CA">
              <w:rPr>
                <w:rFonts w:asciiTheme="minorHAnsi" w:hAnsiTheme="minorHAnsi" w:cstheme="minorHAnsi"/>
                <w:webHidden/>
              </w:rPr>
              <w:fldChar w:fldCharType="end"/>
            </w:r>
          </w:hyperlink>
        </w:p>
        <w:p w14:paraId="06544EF3" w14:textId="7C63E7D7" w:rsidR="006035CA" w:rsidRPr="006035CA" w:rsidRDefault="00C845CC">
          <w:pPr>
            <w:pStyle w:val="Verzeichnis3"/>
            <w:rPr>
              <w:rFonts w:asciiTheme="minorHAnsi" w:eastAsiaTheme="minorEastAsia" w:hAnsiTheme="minorHAnsi" w:cstheme="minorHAnsi"/>
              <w:color w:val="auto"/>
              <w:lang w:val="de-CH" w:eastAsia="de-CH"/>
            </w:rPr>
          </w:pPr>
          <w:hyperlink w:anchor="_Toc139537451" w:history="1">
            <w:r w:rsidR="006035CA" w:rsidRPr="006035CA">
              <w:rPr>
                <w:rStyle w:val="Hyperlink"/>
                <w:rFonts w:asciiTheme="minorHAnsi" w:hAnsiTheme="minorHAnsi" w:cstheme="minorHAnsi"/>
              </w:rPr>
              <w:t>1.1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Produktdefinition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_Toc139537451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9</w:t>
            </w:r>
            <w:r w:rsidR="006035CA" w:rsidRPr="006035CA">
              <w:rPr>
                <w:rFonts w:asciiTheme="minorHAnsi" w:hAnsiTheme="minorHAnsi" w:cstheme="minorHAnsi"/>
                <w:webHidden/>
              </w:rPr>
              <w:fldChar w:fldCharType="end"/>
            </w:r>
          </w:hyperlink>
        </w:p>
        <w:p w14:paraId="6B6574E0" w14:textId="77978B02" w:rsidR="006035CA" w:rsidRPr="006035CA" w:rsidRDefault="00C845CC">
          <w:pPr>
            <w:pStyle w:val="Verzeichnis4"/>
            <w:rPr>
              <w:rFonts w:asciiTheme="minorHAnsi" w:eastAsiaTheme="minorEastAsia" w:hAnsiTheme="minorHAnsi" w:cstheme="minorHAnsi"/>
              <w:color w:val="auto"/>
              <w:lang w:val="de-CH" w:eastAsia="de-CH"/>
            </w:rPr>
          </w:pPr>
          <w:hyperlink w:anchor="_Toc139537452" w:history="1">
            <w:r w:rsidR="006035CA" w:rsidRPr="006035CA">
              <w:rPr>
                <w:rStyle w:val="Hyperlink"/>
                <w:rFonts w:asciiTheme="minorHAnsi" w:hAnsiTheme="minorHAnsi" w:cstheme="minorHAnsi"/>
              </w:rPr>
              <w:t>1.1.1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Verantwortlichkeiten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_Toc139537452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9</w:t>
            </w:r>
            <w:r w:rsidR="006035CA" w:rsidRPr="006035CA">
              <w:rPr>
                <w:rFonts w:asciiTheme="minorHAnsi" w:hAnsiTheme="minorHAnsi" w:cstheme="minorHAnsi"/>
                <w:webHidden/>
              </w:rPr>
              <w:fldChar w:fldCharType="end"/>
            </w:r>
          </w:hyperlink>
        </w:p>
        <w:p w14:paraId="2E41A2D9" w14:textId="660A8E12" w:rsidR="006035CA" w:rsidRPr="006035CA" w:rsidRDefault="00C845CC">
          <w:pPr>
            <w:pStyle w:val="Verzeichnis4"/>
            <w:rPr>
              <w:rFonts w:asciiTheme="minorHAnsi" w:eastAsiaTheme="minorEastAsia" w:hAnsiTheme="minorHAnsi" w:cstheme="minorHAnsi"/>
              <w:color w:val="auto"/>
              <w:lang w:val="de-CH" w:eastAsia="de-CH"/>
            </w:rPr>
          </w:pPr>
          <w:hyperlink w:anchor="_Toc139537453" w:history="1">
            <w:r w:rsidR="006035CA" w:rsidRPr="006035CA">
              <w:rPr>
                <w:rStyle w:val="Hyperlink"/>
                <w:rFonts w:asciiTheme="minorHAnsi" w:hAnsiTheme="minorHAnsi" w:cstheme="minorHAnsi"/>
              </w:rPr>
              <w:t>1.1.2</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Kostenübernahme und Entgelte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_Toc139537453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10</w:t>
            </w:r>
            <w:r w:rsidR="006035CA" w:rsidRPr="006035CA">
              <w:rPr>
                <w:rFonts w:asciiTheme="minorHAnsi" w:hAnsiTheme="minorHAnsi" w:cstheme="minorHAnsi"/>
                <w:webHidden/>
              </w:rPr>
              <w:fldChar w:fldCharType="end"/>
            </w:r>
          </w:hyperlink>
        </w:p>
        <w:p w14:paraId="271120D9" w14:textId="1A74CBBB" w:rsidR="006035CA" w:rsidRPr="006035CA" w:rsidRDefault="00C845CC">
          <w:pPr>
            <w:pStyle w:val="Verzeichnis2"/>
            <w:rPr>
              <w:rFonts w:asciiTheme="minorHAnsi" w:hAnsiTheme="minorHAnsi" w:cstheme="minorHAnsi"/>
              <w:b w:val="0"/>
              <w:bCs w:val="0"/>
              <w:color w:val="auto"/>
              <w:lang w:val="de-CH" w:eastAsia="de-CH"/>
            </w:rPr>
          </w:pPr>
          <w:hyperlink w:anchor="_Toc139537454" w:history="1">
            <w:r w:rsidR="006035CA" w:rsidRPr="006035CA">
              <w:rPr>
                <w:rStyle w:val="Hyperlink"/>
                <w:rFonts w:asciiTheme="minorHAnsi" w:hAnsiTheme="minorHAnsi" w:cstheme="minorHAnsi"/>
              </w:rPr>
              <w:t>2</w:t>
            </w:r>
            <w:r w:rsidR="006035CA" w:rsidRPr="006035CA">
              <w:rPr>
                <w:rFonts w:asciiTheme="minorHAnsi" w:hAnsiTheme="minorHAnsi" w:cstheme="minorHAnsi"/>
                <w:b w:val="0"/>
                <w:bCs w:val="0"/>
                <w:color w:val="auto"/>
                <w:lang w:val="de-CH" w:eastAsia="de-CH"/>
              </w:rPr>
              <w:tab/>
            </w:r>
            <w:r w:rsidR="006035CA" w:rsidRPr="006035CA">
              <w:rPr>
                <w:rStyle w:val="Hyperlink"/>
                <w:rFonts w:asciiTheme="minorHAnsi" w:hAnsiTheme="minorHAnsi" w:cstheme="minorHAnsi"/>
              </w:rPr>
              <w:t>Netzanschluss – Redundant</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_Toc139537454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10</w:t>
            </w:r>
            <w:r w:rsidR="006035CA" w:rsidRPr="006035CA">
              <w:rPr>
                <w:rFonts w:asciiTheme="minorHAnsi" w:hAnsiTheme="minorHAnsi" w:cstheme="minorHAnsi"/>
                <w:webHidden/>
              </w:rPr>
              <w:fldChar w:fldCharType="end"/>
            </w:r>
          </w:hyperlink>
        </w:p>
        <w:p w14:paraId="5725D948" w14:textId="7B03EDE3" w:rsidR="006035CA" w:rsidRPr="006035CA" w:rsidRDefault="00C845CC">
          <w:pPr>
            <w:pStyle w:val="Verzeichnis3"/>
            <w:rPr>
              <w:rFonts w:asciiTheme="minorHAnsi" w:eastAsiaTheme="minorEastAsia" w:hAnsiTheme="minorHAnsi" w:cstheme="minorHAnsi"/>
              <w:color w:val="auto"/>
              <w:lang w:val="de-CH" w:eastAsia="de-CH"/>
            </w:rPr>
          </w:pPr>
          <w:hyperlink w:anchor="_Toc139537455" w:history="1">
            <w:r w:rsidR="006035CA" w:rsidRPr="006035CA">
              <w:rPr>
                <w:rStyle w:val="Hyperlink"/>
                <w:rFonts w:asciiTheme="minorHAnsi" w:hAnsiTheme="minorHAnsi" w:cstheme="minorHAnsi"/>
              </w:rPr>
              <w:t>2.1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Definition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_Toc139537455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10</w:t>
            </w:r>
            <w:r w:rsidR="006035CA" w:rsidRPr="006035CA">
              <w:rPr>
                <w:rFonts w:asciiTheme="minorHAnsi" w:hAnsiTheme="minorHAnsi" w:cstheme="minorHAnsi"/>
                <w:webHidden/>
              </w:rPr>
              <w:fldChar w:fldCharType="end"/>
            </w:r>
          </w:hyperlink>
        </w:p>
        <w:p w14:paraId="620D7EB0" w14:textId="458A9350" w:rsidR="006035CA" w:rsidRPr="006035CA" w:rsidRDefault="00C845CC">
          <w:pPr>
            <w:pStyle w:val="Verzeichnis4"/>
            <w:rPr>
              <w:rFonts w:asciiTheme="minorHAnsi" w:eastAsiaTheme="minorEastAsia" w:hAnsiTheme="minorHAnsi" w:cstheme="minorHAnsi"/>
              <w:color w:val="auto"/>
              <w:lang w:val="de-CH" w:eastAsia="de-CH"/>
            </w:rPr>
          </w:pPr>
          <w:hyperlink w:anchor="_Toc139537456" w:history="1">
            <w:r w:rsidR="006035CA" w:rsidRPr="006035CA">
              <w:rPr>
                <w:rStyle w:val="Hyperlink"/>
                <w:rFonts w:asciiTheme="minorHAnsi" w:hAnsiTheme="minorHAnsi" w:cstheme="minorHAnsi"/>
              </w:rPr>
              <w:t>2.1.1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Variante 1: Kernnetz</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_Toc139537456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11</w:t>
            </w:r>
            <w:r w:rsidR="006035CA" w:rsidRPr="006035CA">
              <w:rPr>
                <w:rFonts w:asciiTheme="minorHAnsi" w:hAnsiTheme="minorHAnsi" w:cstheme="minorHAnsi"/>
                <w:webHidden/>
              </w:rPr>
              <w:fldChar w:fldCharType="end"/>
            </w:r>
          </w:hyperlink>
        </w:p>
        <w:p w14:paraId="3AC2167B" w14:textId="3861B7AF" w:rsidR="006035CA" w:rsidRPr="006035CA" w:rsidRDefault="00C845CC">
          <w:pPr>
            <w:pStyle w:val="Verzeichnis5"/>
            <w:rPr>
              <w:rFonts w:asciiTheme="minorHAnsi" w:eastAsiaTheme="minorEastAsia" w:hAnsiTheme="minorHAnsi" w:cstheme="minorHAnsi"/>
              <w:color w:val="auto"/>
              <w:lang w:val="de-CH" w:eastAsia="de-CH"/>
            </w:rPr>
          </w:pPr>
          <w:hyperlink w:anchor="_Toc139537457" w:history="1">
            <w:r w:rsidR="006035CA" w:rsidRPr="006035CA">
              <w:rPr>
                <w:rStyle w:val="Hyperlink"/>
                <w:rFonts w:asciiTheme="minorHAnsi" w:hAnsiTheme="minorHAnsi" w:cstheme="minorHAnsi"/>
              </w:rPr>
              <w:t>2.1.1.1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Beschreibung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_Toc139537457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11</w:t>
            </w:r>
            <w:r w:rsidR="006035CA" w:rsidRPr="006035CA">
              <w:rPr>
                <w:rFonts w:asciiTheme="minorHAnsi" w:hAnsiTheme="minorHAnsi" w:cstheme="minorHAnsi"/>
                <w:webHidden/>
              </w:rPr>
              <w:fldChar w:fldCharType="end"/>
            </w:r>
          </w:hyperlink>
        </w:p>
        <w:p w14:paraId="42E53FC7" w14:textId="3852FA67" w:rsidR="006035CA" w:rsidRPr="006035CA" w:rsidRDefault="00C845CC">
          <w:pPr>
            <w:pStyle w:val="Verzeichnis5"/>
            <w:rPr>
              <w:rFonts w:asciiTheme="minorHAnsi" w:eastAsiaTheme="minorEastAsia" w:hAnsiTheme="minorHAnsi" w:cstheme="minorHAnsi"/>
              <w:color w:val="auto"/>
              <w:lang w:val="de-CH" w:eastAsia="de-CH"/>
            </w:rPr>
          </w:pPr>
          <w:hyperlink w:anchor="_Toc139537458" w:history="1">
            <w:r w:rsidR="006035CA" w:rsidRPr="006035CA">
              <w:rPr>
                <w:rStyle w:val="Hyperlink"/>
                <w:rFonts w:asciiTheme="minorHAnsi" w:hAnsiTheme="minorHAnsi" w:cstheme="minorHAnsi"/>
              </w:rPr>
              <w:t>2.1.1.2</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Verantwortlichkeiten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_Toc139537458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11</w:t>
            </w:r>
            <w:r w:rsidR="006035CA" w:rsidRPr="006035CA">
              <w:rPr>
                <w:rFonts w:asciiTheme="minorHAnsi" w:hAnsiTheme="minorHAnsi" w:cstheme="minorHAnsi"/>
                <w:webHidden/>
              </w:rPr>
              <w:fldChar w:fldCharType="end"/>
            </w:r>
          </w:hyperlink>
        </w:p>
        <w:p w14:paraId="6FCC9FFD" w14:textId="283F0C69" w:rsidR="006035CA" w:rsidRPr="006035CA" w:rsidRDefault="00C845CC">
          <w:pPr>
            <w:pStyle w:val="Verzeichnis5"/>
            <w:rPr>
              <w:rFonts w:asciiTheme="minorHAnsi" w:eastAsiaTheme="minorEastAsia" w:hAnsiTheme="minorHAnsi" w:cstheme="minorHAnsi"/>
              <w:color w:val="auto"/>
              <w:lang w:val="de-CH" w:eastAsia="de-CH"/>
            </w:rPr>
          </w:pPr>
          <w:hyperlink w:anchor="_Toc139537459" w:history="1">
            <w:r w:rsidR="006035CA" w:rsidRPr="006035CA">
              <w:rPr>
                <w:rStyle w:val="Hyperlink"/>
                <w:rFonts w:asciiTheme="minorHAnsi" w:hAnsiTheme="minorHAnsi" w:cstheme="minorHAnsi"/>
              </w:rPr>
              <w:t>2.1.1.3</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Kostenübernahme und Entgelte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_Toc139537459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11</w:t>
            </w:r>
            <w:r w:rsidR="006035CA" w:rsidRPr="006035CA">
              <w:rPr>
                <w:rFonts w:asciiTheme="minorHAnsi" w:hAnsiTheme="minorHAnsi" w:cstheme="minorHAnsi"/>
                <w:webHidden/>
              </w:rPr>
              <w:fldChar w:fldCharType="end"/>
            </w:r>
          </w:hyperlink>
        </w:p>
        <w:p w14:paraId="18229FEE" w14:textId="48CD87B9" w:rsidR="006035CA" w:rsidRPr="006035CA" w:rsidRDefault="00C845CC">
          <w:pPr>
            <w:pStyle w:val="Verzeichnis4"/>
            <w:rPr>
              <w:rFonts w:asciiTheme="minorHAnsi" w:eastAsiaTheme="minorEastAsia" w:hAnsiTheme="minorHAnsi" w:cstheme="minorHAnsi"/>
              <w:color w:val="auto"/>
              <w:lang w:val="de-CH" w:eastAsia="de-CH"/>
            </w:rPr>
          </w:pPr>
          <w:hyperlink w:anchor="_Toc139537460" w:history="1">
            <w:r w:rsidR="006035CA" w:rsidRPr="006035CA">
              <w:rPr>
                <w:rStyle w:val="Hyperlink"/>
                <w:rFonts w:asciiTheme="minorHAnsi" w:hAnsiTheme="minorHAnsi" w:cstheme="minorHAnsi"/>
              </w:rPr>
              <w:t>2.1.2</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Variante 2: Angrenzende Anschlusszentrale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_Toc139537460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12</w:t>
            </w:r>
            <w:r w:rsidR="006035CA" w:rsidRPr="006035CA">
              <w:rPr>
                <w:rFonts w:asciiTheme="minorHAnsi" w:hAnsiTheme="minorHAnsi" w:cstheme="minorHAnsi"/>
                <w:webHidden/>
              </w:rPr>
              <w:fldChar w:fldCharType="end"/>
            </w:r>
          </w:hyperlink>
        </w:p>
        <w:p w14:paraId="035E1A0C" w14:textId="1E76FAB9" w:rsidR="006035CA" w:rsidRPr="006035CA" w:rsidRDefault="00C845CC">
          <w:pPr>
            <w:pStyle w:val="Verzeichnis5"/>
            <w:rPr>
              <w:rFonts w:asciiTheme="minorHAnsi" w:eastAsiaTheme="minorEastAsia" w:hAnsiTheme="minorHAnsi" w:cstheme="minorHAnsi"/>
              <w:color w:val="auto"/>
              <w:lang w:val="de-CH" w:eastAsia="de-CH"/>
            </w:rPr>
          </w:pPr>
          <w:hyperlink w:anchor="_Toc139537461" w:history="1">
            <w:r w:rsidR="006035CA" w:rsidRPr="006035CA">
              <w:rPr>
                <w:rStyle w:val="Hyperlink"/>
                <w:rFonts w:asciiTheme="minorHAnsi" w:hAnsiTheme="minorHAnsi" w:cstheme="minorHAnsi"/>
              </w:rPr>
              <w:t>2.1.2.1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Beschreibung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_Toc139537461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12</w:t>
            </w:r>
            <w:r w:rsidR="006035CA" w:rsidRPr="006035CA">
              <w:rPr>
                <w:rFonts w:asciiTheme="minorHAnsi" w:hAnsiTheme="minorHAnsi" w:cstheme="minorHAnsi"/>
                <w:webHidden/>
              </w:rPr>
              <w:fldChar w:fldCharType="end"/>
            </w:r>
          </w:hyperlink>
        </w:p>
        <w:p w14:paraId="4C19F4C2" w14:textId="4250406F" w:rsidR="006035CA" w:rsidRPr="006035CA" w:rsidRDefault="00C845CC">
          <w:pPr>
            <w:pStyle w:val="Verzeichnis5"/>
            <w:rPr>
              <w:rFonts w:asciiTheme="minorHAnsi" w:eastAsiaTheme="minorEastAsia" w:hAnsiTheme="minorHAnsi" w:cstheme="minorHAnsi"/>
              <w:color w:val="auto"/>
              <w:lang w:val="de-CH" w:eastAsia="de-CH"/>
            </w:rPr>
          </w:pPr>
          <w:hyperlink w:anchor="_Toc139537462" w:history="1">
            <w:r w:rsidR="006035CA" w:rsidRPr="006035CA">
              <w:rPr>
                <w:rStyle w:val="Hyperlink"/>
                <w:rFonts w:asciiTheme="minorHAnsi" w:hAnsiTheme="minorHAnsi" w:cstheme="minorHAnsi"/>
              </w:rPr>
              <w:t>2.1.2.2</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Verantwortlichkeiten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_Toc139537462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12</w:t>
            </w:r>
            <w:r w:rsidR="006035CA" w:rsidRPr="006035CA">
              <w:rPr>
                <w:rFonts w:asciiTheme="minorHAnsi" w:hAnsiTheme="minorHAnsi" w:cstheme="minorHAnsi"/>
                <w:webHidden/>
              </w:rPr>
              <w:fldChar w:fldCharType="end"/>
            </w:r>
          </w:hyperlink>
        </w:p>
        <w:p w14:paraId="1ACF8B5F" w14:textId="6595E760" w:rsidR="006035CA" w:rsidRPr="006035CA" w:rsidRDefault="00C845CC">
          <w:pPr>
            <w:pStyle w:val="Verzeichnis5"/>
            <w:rPr>
              <w:rFonts w:asciiTheme="minorHAnsi" w:eastAsiaTheme="minorEastAsia" w:hAnsiTheme="minorHAnsi" w:cstheme="minorHAnsi"/>
              <w:color w:val="auto"/>
              <w:lang w:val="de-CH" w:eastAsia="de-CH"/>
            </w:rPr>
          </w:pPr>
          <w:hyperlink w:anchor="_Toc139537463" w:history="1">
            <w:r w:rsidR="006035CA" w:rsidRPr="006035CA">
              <w:rPr>
                <w:rStyle w:val="Hyperlink"/>
                <w:rFonts w:asciiTheme="minorHAnsi" w:hAnsiTheme="minorHAnsi" w:cstheme="minorHAnsi"/>
              </w:rPr>
              <w:t>2.1.2.3</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Kostenübernahme und Entgelte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_Toc139537463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13</w:t>
            </w:r>
            <w:r w:rsidR="006035CA" w:rsidRPr="006035CA">
              <w:rPr>
                <w:rFonts w:asciiTheme="minorHAnsi" w:hAnsiTheme="minorHAnsi" w:cstheme="minorHAnsi"/>
                <w:webHidden/>
              </w:rPr>
              <w:fldChar w:fldCharType="end"/>
            </w:r>
          </w:hyperlink>
        </w:p>
        <w:p w14:paraId="27228DA3" w14:textId="4A377ADA" w:rsidR="006035CA" w:rsidRPr="006035CA" w:rsidRDefault="00C845CC">
          <w:pPr>
            <w:pStyle w:val="Verzeichnis4"/>
            <w:rPr>
              <w:rFonts w:asciiTheme="minorHAnsi" w:eastAsiaTheme="minorEastAsia" w:hAnsiTheme="minorHAnsi" w:cstheme="minorHAnsi"/>
              <w:color w:val="auto"/>
              <w:lang w:val="de-CH" w:eastAsia="de-CH"/>
            </w:rPr>
          </w:pPr>
          <w:hyperlink w:anchor="_Toc139537464" w:history="1">
            <w:r w:rsidR="006035CA" w:rsidRPr="006035CA">
              <w:rPr>
                <w:rStyle w:val="Hyperlink"/>
                <w:rFonts w:asciiTheme="minorHAnsi" w:hAnsiTheme="minorHAnsi" w:cstheme="minorHAnsi"/>
              </w:rPr>
              <w:t>2.1.3</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Variante 3: Alternative Makrozelle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_Toc139537464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13</w:t>
            </w:r>
            <w:r w:rsidR="006035CA" w:rsidRPr="006035CA">
              <w:rPr>
                <w:rFonts w:asciiTheme="minorHAnsi" w:hAnsiTheme="minorHAnsi" w:cstheme="minorHAnsi"/>
                <w:webHidden/>
              </w:rPr>
              <w:fldChar w:fldCharType="end"/>
            </w:r>
          </w:hyperlink>
        </w:p>
        <w:p w14:paraId="73A05CAF" w14:textId="000422C5" w:rsidR="006035CA" w:rsidRPr="006035CA" w:rsidRDefault="00C845CC">
          <w:pPr>
            <w:pStyle w:val="Verzeichnis5"/>
            <w:rPr>
              <w:rFonts w:asciiTheme="minorHAnsi" w:eastAsiaTheme="minorEastAsia" w:hAnsiTheme="minorHAnsi" w:cstheme="minorHAnsi"/>
              <w:color w:val="auto"/>
              <w:lang w:val="de-CH" w:eastAsia="de-CH"/>
            </w:rPr>
          </w:pPr>
          <w:hyperlink w:anchor="_Toc139537465" w:history="1">
            <w:r w:rsidR="006035CA" w:rsidRPr="006035CA">
              <w:rPr>
                <w:rStyle w:val="Hyperlink"/>
                <w:rFonts w:asciiTheme="minorHAnsi" w:hAnsiTheme="minorHAnsi" w:cstheme="minorHAnsi"/>
              </w:rPr>
              <w:t>2.1.3.1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Beschreibung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_Toc139537465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13</w:t>
            </w:r>
            <w:r w:rsidR="006035CA" w:rsidRPr="006035CA">
              <w:rPr>
                <w:rFonts w:asciiTheme="minorHAnsi" w:hAnsiTheme="minorHAnsi" w:cstheme="minorHAnsi"/>
                <w:webHidden/>
              </w:rPr>
              <w:fldChar w:fldCharType="end"/>
            </w:r>
          </w:hyperlink>
        </w:p>
        <w:p w14:paraId="6A10A7CC" w14:textId="2AE0ADEE" w:rsidR="006035CA" w:rsidRPr="006035CA" w:rsidRDefault="00C845CC">
          <w:pPr>
            <w:pStyle w:val="Verzeichnis5"/>
            <w:rPr>
              <w:rFonts w:asciiTheme="minorHAnsi" w:eastAsiaTheme="minorEastAsia" w:hAnsiTheme="minorHAnsi" w:cstheme="minorHAnsi"/>
              <w:color w:val="auto"/>
              <w:lang w:val="de-CH" w:eastAsia="de-CH"/>
            </w:rPr>
          </w:pPr>
          <w:hyperlink w:anchor="_Toc139537466" w:history="1">
            <w:r w:rsidR="006035CA" w:rsidRPr="006035CA">
              <w:rPr>
                <w:rStyle w:val="Hyperlink"/>
                <w:rFonts w:asciiTheme="minorHAnsi" w:hAnsiTheme="minorHAnsi" w:cstheme="minorHAnsi"/>
              </w:rPr>
              <w:t>2.1.3.2</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Verantwortlichkeiten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_Toc139537466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14</w:t>
            </w:r>
            <w:r w:rsidR="006035CA" w:rsidRPr="006035CA">
              <w:rPr>
                <w:rFonts w:asciiTheme="minorHAnsi" w:hAnsiTheme="minorHAnsi" w:cstheme="minorHAnsi"/>
                <w:webHidden/>
              </w:rPr>
              <w:fldChar w:fldCharType="end"/>
            </w:r>
          </w:hyperlink>
        </w:p>
        <w:p w14:paraId="1C0231A0" w14:textId="4C9682F6" w:rsidR="006035CA" w:rsidRPr="006035CA" w:rsidRDefault="00C845CC">
          <w:pPr>
            <w:pStyle w:val="Verzeichnis5"/>
            <w:rPr>
              <w:rFonts w:asciiTheme="minorHAnsi" w:eastAsiaTheme="minorEastAsia" w:hAnsiTheme="minorHAnsi" w:cstheme="minorHAnsi"/>
              <w:color w:val="auto"/>
              <w:lang w:val="de-CH" w:eastAsia="de-CH"/>
            </w:rPr>
          </w:pPr>
          <w:hyperlink w:anchor="_Toc139537467" w:history="1">
            <w:r w:rsidR="006035CA" w:rsidRPr="006035CA">
              <w:rPr>
                <w:rStyle w:val="Hyperlink"/>
                <w:rFonts w:asciiTheme="minorHAnsi" w:hAnsiTheme="minorHAnsi" w:cstheme="minorHAnsi"/>
              </w:rPr>
              <w:t>2.1.3.3</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Kostenübernahme und Entgelte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_Toc139537467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14</w:t>
            </w:r>
            <w:r w:rsidR="006035CA" w:rsidRPr="006035CA">
              <w:rPr>
                <w:rFonts w:asciiTheme="minorHAnsi" w:hAnsiTheme="minorHAnsi" w:cstheme="minorHAnsi"/>
                <w:webHidden/>
              </w:rPr>
              <w:fldChar w:fldCharType="end"/>
            </w:r>
          </w:hyperlink>
        </w:p>
        <w:p w14:paraId="1B368BE9" w14:textId="1EDB48BE" w:rsidR="006035CA" w:rsidRPr="006035CA" w:rsidRDefault="00C845CC">
          <w:pPr>
            <w:pStyle w:val="Verzeichnis1"/>
            <w:rPr>
              <w:rFonts w:asciiTheme="minorHAnsi" w:eastAsiaTheme="minorEastAsia" w:hAnsiTheme="minorHAnsi" w:cstheme="minorHAnsi"/>
              <w:b w:val="0"/>
              <w:bCs w:val="0"/>
              <w:color w:val="auto"/>
              <w:sz w:val="22"/>
              <w:szCs w:val="22"/>
              <w:lang w:val="de-CH" w:eastAsia="de-CH"/>
            </w:rPr>
          </w:pPr>
          <w:hyperlink w:anchor="_Toc139537468" w:history="1">
            <w:r w:rsidR="006035CA" w:rsidRPr="006035CA">
              <w:rPr>
                <w:rStyle w:val="Hyperlink"/>
                <w:rFonts w:asciiTheme="minorHAnsi" w:hAnsiTheme="minorHAnsi" w:cstheme="minorHAnsi"/>
                <w14:scene3d>
                  <w14:camera w14:prst="orthographicFront"/>
                  <w14:lightRig w14:rig="threePt" w14:dir="t">
                    <w14:rot w14:lat="0" w14:lon="0" w14:rev="0"/>
                  </w14:lightRig>
                </w14:scene3d>
              </w:rPr>
              <w:t>Anhang 3</w:t>
            </w:r>
            <w:r w:rsidR="006035CA" w:rsidRPr="006035CA">
              <w:rPr>
                <w:rFonts w:asciiTheme="minorHAnsi" w:eastAsiaTheme="minorEastAsia" w:hAnsiTheme="minorHAnsi" w:cstheme="minorHAnsi"/>
                <w:b w:val="0"/>
                <w:bCs w:val="0"/>
                <w:color w:val="auto"/>
                <w:sz w:val="22"/>
                <w:szCs w:val="22"/>
                <w:lang w:val="de-CH" w:eastAsia="de-CH"/>
              </w:rPr>
              <w:tab/>
            </w:r>
            <w:r w:rsidR="006035CA" w:rsidRPr="006035CA">
              <w:rPr>
                <w:rStyle w:val="Hyperlink"/>
                <w:rFonts w:asciiTheme="minorHAnsi" w:hAnsiTheme="minorHAnsi" w:cstheme="minorHAnsi"/>
              </w:rPr>
              <w:t>Realisierung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_Toc139537468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15</w:t>
            </w:r>
            <w:r w:rsidR="006035CA" w:rsidRPr="006035CA">
              <w:rPr>
                <w:rFonts w:asciiTheme="minorHAnsi" w:hAnsiTheme="minorHAnsi" w:cstheme="minorHAnsi"/>
                <w:webHidden/>
              </w:rPr>
              <w:fldChar w:fldCharType="end"/>
            </w:r>
          </w:hyperlink>
        </w:p>
        <w:p w14:paraId="16A239BF" w14:textId="6E774712" w:rsidR="006035CA" w:rsidRPr="006035CA" w:rsidRDefault="00C845CC">
          <w:pPr>
            <w:pStyle w:val="Verzeichnis2"/>
            <w:rPr>
              <w:rFonts w:asciiTheme="minorHAnsi" w:hAnsiTheme="minorHAnsi" w:cstheme="minorHAnsi"/>
              <w:b w:val="0"/>
              <w:bCs w:val="0"/>
              <w:color w:val="auto"/>
              <w:lang w:val="de-CH" w:eastAsia="de-CH"/>
            </w:rPr>
          </w:pPr>
          <w:hyperlink w:anchor="_Toc139537469" w:history="1">
            <w:r w:rsidR="006035CA" w:rsidRPr="006035CA">
              <w:rPr>
                <w:rStyle w:val="Hyperlink"/>
                <w:rFonts w:asciiTheme="minorHAnsi" w:hAnsiTheme="minorHAnsi" w:cstheme="minorHAnsi"/>
              </w:rPr>
              <w:t>1</w:t>
            </w:r>
            <w:r w:rsidR="006035CA" w:rsidRPr="006035CA">
              <w:rPr>
                <w:rFonts w:asciiTheme="minorHAnsi" w:hAnsiTheme="minorHAnsi" w:cstheme="minorHAnsi"/>
                <w:b w:val="0"/>
                <w:bCs w:val="0"/>
                <w:color w:val="auto"/>
                <w:lang w:val="de-CH" w:eastAsia="de-CH"/>
              </w:rPr>
              <w:tab/>
            </w:r>
            <w:r w:rsidR="006035CA" w:rsidRPr="006035CA">
              <w:rPr>
                <w:rStyle w:val="Hyperlink"/>
                <w:rFonts w:asciiTheme="minorHAnsi" w:hAnsiTheme="minorHAnsi" w:cstheme="minorHAnsi"/>
              </w:rPr>
              <w:t>Grundsätze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_Toc139537469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15</w:t>
            </w:r>
            <w:r w:rsidR="006035CA" w:rsidRPr="006035CA">
              <w:rPr>
                <w:rFonts w:asciiTheme="minorHAnsi" w:hAnsiTheme="minorHAnsi" w:cstheme="minorHAnsi"/>
                <w:webHidden/>
              </w:rPr>
              <w:fldChar w:fldCharType="end"/>
            </w:r>
          </w:hyperlink>
        </w:p>
        <w:p w14:paraId="688E0E87" w14:textId="074F5FE0" w:rsidR="006035CA" w:rsidRPr="006035CA" w:rsidRDefault="00C845CC">
          <w:pPr>
            <w:pStyle w:val="Verzeichnis2"/>
            <w:rPr>
              <w:rFonts w:asciiTheme="minorHAnsi" w:hAnsiTheme="minorHAnsi" w:cstheme="minorHAnsi"/>
              <w:b w:val="0"/>
              <w:bCs w:val="0"/>
              <w:color w:val="auto"/>
              <w:lang w:val="de-CH" w:eastAsia="de-CH"/>
            </w:rPr>
          </w:pPr>
          <w:hyperlink w:anchor="_Toc139537470" w:history="1">
            <w:r w:rsidR="006035CA" w:rsidRPr="006035CA">
              <w:rPr>
                <w:rStyle w:val="Hyperlink"/>
                <w:rFonts w:asciiTheme="minorHAnsi" w:hAnsiTheme="minorHAnsi" w:cstheme="minorHAnsi"/>
              </w:rPr>
              <w:t>2</w:t>
            </w:r>
            <w:r w:rsidR="006035CA" w:rsidRPr="006035CA">
              <w:rPr>
                <w:rFonts w:asciiTheme="minorHAnsi" w:hAnsiTheme="minorHAnsi" w:cstheme="minorHAnsi"/>
                <w:b w:val="0"/>
                <w:bCs w:val="0"/>
                <w:color w:val="auto"/>
                <w:lang w:val="de-CH" w:eastAsia="de-CH"/>
              </w:rPr>
              <w:tab/>
            </w:r>
            <w:r w:rsidR="006035CA" w:rsidRPr="006035CA">
              <w:rPr>
                <w:rStyle w:val="Hyperlink"/>
                <w:rFonts w:asciiTheme="minorHAnsi" w:hAnsiTheme="minorHAnsi" w:cstheme="minorHAnsi"/>
              </w:rPr>
              <w:t>Einreichung Anschlussgesuch</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_Toc139537470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15</w:t>
            </w:r>
            <w:r w:rsidR="006035CA" w:rsidRPr="006035CA">
              <w:rPr>
                <w:rFonts w:asciiTheme="minorHAnsi" w:hAnsiTheme="minorHAnsi" w:cstheme="minorHAnsi"/>
                <w:webHidden/>
              </w:rPr>
              <w:fldChar w:fldCharType="end"/>
            </w:r>
          </w:hyperlink>
        </w:p>
        <w:p w14:paraId="2CD04F73" w14:textId="1282B11C" w:rsidR="006035CA" w:rsidRPr="006035CA" w:rsidRDefault="00C845CC">
          <w:pPr>
            <w:pStyle w:val="Verzeichnis2"/>
            <w:rPr>
              <w:rFonts w:asciiTheme="minorHAnsi" w:hAnsiTheme="minorHAnsi" w:cstheme="minorHAnsi"/>
              <w:b w:val="0"/>
              <w:bCs w:val="0"/>
              <w:color w:val="auto"/>
              <w:lang w:val="de-CH" w:eastAsia="de-CH"/>
            </w:rPr>
          </w:pPr>
          <w:hyperlink w:anchor="_Toc139537471" w:history="1">
            <w:r w:rsidR="006035CA" w:rsidRPr="006035CA">
              <w:rPr>
                <w:rStyle w:val="Hyperlink"/>
                <w:rFonts w:asciiTheme="minorHAnsi" w:hAnsiTheme="minorHAnsi" w:cstheme="minorHAnsi"/>
              </w:rPr>
              <w:t>3</w:t>
            </w:r>
            <w:r w:rsidR="006035CA" w:rsidRPr="006035CA">
              <w:rPr>
                <w:rFonts w:asciiTheme="minorHAnsi" w:hAnsiTheme="minorHAnsi" w:cstheme="minorHAnsi"/>
                <w:b w:val="0"/>
                <w:bCs w:val="0"/>
                <w:color w:val="auto"/>
                <w:lang w:val="de-CH" w:eastAsia="de-CH"/>
              </w:rPr>
              <w:tab/>
            </w:r>
            <w:r w:rsidR="006035CA" w:rsidRPr="006035CA">
              <w:rPr>
                <w:rStyle w:val="Hyperlink"/>
                <w:rFonts w:asciiTheme="minorHAnsi" w:hAnsiTheme="minorHAnsi" w:cstheme="minorHAnsi"/>
              </w:rPr>
              <w:t>Planung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_Toc139537471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15</w:t>
            </w:r>
            <w:r w:rsidR="006035CA" w:rsidRPr="006035CA">
              <w:rPr>
                <w:rFonts w:asciiTheme="minorHAnsi" w:hAnsiTheme="minorHAnsi" w:cstheme="minorHAnsi"/>
                <w:webHidden/>
              </w:rPr>
              <w:fldChar w:fldCharType="end"/>
            </w:r>
          </w:hyperlink>
        </w:p>
        <w:p w14:paraId="4E84B2A9" w14:textId="0709968C" w:rsidR="006035CA" w:rsidRPr="006035CA" w:rsidRDefault="00C845CC">
          <w:pPr>
            <w:pStyle w:val="Verzeichnis2"/>
            <w:rPr>
              <w:rFonts w:asciiTheme="minorHAnsi" w:hAnsiTheme="minorHAnsi" w:cstheme="minorHAnsi"/>
              <w:b w:val="0"/>
              <w:bCs w:val="0"/>
              <w:color w:val="auto"/>
              <w:lang w:val="de-CH" w:eastAsia="de-CH"/>
            </w:rPr>
          </w:pPr>
          <w:hyperlink w:anchor="_Toc139537472" w:history="1">
            <w:r w:rsidR="006035CA" w:rsidRPr="006035CA">
              <w:rPr>
                <w:rStyle w:val="Hyperlink"/>
                <w:rFonts w:asciiTheme="minorHAnsi" w:hAnsiTheme="minorHAnsi" w:cstheme="minorHAnsi"/>
              </w:rPr>
              <w:t>4</w:t>
            </w:r>
            <w:r w:rsidR="006035CA" w:rsidRPr="006035CA">
              <w:rPr>
                <w:rFonts w:asciiTheme="minorHAnsi" w:hAnsiTheme="minorHAnsi" w:cstheme="minorHAnsi"/>
                <w:b w:val="0"/>
                <w:bCs w:val="0"/>
                <w:color w:val="auto"/>
                <w:lang w:val="de-CH" w:eastAsia="de-CH"/>
              </w:rPr>
              <w:tab/>
            </w:r>
            <w:r w:rsidR="006035CA" w:rsidRPr="006035CA">
              <w:rPr>
                <w:rStyle w:val="Hyperlink"/>
                <w:rFonts w:asciiTheme="minorHAnsi" w:hAnsiTheme="minorHAnsi" w:cstheme="minorHAnsi"/>
              </w:rPr>
              <w:t>Auftrag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_Toc139537472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15</w:t>
            </w:r>
            <w:r w:rsidR="006035CA" w:rsidRPr="006035CA">
              <w:rPr>
                <w:rFonts w:asciiTheme="minorHAnsi" w:hAnsiTheme="minorHAnsi" w:cstheme="minorHAnsi"/>
                <w:webHidden/>
              </w:rPr>
              <w:fldChar w:fldCharType="end"/>
            </w:r>
          </w:hyperlink>
        </w:p>
        <w:p w14:paraId="53C6ECF6" w14:textId="7D2C115B" w:rsidR="006035CA" w:rsidRPr="006035CA" w:rsidRDefault="00C845CC">
          <w:pPr>
            <w:pStyle w:val="Verzeichnis2"/>
            <w:rPr>
              <w:rFonts w:asciiTheme="minorHAnsi" w:hAnsiTheme="minorHAnsi" w:cstheme="minorHAnsi"/>
              <w:b w:val="0"/>
              <w:bCs w:val="0"/>
              <w:color w:val="auto"/>
              <w:lang w:val="de-CH" w:eastAsia="de-CH"/>
            </w:rPr>
          </w:pPr>
          <w:hyperlink w:anchor="_Toc139537473" w:history="1">
            <w:r w:rsidR="006035CA" w:rsidRPr="006035CA">
              <w:rPr>
                <w:rStyle w:val="Hyperlink"/>
                <w:rFonts w:asciiTheme="minorHAnsi" w:hAnsiTheme="minorHAnsi" w:cstheme="minorHAnsi"/>
              </w:rPr>
              <w:t>5</w:t>
            </w:r>
            <w:r w:rsidR="006035CA" w:rsidRPr="006035CA">
              <w:rPr>
                <w:rFonts w:asciiTheme="minorHAnsi" w:hAnsiTheme="minorHAnsi" w:cstheme="minorHAnsi"/>
                <w:b w:val="0"/>
                <w:bCs w:val="0"/>
                <w:color w:val="auto"/>
                <w:lang w:val="de-CH" w:eastAsia="de-CH"/>
              </w:rPr>
              <w:tab/>
            </w:r>
            <w:r w:rsidR="006035CA" w:rsidRPr="006035CA">
              <w:rPr>
                <w:rStyle w:val="Hyperlink"/>
                <w:rFonts w:asciiTheme="minorHAnsi" w:hAnsiTheme="minorHAnsi" w:cstheme="minorHAnsi"/>
              </w:rPr>
              <w:t>Bauliche Massnahmen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_Toc139537473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17</w:t>
            </w:r>
            <w:r w:rsidR="006035CA" w:rsidRPr="006035CA">
              <w:rPr>
                <w:rFonts w:asciiTheme="minorHAnsi" w:hAnsiTheme="minorHAnsi" w:cstheme="minorHAnsi"/>
                <w:webHidden/>
              </w:rPr>
              <w:fldChar w:fldCharType="end"/>
            </w:r>
          </w:hyperlink>
        </w:p>
        <w:p w14:paraId="117D84F8" w14:textId="65D4BAD4" w:rsidR="006035CA" w:rsidRPr="006035CA" w:rsidRDefault="00C845CC">
          <w:pPr>
            <w:pStyle w:val="Verzeichnis3"/>
            <w:rPr>
              <w:rFonts w:asciiTheme="minorHAnsi" w:eastAsiaTheme="minorEastAsia" w:hAnsiTheme="minorHAnsi" w:cstheme="minorHAnsi"/>
              <w:color w:val="auto"/>
              <w:lang w:val="de-CH" w:eastAsia="de-CH"/>
            </w:rPr>
          </w:pPr>
          <w:hyperlink w:anchor="_Toc139537474" w:history="1">
            <w:r w:rsidR="006035CA" w:rsidRPr="006035CA">
              <w:rPr>
                <w:rStyle w:val="Hyperlink"/>
                <w:rFonts w:asciiTheme="minorHAnsi" w:hAnsiTheme="minorHAnsi" w:cstheme="minorHAnsi"/>
              </w:rPr>
              <w:t>5.1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Allgemeines</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_Toc139537474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17</w:t>
            </w:r>
            <w:r w:rsidR="006035CA" w:rsidRPr="006035CA">
              <w:rPr>
                <w:rFonts w:asciiTheme="minorHAnsi" w:hAnsiTheme="minorHAnsi" w:cstheme="minorHAnsi"/>
                <w:webHidden/>
              </w:rPr>
              <w:fldChar w:fldCharType="end"/>
            </w:r>
          </w:hyperlink>
        </w:p>
        <w:p w14:paraId="1762CB47" w14:textId="639357AF" w:rsidR="006035CA" w:rsidRPr="006035CA" w:rsidRDefault="00C845CC">
          <w:pPr>
            <w:pStyle w:val="Verzeichnis3"/>
            <w:rPr>
              <w:rFonts w:asciiTheme="minorHAnsi" w:eastAsiaTheme="minorEastAsia" w:hAnsiTheme="minorHAnsi" w:cstheme="minorHAnsi"/>
              <w:color w:val="auto"/>
              <w:lang w:val="de-CH" w:eastAsia="de-CH"/>
            </w:rPr>
          </w:pPr>
          <w:hyperlink w:anchor="_Toc139537475" w:history="1">
            <w:r w:rsidR="006035CA" w:rsidRPr="006035CA">
              <w:rPr>
                <w:rStyle w:val="Hyperlink"/>
                <w:rFonts w:asciiTheme="minorHAnsi" w:hAnsiTheme="minorHAnsi" w:cstheme="minorHAnsi"/>
              </w:rPr>
              <w:t>5.2</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Gebäudeeinführung</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_Toc139537475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17</w:t>
            </w:r>
            <w:r w:rsidR="006035CA" w:rsidRPr="006035CA">
              <w:rPr>
                <w:rFonts w:asciiTheme="minorHAnsi" w:hAnsiTheme="minorHAnsi" w:cstheme="minorHAnsi"/>
                <w:webHidden/>
              </w:rPr>
              <w:fldChar w:fldCharType="end"/>
            </w:r>
          </w:hyperlink>
        </w:p>
        <w:p w14:paraId="441D2A93" w14:textId="24A90312" w:rsidR="006035CA" w:rsidRPr="006035CA" w:rsidRDefault="00C845CC">
          <w:pPr>
            <w:pStyle w:val="Verzeichnis4"/>
            <w:rPr>
              <w:rFonts w:asciiTheme="minorHAnsi" w:eastAsiaTheme="minorEastAsia" w:hAnsiTheme="minorHAnsi" w:cstheme="minorHAnsi"/>
              <w:color w:val="auto"/>
              <w:lang w:val="de-CH" w:eastAsia="de-CH"/>
            </w:rPr>
          </w:pPr>
          <w:hyperlink w:anchor="_Toc139537476" w:history="1">
            <w:r w:rsidR="006035CA" w:rsidRPr="006035CA">
              <w:rPr>
                <w:rStyle w:val="Hyperlink"/>
                <w:rFonts w:asciiTheme="minorHAnsi" w:hAnsiTheme="minorHAnsi" w:cstheme="minorHAnsi"/>
              </w:rPr>
              <w:t>5.2.1</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Einführungsrohr</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_Toc139537476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17</w:t>
            </w:r>
            <w:r w:rsidR="006035CA" w:rsidRPr="006035CA">
              <w:rPr>
                <w:rFonts w:asciiTheme="minorHAnsi" w:hAnsiTheme="minorHAnsi" w:cstheme="minorHAnsi"/>
                <w:webHidden/>
              </w:rPr>
              <w:fldChar w:fldCharType="end"/>
            </w:r>
          </w:hyperlink>
        </w:p>
        <w:p w14:paraId="2DF723B1" w14:textId="0629AED4" w:rsidR="006035CA" w:rsidRPr="006035CA" w:rsidRDefault="00C845CC">
          <w:pPr>
            <w:pStyle w:val="Verzeichnis4"/>
            <w:rPr>
              <w:rFonts w:asciiTheme="minorHAnsi" w:eastAsiaTheme="minorEastAsia" w:hAnsiTheme="minorHAnsi" w:cstheme="minorHAnsi"/>
              <w:color w:val="auto"/>
              <w:lang w:val="de-CH" w:eastAsia="de-CH"/>
            </w:rPr>
          </w:pPr>
          <w:hyperlink w:anchor="_Toc139537477" w:history="1">
            <w:r w:rsidR="006035CA" w:rsidRPr="006035CA">
              <w:rPr>
                <w:rStyle w:val="Hyperlink"/>
                <w:rFonts w:asciiTheme="minorHAnsi" w:hAnsiTheme="minorHAnsi" w:cstheme="minorHAnsi"/>
              </w:rPr>
              <w:t>5.2.2</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Hanglagen</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_Toc139537477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18</w:t>
            </w:r>
            <w:r w:rsidR="006035CA" w:rsidRPr="006035CA">
              <w:rPr>
                <w:rFonts w:asciiTheme="minorHAnsi" w:hAnsiTheme="minorHAnsi" w:cstheme="minorHAnsi"/>
                <w:webHidden/>
              </w:rPr>
              <w:fldChar w:fldCharType="end"/>
            </w:r>
          </w:hyperlink>
        </w:p>
        <w:p w14:paraId="7D21126A" w14:textId="7FE2BBFB" w:rsidR="006035CA" w:rsidRPr="006035CA" w:rsidRDefault="00C845CC">
          <w:pPr>
            <w:pStyle w:val="Verzeichnis4"/>
            <w:rPr>
              <w:rFonts w:asciiTheme="minorHAnsi" w:eastAsiaTheme="minorEastAsia" w:hAnsiTheme="minorHAnsi" w:cstheme="minorHAnsi"/>
              <w:color w:val="auto"/>
              <w:lang w:val="de-CH" w:eastAsia="de-CH"/>
            </w:rPr>
          </w:pPr>
          <w:hyperlink w:anchor="_Toc139537478" w:history="1">
            <w:r w:rsidR="006035CA" w:rsidRPr="006035CA">
              <w:rPr>
                <w:rStyle w:val="Hyperlink"/>
                <w:rFonts w:asciiTheme="minorHAnsi" w:hAnsiTheme="minorHAnsi" w:cstheme="minorHAnsi"/>
              </w:rPr>
              <w:t>5.2.3</w:t>
            </w:r>
            <w:r w:rsidR="006035CA" w:rsidRPr="006035CA">
              <w:rPr>
                <w:rFonts w:asciiTheme="minorHAnsi" w:eastAsiaTheme="minorEastAsia" w:hAnsiTheme="minorHAnsi" w:cstheme="minorHAnsi"/>
                <w:color w:val="auto"/>
                <w:lang w:val="de-CH" w:eastAsia="de-CH"/>
              </w:rPr>
              <w:tab/>
            </w:r>
            <w:r w:rsidR="006035CA" w:rsidRPr="006035CA">
              <w:rPr>
                <w:rStyle w:val="Hyperlink"/>
                <w:rFonts w:asciiTheme="minorHAnsi" w:hAnsiTheme="minorHAnsi" w:cstheme="minorHAnsi"/>
              </w:rPr>
              <w:t>Fundamentplatte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_Toc139537478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19</w:t>
            </w:r>
            <w:r w:rsidR="006035CA" w:rsidRPr="006035CA">
              <w:rPr>
                <w:rFonts w:asciiTheme="minorHAnsi" w:hAnsiTheme="minorHAnsi" w:cstheme="minorHAnsi"/>
                <w:webHidden/>
              </w:rPr>
              <w:fldChar w:fldCharType="end"/>
            </w:r>
          </w:hyperlink>
        </w:p>
        <w:p w14:paraId="78CC79E5" w14:textId="533A8814" w:rsidR="006035CA" w:rsidRPr="006035CA" w:rsidRDefault="00C845CC">
          <w:pPr>
            <w:pStyle w:val="Verzeichnis1"/>
            <w:rPr>
              <w:rFonts w:asciiTheme="minorHAnsi" w:eastAsiaTheme="minorEastAsia" w:hAnsiTheme="minorHAnsi" w:cstheme="minorHAnsi"/>
              <w:b w:val="0"/>
              <w:bCs w:val="0"/>
              <w:color w:val="auto"/>
              <w:sz w:val="22"/>
              <w:szCs w:val="22"/>
              <w:lang w:val="de-CH" w:eastAsia="de-CH"/>
            </w:rPr>
          </w:pPr>
          <w:hyperlink w:anchor="_Toc139537479" w:history="1">
            <w:r w:rsidR="006035CA" w:rsidRPr="006035CA">
              <w:rPr>
                <w:rStyle w:val="Hyperlink"/>
                <w:rFonts w:asciiTheme="minorHAnsi" w:hAnsiTheme="minorHAnsi" w:cstheme="minorHAnsi"/>
                <w14:scene3d>
                  <w14:camera w14:prst="orthographicFront"/>
                  <w14:lightRig w14:rig="threePt" w14:dir="t">
                    <w14:rot w14:lat="0" w14:lon="0" w14:rev="0"/>
                  </w14:lightRig>
                </w14:scene3d>
              </w:rPr>
              <w:t>Anhang 4</w:t>
            </w:r>
            <w:r w:rsidR="006035CA" w:rsidRPr="006035CA">
              <w:rPr>
                <w:rFonts w:asciiTheme="minorHAnsi" w:eastAsiaTheme="minorEastAsia" w:hAnsiTheme="minorHAnsi" w:cstheme="minorHAnsi"/>
                <w:b w:val="0"/>
                <w:bCs w:val="0"/>
                <w:color w:val="auto"/>
                <w:sz w:val="22"/>
                <w:szCs w:val="22"/>
                <w:lang w:val="de-CH" w:eastAsia="de-CH"/>
              </w:rPr>
              <w:tab/>
            </w:r>
            <w:r w:rsidR="006035CA" w:rsidRPr="006035CA">
              <w:rPr>
                <w:rStyle w:val="Hyperlink"/>
                <w:rFonts w:asciiTheme="minorHAnsi" w:hAnsiTheme="minorHAnsi" w:cstheme="minorHAnsi"/>
              </w:rPr>
              <w:t>Entgelte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_Toc139537479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20</w:t>
            </w:r>
            <w:r w:rsidR="006035CA" w:rsidRPr="006035CA">
              <w:rPr>
                <w:rFonts w:asciiTheme="minorHAnsi" w:hAnsiTheme="minorHAnsi" w:cstheme="minorHAnsi"/>
                <w:webHidden/>
              </w:rPr>
              <w:fldChar w:fldCharType="end"/>
            </w:r>
          </w:hyperlink>
        </w:p>
        <w:p w14:paraId="576D3D1A" w14:textId="51DB552D" w:rsidR="006035CA" w:rsidRPr="006035CA" w:rsidRDefault="00C845CC">
          <w:pPr>
            <w:pStyle w:val="Verzeichnis1"/>
            <w:rPr>
              <w:rFonts w:asciiTheme="minorHAnsi" w:eastAsiaTheme="minorEastAsia" w:hAnsiTheme="minorHAnsi" w:cstheme="minorHAnsi"/>
              <w:b w:val="0"/>
              <w:bCs w:val="0"/>
              <w:color w:val="auto"/>
              <w:sz w:val="22"/>
              <w:szCs w:val="22"/>
              <w:lang w:val="de-CH" w:eastAsia="de-CH"/>
            </w:rPr>
          </w:pPr>
          <w:hyperlink w:anchor="_Toc139537480" w:history="1">
            <w:r w:rsidR="006035CA" w:rsidRPr="006035CA">
              <w:rPr>
                <w:rStyle w:val="Hyperlink"/>
                <w:rFonts w:asciiTheme="minorHAnsi" w:hAnsiTheme="minorHAnsi" w:cstheme="minorHAnsi"/>
                <w14:scene3d>
                  <w14:camera w14:prst="orthographicFront"/>
                  <w14:lightRig w14:rig="threePt" w14:dir="t">
                    <w14:rot w14:lat="0" w14:lon="0" w14:rev="0"/>
                  </w14:lightRig>
                </w14:scene3d>
              </w:rPr>
              <w:t>Anhang 5</w:t>
            </w:r>
            <w:r w:rsidR="006035CA" w:rsidRPr="006035CA">
              <w:rPr>
                <w:rFonts w:asciiTheme="minorHAnsi" w:eastAsiaTheme="minorEastAsia" w:hAnsiTheme="minorHAnsi" w:cstheme="minorHAnsi"/>
                <w:b w:val="0"/>
                <w:bCs w:val="0"/>
                <w:color w:val="auto"/>
                <w:sz w:val="22"/>
                <w:szCs w:val="22"/>
                <w:lang w:val="de-CH" w:eastAsia="de-CH"/>
              </w:rPr>
              <w:tab/>
            </w:r>
            <w:r w:rsidR="006035CA" w:rsidRPr="006035CA">
              <w:rPr>
                <w:rStyle w:val="Hyperlink"/>
                <w:rFonts w:asciiTheme="minorHAnsi" w:hAnsiTheme="minorHAnsi" w:cstheme="minorHAnsi"/>
              </w:rPr>
              <w:t>Tabellen, Abbildungen und Verzeichnisse</w:t>
            </w:r>
            <w:r w:rsidR="006035CA" w:rsidRPr="006035CA">
              <w:rPr>
                <w:rFonts w:asciiTheme="minorHAnsi" w:hAnsiTheme="minorHAnsi" w:cstheme="minorHAnsi"/>
                <w:webHidden/>
              </w:rPr>
              <w:tab/>
            </w:r>
            <w:r w:rsidR="006035CA" w:rsidRPr="006035CA">
              <w:rPr>
                <w:rFonts w:asciiTheme="minorHAnsi" w:hAnsiTheme="minorHAnsi" w:cstheme="minorHAnsi"/>
                <w:webHidden/>
              </w:rPr>
              <w:fldChar w:fldCharType="begin"/>
            </w:r>
            <w:r w:rsidR="006035CA" w:rsidRPr="006035CA">
              <w:rPr>
                <w:rFonts w:asciiTheme="minorHAnsi" w:hAnsiTheme="minorHAnsi" w:cstheme="minorHAnsi"/>
                <w:webHidden/>
              </w:rPr>
              <w:instrText xml:space="preserve"> PAGEREF _Toc139537480 \h </w:instrText>
            </w:r>
            <w:r w:rsidR="006035CA" w:rsidRPr="006035CA">
              <w:rPr>
                <w:rFonts w:asciiTheme="minorHAnsi" w:hAnsiTheme="minorHAnsi" w:cstheme="minorHAnsi"/>
                <w:webHidden/>
              </w:rPr>
            </w:r>
            <w:r w:rsidR="006035CA" w:rsidRPr="006035CA">
              <w:rPr>
                <w:rFonts w:asciiTheme="minorHAnsi" w:hAnsiTheme="minorHAnsi" w:cstheme="minorHAnsi"/>
                <w:webHidden/>
              </w:rPr>
              <w:fldChar w:fldCharType="separate"/>
            </w:r>
            <w:r w:rsidR="00DA257C">
              <w:rPr>
                <w:rFonts w:asciiTheme="minorHAnsi" w:hAnsiTheme="minorHAnsi" w:cstheme="minorHAnsi"/>
                <w:webHidden/>
              </w:rPr>
              <w:t>21</w:t>
            </w:r>
            <w:r w:rsidR="006035CA" w:rsidRPr="006035CA">
              <w:rPr>
                <w:rFonts w:asciiTheme="minorHAnsi" w:hAnsiTheme="minorHAnsi" w:cstheme="minorHAnsi"/>
                <w:webHidden/>
              </w:rPr>
              <w:fldChar w:fldCharType="end"/>
            </w:r>
          </w:hyperlink>
        </w:p>
        <w:p w14:paraId="35F45602" w14:textId="448A56F1" w:rsidR="00382361" w:rsidRPr="006035CA" w:rsidRDefault="00382361" w:rsidP="00382361">
          <w:pPr>
            <w:ind w:right="567"/>
            <w:rPr>
              <w:rFonts w:cstheme="minorHAnsi"/>
              <w:lang w:val="de-DE"/>
            </w:rPr>
          </w:pPr>
          <w:r w:rsidRPr="006035CA">
            <w:rPr>
              <w:rFonts w:cstheme="minorHAnsi"/>
            </w:rPr>
            <w:fldChar w:fldCharType="end"/>
          </w:r>
        </w:p>
      </w:sdtContent>
    </w:sdt>
    <w:p w14:paraId="79946B28" w14:textId="77777777" w:rsidR="00382361" w:rsidRPr="006035CA" w:rsidRDefault="00382361" w:rsidP="00382361">
      <w:pPr>
        <w:spacing w:after="200" w:line="276" w:lineRule="auto"/>
        <w:jc w:val="left"/>
        <w:rPr>
          <w:rFonts w:cstheme="minorHAnsi"/>
        </w:rPr>
      </w:pPr>
    </w:p>
    <w:p w14:paraId="4DDFD4F7" w14:textId="77777777" w:rsidR="00382361" w:rsidRPr="006035CA" w:rsidRDefault="00382361" w:rsidP="00F24189">
      <w:pPr>
        <w:rPr>
          <w:rFonts w:cstheme="minorHAnsi"/>
        </w:rPr>
        <w:sectPr w:rsidR="00382361" w:rsidRPr="006035CA" w:rsidSect="00A80EA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pPr>
    </w:p>
    <w:p w14:paraId="1EF9F641" w14:textId="5FAC0B1A" w:rsidR="004F5BBF" w:rsidRPr="006035CA" w:rsidRDefault="004F5BBF" w:rsidP="004F5BBF">
      <w:pPr>
        <w:pStyle w:val="berschrift1"/>
        <w:rPr>
          <w:rFonts w:asciiTheme="minorHAnsi" w:hAnsiTheme="minorHAnsi" w:cstheme="minorHAnsi"/>
        </w:rPr>
      </w:pPr>
      <w:bookmarkStart w:id="2" w:name="_Toc139537447"/>
      <w:bookmarkStart w:id="3" w:name="_Ref21207126"/>
      <w:bookmarkStart w:id="4" w:name="_Toc134948494"/>
      <w:bookmarkStart w:id="5" w:name="_Toc136151738"/>
      <w:r w:rsidRPr="006035CA">
        <w:rPr>
          <w:rFonts w:asciiTheme="minorHAnsi" w:hAnsiTheme="minorHAnsi" w:cstheme="minorHAnsi"/>
        </w:rPr>
        <w:lastRenderedPageBreak/>
        <w:t>Haup</w:t>
      </w:r>
      <w:r w:rsidR="00754B98" w:rsidRPr="006035CA">
        <w:rPr>
          <w:rFonts w:asciiTheme="minorHAnsi" w:hAnsiTheme="minorHAnsi" w:cstheme="minorHAnsi"/>
        </w:rPr>
        <w:t>t</w:t>
      </w:r>
      <w:r w:rsidRPr="006035CA">
        <w:rPr>
          <w:rFonts w:asciiTheme="minorHAnsi" w:hAnsiTheme="minorHAnsi" w:cstheme="minorHAnsi"/>
        </w:rPr>
        <w:t>teil</w:t>
      </w:r>
      <w:bookmarkEnd w:id="2"/>
    </w:p>
    <w:p w14:paraId="7668CC04" w14:textId="77777777" w:rsidR="004F5BBF" w:rsidRPr="006035CA" w:rsidRDefault="004F5BBF" w:rsidP="004F5BBF">
      <w:pPr>
        <w:pStyle w:val="AKLegalL1"/>
        <w:rPr>
          <w:rFonts w:cstheme="minorHAnsi"/>
          <w:b/>
        </w:rPr>
      </w:pPr>
      <w:r w:rsidRPr="006035CA">
        <w:rPr>
          <w:rFonts w:cstheme="minorHAnsi"/>
          <w:b/>
        </w:rPr>
        <w:t>Präambel</w:t>
      </w:r>
    </w:p>
    <w:p w14:paraId="2D679C55" w14:textId="7343E038" w:rsidR="004F5BBF" w:rsidRPr="006035CA" w:rsidRDefault="002A11B3" w:rsidP="00EF7713">
      <w:pPr>
        <w:pStyle w:val="AKLegalL2"/>
        <w:rPr>
          <w:rFonts w:cstheme="minorHAnsi"/>
        </w:rPr>
      </w:pPr>
      <w:r w:rsidRPr="006035CA">
        <w:rPr>
          <w:rFonts w:cstheme="minorHAnsi"/>
        </w:rPr>
        <w:t xml:space="preserve">Die </w:t>
      </w:r>
      <w:r w:rsidR="004E2325" w:rsidRPr="006035CA">
        <w:rPr>
          <w:rFonts w:cstheme="minorHAnsi"/>
        </w:rPr>
        <w:t>Liechtensteinischen Kraftwerke (</w:t>
      </w:r>
      <w:r w:rsidRPr="006035CA">
        <w:rPr>
          <w:rFonts w:cstheme="minorHAnsi"/>
        </w:rPr>
        <w:t>LKW</w:t>
      </w:r>
      <w:r w:rsidR="004E2325" w:rsidRPr="006035CA">
        <w:rPr>
          <w:rFonts w:cstheme="minorHAnsi"/>
        </w:rPr>
        <w:t>)</w:t>
      </w:r>
      <w:r w:rsidRPr="006035CA">
        <w:rPr>
          <w:rFonts w:cstheme="minorHAnsi"/>
        </w:rPr>
        <w:t xml:space="preserve"> besitzen und unterhalten das </w:t>
      </w:r>
      <w:r w:rsidR="00B35395" w:rsidRPr="006035CA">
        <w:rPr>
          <w:rFonts w:cstheme="minorHAnsi"/>
        </w:rPr>
        <w:t>landesweite</w:t>
      </w:r>
      <w:r w:rsidRPr="006035CA">
        <w:rPr>
          <w:rFonts w:cstheme="minorHAnsi"/>
        </w:rPr>
        <w:t xml:space="preserve"> Glasfasernetz</w:t>
      </w:r>
      <w:r w:rsidR="00B35395" w:rsidRPr="006035CA">
        <w:rPr>
          <w:rFonts w:cstheme="minorHAnsi"/>
        </w:rPr>
        <w:t xml:space="preserve"> </w:t>
      </w:r>
      <w:r w:rsidR="00AA7920" w:rsidRPr="006035CA">
        <w:rPr>
          <w:rFonts w:cstheme="minorHAnsi"/>
        </w:rPr>
        <w:t xml:space="preserve">als Vorleistung </w:t>
      </w:r>
      <w:r w:rsidR="00B35395" w:rsidRPr="006035CA">
        <w:rPr>
          <w:rFonts w:cstheme="minorHAnsi"/>
        </w:rPr>
        <w:t xml:space="preserve">zur Erbringung von </w:t>
      </w:r>
      <w:r w:rsidR="008B4784" w:rsidRPr="006035CA">
        <w:rPr>
          <w:rFonts w:cstheme="minorHAnsi"/>
        </w:rPr>
        <w:t>Telekommunikationsdiensten</w:t>
      </w:r>
      <w:r w:rsidRPr="006035CA">
        <w:rPr>
          <w:rFonts w:cstheme="minorHAnsi"/>
        </w:rPr>
        <w:t xml:space="preserve">. </w:t>
      </w:r>
      <w:r w:rsidR="00B35395" w:rsidRPr="006035CA">
        <w:rPr>
          <w:rFonts w:cstheme="minorHAnsi"/>
        </w:rPr>
        <w:t>Basierend auf</w:t>
      </w:r>
      <w:r w:rsidR="004F5BBF" w:rsidRPr="006035CA">
        <w:rPr>
          <w:rFonts w:cstheme="minorHAnsi"/>
        </w:rPr>
        <w:t xml:space="preserve"> den vorliegenden </w:t>
      </w:r>
      <w:r w:rsidR="00B35395" w:rsidRPr="006035CA">
        <w:rPr>
          <w:rFonts w:cstheme="minorHAnsi"/>
        </w:rPr>
        <w:t>Technischen und Betrieblichen Bestimmungen (</w:t>
      </w:r>
      <w:r w:rsidR="004F5BBF" w:rsidRPr="006035CA">
        <w:rPr>
          <w:rFonts w:cstheme="minorHAnsi"/>
        </w:rPr>
        <w:t>TBB</w:t>
      </w:r>
      <w:r w:rsidR="00B35395" w:rsidRPr="006035CA">
        <w:rPr>
          <w:rFonts w:cstheme="minorHAnsi"/>
        </w:rPr>
        <w:t>)</w:t>
      </w:r>
      <w:r w:rsidR="0011107A" w:rsidRPr="006035CA">
        <w:rPr>
          <w:rFonts w:cstheme="minorHAnsi"/>
        </w:rPr>
        <w:t xml:space="preserve"> </w:t>
      </w:r>
      <w:r w:rsidR="004F5BBF" w:rsidRPr="006035CA">
        <w:rPr>
          <w:rFonts w:cstheme="minorHAnsi"/>
        </w:rPr>
        <w:t xml:space="preserve">stellen die LKW als der Regulierung unterliegender Betreiber von Kommunikationsnetzen mit beträchtlicher Marktmacht </w:t>
      </w:r>
      <w:r w:rsidR="00061101" w:rsidRPr="006035CA">
        <w:rPr>
          <w:rFonts w:cstheme="minorHAnsi"/>
        </w:rPr>
        <w:t xml:space="preserve">auf Ersuchen von </w:t>
      </w:r>
      <w:r w:rsidR="004F5BBF" w:rsidRPr="006035CA">
        <w:rPr>
          <w:rFonts w:cstheme="minorHAnsi"/>
        </w:rPr>
        <w:t>Liegenschaftseigentümern bzw. deren Beauftragten wie Architekten oder Bauführung</w:t>
      </w:r>
      <w:r w:rsidR="00080BCE" w:rsidRPr="006035CA">
        <w:rPr>
          <w:rFonts w:cstheme="minorHAnsi"/>
        </w:rPr>
        <w:t>,</w:t>
      </w:r>
      <w:r w:rsidR="004F5BBF" w:rsidRPr="006035CA">
        <w:rPr>
          <w:rFonts w:cstheme="minorHAnsi"/>
        </w:rPr>
        <w:t xml:space="preserve"> einen Anschluss ihrer Liegenschaft an das Glasfaser</w:t>
      </w:r>
      <w:r w:rsidR="00061101" w:rsidRPr="006035CA">
        <w:rPr>
          <w:rFonts w:cstheme="minorHAnsi"/>
        </w:rPr>
        <w:t>ne</w:t>
      </w:r>
      <w:r w:rsidR="004F5BBF" w:rsidRPr="006035CA">
        <w:rPr>
          <w:rFonts w:cstheme="minorHAnsi"/>
        </w:rPr>
        <w:t>tz der LKW her.</w:t>
      </w:r>
    </w:p>
    <w:p w14:paraId="02984CC3" w14:textId="78C0B3FE" w:rsidR="002A11B3" w:rsidRPr="006035CA" w:rsidRDefault="002A11B3" w:rsidP="009E7A5A">
      <w:pPr>
        <w:pStyle w:val="AKLegalL2"/>
        <w:rPr>
          <w:rFonts w:cstheme="minorHAnsi"/>
        </w:rPr>
      </w:pPr>
      <w:r w:rsidRPr="006035CA">
        <w:rPr>
          <w:rFonts w:cstheme="minorHAnsi"/>
        </w:rPr>
        <w:t>Die LKW gewährleisten den Bau, den Betrieb, die Wartung sowie den Ausbau der Netzanschlüsse an zumutbaren festen Standorten</w:t>
      </w:r>
      <w:r w:rsidR="00061101" w:rsidRPr="006035CA">
        <w:rPr>
          <w:rFonts w:cstheme="minorHAnsi"/>
        </w:rPr>
        <w:t>.</w:t>
      </w:r>
    </w:p>
    <w:p w14:paraId="3A666B64" w14:textId="3F72C096" w:rsidR="00087513" w:rsidRPr="006035CA" w:rsidRDefault="004F5BBF" w:rsidP="00087513">
      <w:pPr>
        <w:pStyle w:val="AKLegalL2"/>
        <w:rPr>
          <w:rFonts w:cstheme="minorHAnsi"/>
        </w:rPr>
      </w:pPr>
      <w:r w:rsidRPr="006035CA">
        <w:rPr>
          <w:rFonts w:cstheme="minorHAnsi"/>
        </w:rPr>
        <w:t xml:space="preserve">Die Verpflichtung, </w:t>
      </w:r>
      <w:r w:rsidR="002A11B3" w:rsidRPr="006035CA">
        <w:rPr>
          <w:rFonts w:cstheme="minorHAnsi"/>
        </w:rPr>
        <w:t>Netzanschlüsse an zumutbaren festen Standorten</w:t>
      </w:r>
      <w:r w:rsidR="002A11B3" w:rsidRPr="006035CA" w:rsidDel="002A11B3">
        <w:rPr>
          <w:rFonts w:cstheme="minorHAnsi"/>
        </w:rPr>
        <w:t xml:space="preserve"> </w:t>
      </w:r>
      <w:r w:rsidRPr="006035CA">
        <w:rPr>
          <w:rFonts w:cstheme="minorHAnsi"/>
        </w:rPr>
        <w:t>herzustellen, ergibt sich insbesondere aus</w:t>
      </w:r>
      <w:r w:rsidR="00087513" w:rsidRPr="006035CA">
        <w:rPr>
          <w:rFonts w:cstheme="minorHAnsi"/>
        </w:rPr>
        <w:t xml:space="preserve"> dem </w:t>
      </w:r>
      <w:r w:rsidRPr="006035CA">
        <w:rPr>
          <w:rFonts w:cstheme="minorHAnsi"/>
        </w:rPr>
        <w:t>Kommunikationsgesetz (KomG)</w:t>
      </w:r>
      <w:r w:rsidRPr="006035CA">
        <w:rPr>
          <w:rStyle w:val="Funotenzeichen"/>
          <w:rFonts w:cstheme="minorHAnsi"/>
        </w:rPr>
        <w:footnoteReference w:id="2"/>
      </w:r>
      <w:r w:rsidRPr="006035CA">
        <w:rPr>
          <w:rFonts w:cstheme="minorHAnsi"/>
        </w:rPr>
        <w:t xml:space="preserve"> </w:t>
      </w:r>
      <w:r w:rsidR="00087513" w:rsidRPr="006035CA">
        <w:rPr>
          <w:rFonts w:cstheme="minorHAnsi"/>
        </w:rPr>
        <w:t xml:space="preserve">und der </w:t>
      </w:r>
      <w:r w:rsidRPr="006035CA">
        <w:rPr>
          <w:rFonts w:cstheme="minorHAnsi"/>
        </w:rPr>
        <w:t>Verordnung über elektronische Kommunikationsnetze und -dienste (VKND)</w:t>
      </w:r>
      <w:r w:rsidRPr="006035CA">
        <w:rPr>
          <w:rStyle w:val="Funotenzeichen"/>
          <w:rFonts w:cstheme="minorHAnsi"/>
        </w:rPr>
        <w:footnoteReference w:id="3"/>
      </w:r>
      <w:r w:rsidRPr="006035CA">
        <w:rPr>
          <w:rFonts w:cstheme="minorHAnsi"/>
        </w:rPr>
        <w:t>.</w:t>
      </w:r>
    </w:p>
    <w:p w14:paraId="1F9302AE" w14:textId="77777777" w:rsidR="004F5BBF" w:rsidRPr="006035CA" w:rsidRDefault="004F5BBF" w:rsidP="00862145">
      <w:pPr>
        <w:pStyle w:val="AKLegalL1"/>
        <w:rPr>
          <w:rFonts w:cstheme="minorHAnsi"/>
          <w:b/>
          <w:bCs w:val="0"/>
        </w:rPr>
      </w:pPr>
      <w:bookmarkStart w:id="6" w:name="_Toc114489451"/>
      <w:bookmarkStart w:id="7" w:name="_Toc119401309"/>
      <w:r w:rsidRPr="006035CA">
        <w:rPr>
          <w:rFonts w:cstheme="minorHAnsi"/>
          <w:b/>
          <w:bCs w:val="0"/>
        </w:rPr>
        <w:t>Rechte und Pflichten</w:t>
      </w:r>
      <w:bookmarkEnd w:id="6"/>
      <w:bookmarkEnd w:id="7"/>
    </w:p>
    <w:p w14:paraId="65DA942B" w14:textId="4E4E3CB8" w:rsidR="004F5BBF" w:rsidRPr="006035CA" w:rsidRDefault="004F5BBF" w:rsidP="0024349A">
      <w:pPr>
        <w:pStyle w:val="AKLegalL2"/>
        <w:rPr>
          <w:rFonts w:cstheme="minorHAnsi"/>
        </w:rPr>
      </w:pPr>
      <w:r w:rsidRPr="006035CA">
        <w:rPr>
          <w:rFonts w:cstheme="minorHAnsi"/>
        </w:rPr>
        <w:t xml:space="preserve">Die Rechte und Pflichten </w:t>
      </w:r>
      <w:r w:rsidR="00B35395" w:rsidRPr="006035CA">
        <w:rPr>
          <w:rFonts w:cstheme="minorHAnsi"/>
        </w:rPr>
        <w:t>der LKW und de</w:t>
      </w:r>
      <w:r w:rsidR="00772BA8" w:rsidRPr="006035CA">
        <w:rPr>
          <w:rFonts w:cstheme="minorHAnsi"/>
        </w:rPr>
        <w:t>s</w:t>
      </w:r>
      <w:r w:rsidR="00B35395" w:rsidRPr="006035CA">
        <w:rPr>
          <w:rFonts w:cstheme="minorHAnsi"/>
        </w:rPr>
        <w:t xml:space="preserve"> </w:t>
      </w:r>
      <w:r w:rsidR="00C766EF" w:rsidRPr="006035CA">
        <w:rPr>
          <w:rFonts w:cstheme="minorHAnsi"/>
        </w:rPr>
        <w:t>Liegenschaftseigentümers</w:t>
      </w:r>
      <w:r w:rsidR="00B35395" w:rsidRPr="006035CA">
        <w:rPr>
          <w:rFonts w:cstheme="minorHAnsi"/>
        </w:rPr>
        <w:t xml:space="preserve"> </w:t>
      </w:r>
      <w:r w:rsidRPr="006035CA">
        <w:rPr>
          <w:rFonts w:cstheme="minorHAnsi"/>
        </w:rPr>
        <w:t>werden nachfolgend i</w:t>
      </w:r>
      <w:r w:rsidR="00EE1A84" w:rsidRPr="006035CA">
        <w:rPr>
          <w:rFonts w:cstheme="minorHAnsi"/>
        </w:rPr>
        <w:t xml:space="preserve">n diesem </w:t>
      </w:r>
      <w:r w:rsidRPr="006035CA">
        <w:rPr>
          <w:rFonts w:cstheme="minorHAnsi"/>
        </w:rPr>
        <w:t>Hauptteil und in den Anhängen festgelegt. Die Regelungen im Hauptteil haben bei widersprüchlichen Angaben Vorrang gegenüber den Angaben in den Anhängen.</w:t>
      </w:r>
    </w:p>
    <w:p w14:paraId="0D730FFD" w14:textId="77777777" w:rsidR="004F5BBF" w:rsidRPr="006035CA" w:rsidRDefault="004F5BBF" w:rsidP="004F5BBF">
      <w:pPr>
        <w:pStyle w:val="AKLegalL1"/>
        <w:rPr>
          <w:rFonts w:cstheme="minorHAnsi"/>
          <w:b/>
        </w:rPr>
      </w:pPr>
      <w:bookmarkStart w:id="8" w:name="_Toc114489452"/>
      <w:bookmarkStart w:id="9" w:name="_Toc119401310"/>
      <w:r w:rsidRPr="006035CA">
        <w:rPr>
          <w:rFonts w:cstheme="minorHAnsi"/>
          <w:b/>
        </w:rPr>
        <w:t>Begriffe und Definitionen</w:t>
      </w:r>
      <w:bookmarkEnd w:id="8"/>
      <w:bookmarkEnd w:id="9"/>
    </w:p>
    <w:p w14:paraId="123912A3" w14:textId="22186526" w:rsidR="00EE1A84" w:rsidRPr="006035CA" w:rsidRDefault="00EE1A84" w:rsidP="00EE1A84">
      <w:pPr>
        <w:pStyle w:val="AKLegalL2"/>
        <w:rPr>
          <w:rFonts w:cstheme="minorHAnsi"/>
        </w:rPr>
      </w:pPr>
      <w:r w:rsidRPr="006035CA">
        <w:rPr>
          <w:rFonts w:cstheme="minorHAnsi"/>
        </w:rPr>
        <w:t>Generell gelte</w:t>
      </w:r>
      <w:r w:rsidR="00080BCE" w:rsidRPr="006035CA">
        <w:rPr>
          <w:rFonts w:cstheme="minorHAnsi"/>
        </w:rPr>
        <w:t>n</w:t>
      </w:r>
      <w:r w:rsidRPr="006035CA">
        <w:rPr>
          <w:rFonts w:cstheme="minorHAnsi"/>
        </w:rPr>
        <w:t xml:space="preserve"> f</w:t>
      </w:r>
      <w:r w:rsidR="004F5BBF" w:rsidRPr="006035CA">
        <w:rPr>
          <w:rFonts w:cstheme="minorHAnsi"/>
        </w:rPr>
        <w:t xml:space="preserve">ür die Auslegung der in </w:t>
      </w:r>
      <w:r w:rsidR="006D53FC" w:rsidRPr="006035CA">
        <w:rPr>
          <w:rFonts w:cstheme="minorHAnsi"/>
        </w:rPr>
        <w:t xml:space="preserve">diesen </w:t>
      </w:r>
      <w:r w:rsidR="00A41645" w:rsidRPr="006035CA">
        <w:rPr>
          <w:rFonts w:cstheme="minorHAnsi"/>
        </w:rPr>
        <w:t>TBB</w:t>
      </w:r>
      <w:r w:rsidR="00080BCE" w:rsidRPr="006035CA">
        <w:rPr>
          <w:rFonts w:cstheme="minorHAnsi"/>
        </w:rPr>
        <w:t xml:space="preserve"> </w:t>
      </w:r>
      <w:r w:rsidR="004F5BBF" w:rsidRPr="006035CA">
        <w:rPr>
          <w:rFonts w:cstheme="minorHAnsi"/>
        </w:rPr>
        <w:t xml:space="preserve">verwendeten Begriffe und Definitionen die Bestimmungen nach dem </w:t>
      </w:r>
      <w:r w:rsidR="003748DC" w:rsidRPr="006035CA">
        <w:rPr>
          <w:rFonts w:cstheme="minorHAnsi"/>
        </w:rPr>
        <w:t>KomG</w:t>
      </w:r>
      <w:r w:rsidR="004F5BBF" w:rsidRPr="006035CA">
        <w:rPr>
          <w:rFonts w:cstheme="minorHAnsi"/>
        </w:rPr>
        <w:t>, den</w:t>
      </w:r>
      <w:r w:rsidR="00A41645" w:rsidRPr="006035CA">
        <w:rPr>
          <w:rFonts w:cstheme="minorHAnsi"/>
        </w:rPr>
        <w:t xml:space="preserve"> dazugehörigen</w:t>
      </w:r>
      <w:r w:rsidR="004F5BBF" w:rsidRPr="006035CA">
        <w:rPr>
          <w:rFonts w:cstheme="minorHAnsi"/>
        </w:rPr>
        <w:t xml:space="preserve"> Verordnungen, dem technischen Glossar des Amtes für Kommunikation</w:t>
      </w:r>
      <w:r w:rsidR="004F5BBF" w:rsidRPr="006035CA">
        <w:rPr>
          <w:rStyle w:val="Funotenzeichen"/>
          <w:rFonts w:cstheme="minorHAnsi"/>
        </w:rPr>
        <w:footnoteReference w:id="4"/>
      </w:r>
      <w:r w:rsidRPr="006035CA">
        <w:rPr>
          <w:rFonts w:cstheme="minorHAnsi"/>
        </w:rPr>
        <w:t xml:space="preserve"> und die in </w:t>
      </w:r>
      <w:r w:rsidR="00AC2C47" w:rsidRPr="006035CA">
        <w:rPr>
          <w:rFonts w:cstheme="minorHAnsi"/>
        </w:rPr>
        <w:fldChar w:fldCharType="begin"/>
      </w:r>
      <w:r w:rsidR="00AC2C47" w:rsidRPr="006035CA">
        <w:rPr>
          <w:rFonts w:cstheme="minorHAnsi"/>
        </w:rPr>
        <w:instrText xml:space="preserve"> REF _Ref136258740 \w \h </w:instrText>
      </w:r>
      <w:r w:rsidR="00560F18" w:rsidRPr="006035CA">
        <w:rPr>
          <w:rFonts w:cstheme="minorHAnsi"/>
        </w:rPr>
        <w:instrText xml:space="preserve"> \* MERGEFORMAT </w:instrText>
      </w:r>
      <w:r w:rsidR="00AC2C47" w:rsidRPr="006035CA">
        <w:rPr>
          <w:rFonts w:cstheme="minorHAnsi"/>
        </w:rPr>
      </w:r>
      <w:r w:rsidR="00AC2C47" w:rsidRPr="006035CA">
        <w:rPr>
          <w:rFonts w:cstheme="minorHAnsi"/>
        </w:rPr>
        <w:fldChar w:fldCharType="separate"/>
      </w:r>
      <w:r w:rsidR="00DA257C">
        <w:rPr>
          <w:rFonts w:cstheme="minorHAnsi"/>
        </w:rPr>
        <w:t>0</w:t>
      </w:r>
      <w:r w:rsidR="00AC2C47" w:rsidRPr="006035CA">
        <w:rPr>
          <w:rFonts w:cstheme="minorHAnsi"/>
        </w:rPr>
        <w:fldChar w:fldCharType="end"/>
      </w:r>
      <w:r w:rsidR="00AC2C47" w:rsidRPr="006035CA">
        <w:rPr>
          <w:rFonts w:cstheme="minorHAnsi"/>
        </w:rPr>
        <w:t xml:space="preserve"> </w:t>
      </w:r>
      <w:r w:rsidRPr="006035CA">
        <w:rPr>
          <w:rFonts w:cstheme="minorHAnsi"/>
        </w:rPr>
        <w:t>aufgeführten</w:t>
      </w:r>
      <w:r w:rsidR="004F5BBF" w:rsidRPr="006035CA">
        <w:rPr>
          <w:rFonts w:cstheme="minorHAnsi"/>
        </w:rPr>
        <w:t>.</w:t>
      </w:r>
    </w:p>
    <w:p w14:paraId="328CB3C2" w14:textId="77777777" w:rsidR="004F5BBF" w:rsidRPr="006035CA" w:rsidRDefault="004F5BBF" w:rsidP="004F5BBF">
      <w:pPr>
        <w:pStyle w:val="AKLegalL1"/>
        <w:rPr>
          <w:rFonts w:cstheme="minorHAnsi"/>
          <w:b/>
        </w:rPr>
      </w:pPr>
      <w:bookmarkStart w:id="10" w:name="_Toc114489453"/>
      <w:bookmarkStart w:id="11" w:name="_Toc119401311"/>
      <w:r w:rsidRPr="006035CA">
        <w:rPr>
          <w:rFonts w:cstheme="minorHAnsi"/>
          <w:b/>
        </w:rPr>
        <w:t>Vertragsgegenstand</w:t>
      </w:r>
      <w:bookmarkEnd w:id="10"/>
      <w:bookmarkEnd w:id="11"/>
    </w:p>
    <w:p w14:paraId="5AD8EA53" w14:textId="42C4F5C0" w:rsidR="00AC2C47" w:rsidRPr="006035CA" w:rsidRDefault="004F5BBF" w:rsidP="00AC2C47">
      <w:pPr>
        <w:pStyle w:val="AKLegalL2"/>
        <w:rPr>
          <w:rFonts w:cstheme="minorHAnsi"/>
        </w:rPr>
      </w:pPr>
      <w:r w:rsidRPr="006035CA">
        <w:rPr>
          <w:rFonts w:cstheme="minorHAnsi"/>
        </w:rPr>
        <w:t>Die LKW errichte</w:t>
      </w:r>
      <w:r w:rsidR="007302EB" w:rsidRPr="006035CA">
        <w:rPr>
          <w:rFonts w:cstheme="minorHAnsi"/>
        </w:rPr>
        <w:t>n</w:t>
      </w:r>
      <w:r w:rsidRPr="006035CA">
        <w:rPr>
          <w:rFonts w:cstheme="minorHAnsi"/>
        </w:rPr>
        <w:t xml:space="preserve"> für die Liegenschaftseigentümer auf deren Ersuchen einen Anschluss ihrer Liegenschaft an das Glasfasernetz der LKW</w:t>
      </w:r>
      <w:r w:rsidR="001A569B" w:rsidRPr="006035CA">
        <w:rPr>
          <w:rFonts w:cstheme="minorHAnsi"/>
        </w:rPr>
        <w:t>.</w:t>
      </w:r>
    </w:p>
    <w:p w14:paraId="4EA24B9E" w14:textId="30AD8230" w:rsidR="004F5BBF" w:rsidRPr="006035CA" w:rsidRDefault="004F5BBF" w:rsidP="004F5BBF">
      <w:pPr>
        <w:pStyle w:val="AKLegalL2"/>
        <w:rPr>
          <w:rFonts w:cstheme="minorHAnsi"/>
        </w:rPr>
      </w:pPr>
      <w:r w:rsidRPr="006035CA">
        <w:rPr>
          <w:rFonts w:cstheme="minorHAnsi"/>
        </w:rPr>
        <w:t xml:space="preserve">Sämtliche </w:t>
      </w:r>
      <w:r w:rsidR="00C11F0B" w:rsidRPr="006035CA">
        <w:rPr>
          <w:rFonts w:cstheme="minorHAnsi"/>
        </w:rPr>
        <w:t xml:space="preserve">von </w:t>
      </w:r>
      <w:r w:rsidR="00AB2621" w:rsidRPr="006035CA">
        <w:rPr>
          <w:rFonts w:cstheme="minorHAnsi"/>
        </w:rPr>
        <w:t xml:space="preserve">den </w:t>
      </w:r>
      <w:r w:rsidR="00C11F0B" w:rsidRPr="006035CA">
        <w:rPr>
          <w:rFonts w:cstheme="minorHAnsi"/>
        </w:rPr>
        <w:t xml:space="preserve">LKW für den Glasfaseranschluss verbauten Installationen, wie Rohre und Leitungen, </w:t>
      </w:r>
      <w:r w:rsidRPr="006035CA">
        <w:rPr>
          <w:rFonts w:cstheme="minorHAnsi"/>
        </w:rPr>
        <w:t xml:space="preserve">verbleiben im Eigentum </w:t>
      </w:r>
      <w:r w:rsidR="00CC49EA" w:rsidRPr="006035CA">
        <w:rPr>
          <w:rFonts w:cstheme="minorHAnsi"/>
        </w:rPr>
        <w:t xml:space="preserve">des Liegenschaftseigentümers, es sei denn, dass eine Durchleitungs-Dienstbarkeit </w:t>
      </w:r>
      <w:r w:rsidR="00862145" w:rsidRPr="006035CA">
        <w:rPr>
          <w:rFonts w:cstheme="minorHAnsi"/>
        </w:rPr>
        <w:t>gemäss Art. 53 und 58 Sachenrecht (SR</w:t>
      </w:r>
      <w:r w:rsidR="00862145" w:rsidRPr="006035CA">
        <w:rPr>
          <w:rStyle w:val="Funotenzeichen"/>
          <w:rFonts w:cstheme="minorHAnsi"/>
        </w:rPr>
        <w:footnoteReference w:id="5"/>
      </w:r>
      <w:r w:rsidR="00862145" w:rsidRPr="006035CA">
        <w:rPr>
          <w:rFonts w:cstheme="minorHAnsi"/>
        </w:rPr>
        <w:t xml:space="preserve">) </w:t>
      </w:r>
      <w:r w:rsidR="000758B6" w:rsidRPr="006035CA">
        <w:rPr>
          <w:rFonts w:cstheme="minorHAnsi"/>
        </w:rPr>
        <w:t xml:space="preserve">zugunsten der LKW </w:t>
      </w:r>
      <w:r w:rsidR="00CC49EA" w:rsidRPr="006035CA">
        <w:rPr>
          <w:rFonts w:cstheme="minorHAnsi"/>
        </w:rPr>
        <w:t>im Grundbuch eingetragen wird.</w:t>
      </w:r>
    </w:p>
    <w:p w14:paraId="433BC198" w14:textId="3D10E561" w:rsidR="004F5BBF" w:rsidRPr="006035CA" w:rsidRDefault="004F5BBF" w:rsidP="004F5BBF">
      <w:pPr>
        <w:pStyle w:val="AKLegalL2"/>
        <w:rPr>
          <w:rFonts w:cstheme="minorHAnsi"/>
        </w:rPr>
      </w:pPr>
      <w:r w:rsidRPr="006035CA">
        <w:rPr>
          <w:rFonts w:cstheme="minorHAnsi"/>
        </w:rPr>
        <w:t>Die LKW erbringen alle Dienste soweit und solange dies nach geltendem Recht vorgeschrieben ist.</w:t>
      </w:r>
    </w:p>
    <w:p w14:paraId="746495DD" w14:textId="61850C58" w:rsidR="00DD0129" w:rsidRPr="006035CA" w:rsidRDefault="00DD0129" w:rsidP="00EF7713">
      <w:pPr>
        <w:pStyle w:val="AKLegalL2"/>
        <w:rPr>
          <w:rFonts w:cstheme="minorHAnsi"/>
        </w:rPr>
      </w:pPr>
      <w:r w:rsidRPr="006035CA">
        <w:rPr>
          <w:rFonts w:cstheme="minorHAnsi"/>
        </w:rPr>
        <w:t xml:space="preserve">Die Zuständigkeit der LKW endet </w:t>
      </w:r>
      <w:r w:rsidR="0030649E" w:rsidRPr="006035CA">
        <w:rPr>
          <w:rFonts w:cstheme="minorHAnsi"/>
        </w:rPr>
        <w:t>an</w:t>
      </w:r>
      <w:r w:rsidRPr="006035CA">
        <w:rPr>
          <w:rFonts w:cstheme="minorHAnsi"/>
        </w:rPr>
        <w:t xml:space="preserve"> den hausverkabelungsseitigen Steckverbindern des Hausanschlusskastens (</w:t>
      </w:r>
      <w:r w:rsidR="00EB15C9" w:rsidRPr="006035CA">
        <w:rPr>
          <w:rFonts w:cstheme="minorHAnsi"/>
        </w:rPr>
        <w:t xml:space="preserve">auch als Building Entry Point, </w:t>
      </w:r>
      <w:r w:rsidRPr="006035CA">
        <w:rPr>
          <w:rFonts w:cstheme="minorHAnsi"/>
        </w:rPr>
        <w:t>BEP</w:t>
      </w:r>
      <w:r w:rsidR="00EB15C9" w:rsidRPr="006035CA">
        <w:rPr>
          <w:rFonts w:cstheme="minorHAnsi"/>
        </w:rPr>
        <w:t xml:space="preserve"> bezeichnet</w:t>
      </w:r>
      <w:r w:rsidRPr="006035CA">
        <w:rPr>
          <w:rFonts w:cstheme="minorHAnsi"/>
        </w:rPr>
        <w:t>), d.h. sie beinhaltet den Übergabepunkt des Netzanschlusses inklusive des BEP. Die Zuständigkeit der Liegenschaftseigentümers beginnt bei den hausverkabelungsseitigen Steckverbindern des BEP</w:t>
      </w:r>
      <w:r w:rsidR="00EB15C9" w:rsidRPr="006035CA">
        <w:rPr>
          <w:rFonts w:cstheme="minorHAnsi"/>
        </w:rPr>
        <w:t>.</w:t>
      </w:r>
    </w:p>
    <w:p w14:paraId="667EABD9" w14:textId="28A69493" w:rsidR="00AC2C47" w:rsidRPr="006035CA" w:rsidRDefault="00AC2C47" w:rsidP="00AC2C47">
      <w:pPr>
        <w:pStyle w:val="AKLegalL1"/>
        <w:rPr>
          <w:rFonts w:cstheme="minorHAnsi"/>
          <w:b/>
        </w:rPr>
      </w:pPr>
      <w:bookmarkStart w:id="12" w:name="_Toc134105181"/>
      <w:bookmarkStart w:id="13" w:name="_Toc136151741"/>
      <w:r w:rsidRPr="006035CA">
        <w:rPr>
          <w:rFonts w:cstheme="minorHAnsi"/>
          <w:b/>
        </w:rPr>
        <w:t>Erschliessungs-, Zugangs-, Nutzungs- und Durchleitungsrechte</w:t>
      </w:r>
      <w:bookmarkEnd w:id="12"/>
      <w:bookmarkEnd w:id="13"/>
    </w:p>
    <w:p w14:paraId="4D035638" w14:textId="50E97DE5" w:rsidR="00AC2C47" w:rsidRPr="006035CA" w:rsidRDefault="00AC2C47" w:rsidP="00AC2C47">
      <w:pPr>
        <w:pStyle w:val="AKLegalL2"/>
        <w:rPr>
          <w:rFonts w:cstheme="minorHAnsi"/>
        </w:rPr>
      </w:pPr>
      <w:r w:rsidRPr="006035CA">
        <w:rPr>
          <w:rFonts w:cstheme="minorHAnsi"/>
        </w:rPr>
        <w:t xml:space="preserve">Mit dem </w:t>
      </w:r>
      <w:r w:rsidR="00A23FC5" w:rsidRPr="006035CA">
        <w:rPr>
          <w:rFonts w:cstheme="minorHAnsi"/>
        </w:rPr>
        <w:t xml:space="preserve">unterschriebenen </w:t>
      </w:r>
      <w:r w:rsidR="00EB15C9" w:rsidRPr="006035CA">
        <w:rPr>
          <w:rFonts w:cstheme="minorHAnsi"/>
        </w:rPr>
        <w:t xml:space="preserve">Formular </w:t>
      </w:r>
      <w:r w:rsidRPr="006035CA">
        <w:rPr>
          <w:rFonts w:cstheme="minorHAnsi"/>
        </w:rPr>
        <w:t>«Auftrag Glasfaser-Anschluss» (</w:t>
      </w:r>
      <w:r w:rsidR="00403790" w:rsidRPr="006035CA">
        <w:rPr>
          <w:rFonts w:cstheme="minorHAnsi"/>
        </w:rPr>
        <w:fldChar w:fldCharType="begin"/>
      </w:r>
      <w:r w:rsidR="00403790" w:rsidRPr="006035CA">
        <w:rPr>
          <w:rFonts w:cstheme="minorHAnsi"/>
        </w:rPr>
        <w:instrText xml:space="preserve"> REF _Ref137162766 \r \h </w:instrText>
      </w:r>
      <w:r w:rsidR="00EB55D8" w:rsidRPr="006035CA">
        <w:rPr>
          <w:rFonts w:cstheme="minorHAnsi"/>
        </w:rPr>
        <w:instrText xml:space="preserve"> \* MERGEFORMAT </w:instrText>
      </w:r>
      <w:r w:rsidR="00403790" w:rsidRPr="006035CA">
        <w:rPr>
          <w:rFonts w:cstheme="minorHAnsi"/>
        </w:rPr>
      </w:r>
      <w:r w:rsidR="00403790" w:rsidRPr="006035CA">
        <w:rPr>
          <w:rFonts w:cstheme="minorHAnsi"/>
        </w:rPr>
        <w:fldChar w:fldCharType="separate"/>
      </w:r>
      <w:r w:rsidR="00DA257C">
        <w:rPr>
          <w:rFonts w:cstheme="minorHAnsi"/>
        </w:rPr>
        <w:t>Anhang 3</w:t>
      </w:r>
      <w:r w:rsidR="00403790" w:rsidRPr="006035CA">
        <w:rPr>
          <w:rFonts w:cstheme="minorHAnsi"/>
        </w:rPr>
        <w:fldChar w:fldCharType="end"/>
      </w:r>
      <w:r w:rsidRPr="006035CA">
        <w:rPr>
          <w:rFonts w:cstheme="minorHAnsi"/>
        </w:rPr>
        <w:t>) räumt der Liegenschaftseigentümer den LKW unentgeltlich das Recht ein, das Gebäude an das Glasfasernetz der LKW anzuschliessen und zu diesem Zweck einen Netzanschluss zu betreiben, zu unterhalten, zu erneuern und fortbestehen zu lassen.</w:t>
      </w:r>
    </w:p>
    <w:p w14:paraId="140F88A0" w14:textId="0D1E7A6E" w:rsidR="00AC2C47" w:rsidRPr="006035CA" w:rsidRDefault="00AC2C47" w:rsidP="00AC2C47">
      <w:pPr>
        <w:pStyle w:val="AKLegalL2"/>
        <w:rPr>
          <w:rFonts w:cstheme="minorHAnsi"/>
        </w:rPr>
      </w:pPr>
      <w:r w:rsidRPr="006035CA">
        <w:rPr>
          <w:rFonts w:cstheme="minorHAnsi"/>
        </w:rPr>
        <w:t>Der Liegenschaftseigentümer räumt den LKW</w:t>
      </w:r>
      <w:r w:rsidR="00CC49EA" w:rsidRPr="006035CA">
        <w:rPr>
          <w:rFonts w:cstheme="minorHAnsi"/>
        </w:rPr>
        <w:t xml:space="preserve"> zudem</w:t>
      </w:r>
      <w:r w:rsidRPr="006035CA">
        <w:rPr>
          <w:rFonts w:cstheme="minorHAnsi"/>
        </w:rPr>
        <w:t xml:space="preserve"> folgende Rechte ein: </w:t>
      </w:r>
    </w:p>
    <w:p w14:paraId="18656AA1" w14:textId="70B43835" w:rsidR="00AC2C47" w:rsidRPr="006035CA" w:rsidRDefault="00AC2C47" w:rsidP="00AC2C47">
      <w:pPr>
        <w:pStyle w:val="AKLegalL3"/>
        <w:rPr>
          <w:rFonts w:cstheme="minorHAnsi"/>
        </w:rPr>
      </w:pPr>
      <w:r w:rsidRPr="006035CA">
        <w:rPr>
          <w:rFonts w:cstheme="minorHAnsi"/>
        </w:rPr>
        <w:t xml:space="preserve">Zugangsrecht: </w:t>
      </w:r>
      <w:r w:rsidR="00651F94" w:rsidRPr="006035CA">
        <w:rPr>
          <w:rFonts w:cstheme="minorHAnsi"/>
        </w:rPr>
        <w:t>Betretung der</w:t>
      </w:r>
      <w:r w:rsidR="00413384" w:rsidRPr="006035CA">
        <w:rPr>
          <w:rFonts w:cstheme="minorHAnsi"/>
        </w:rPr>
        <w:t xml:space="preserve"> </w:t>
      </w:r>
      <w:r w:rsidRPr="006035CA">
        <w:rPr>
          <w:rFonts w:cstheme="minorHAnsi"/>
        </w:rPr>
        <w:t>Anschluss</w:t>
      </w:r>
      <w:r w:rsidR="00413384" w:rsidRPr="006035CA">
        <w:rPr>
          <w:rFonts w:cstheme="minorHAnsi"/>
        </w:rPr>
        <w:t>liegenschaft</w:t>
      </w:r>
      <w:r w:rsidRPr="006035CA">
        <w:rPr>
          <w:rFonts w:cstheme="minorHAnsi"/>
        </w:rPr>
        <w:t xml:space="preserve"> </w:t>
      </w:r>
      <w:r w:rsidR="00651F94" w:rsidRPr="006035CA">
        <w:rPr>
          <w:rFonts w:cstheme="minorHAnsi"/>
        </w:rPr>
        <w:t xml:space="preserve">durch Personal der LKW oder deren Beauftragten </w:t>
      </w:r>
      <w:r w:rsidRPr="006035CA">
        <w:rPr>
          <w:rFonts w:cstheme="minorHAnsi"/>
        </w:rPr>
        <w:t xml:space="preserve">für alle Arbeiten an der Anschlussleitung (Bau-, Reparatur-, Wartungs-, Unterhalts- und Kontrollarbeiten) </w:t>
      </w:r>
      <w:r w:rsidR="00651F94" w:rsidRPr="006035CA">
        <w:rPr>
          <w:rFonts w:cstheme="minorHAnsi"/>
        </w:rPr>
        <w:t xml:space="preserve">und des BEP </w:t>
      </w:r>
      <w:r w:rsidRPr="006035CA">
        <w:rPr>
          <w:rFonts w:cstheme="minorHAnsi"/>
        </w:rPr>
        <w:t>nach entsprechender Ankündigung bzw. Terminvereinbarung.</w:t>
      </w:r>
    </w:p>
    <w:p w14:paraId="42E83D59" w14:textId="77777777" w:rsidR="00E602AF" w:rsidRPr="006035CA" w:rsidRDefault="00E602AF" w:rsidP="00E602AF">
      <w:pPr>
        <w:pStyle w:val="AKLegalL3"/>
        <w:rPr>
          <w:rFonts w:cstheme="minorHAnsi"/>
        </w:rPr>
      </w:pPr>
      <w:r w:rsidRPr="006035CA">
        <w:rPr>
          <w:rFonts w:cstheme="minorHAnsi"/>
        </w:rPr>
        <w:t>Nutzungsrecht: Die Berechtigung der LKW, den Netzanschluss zu betreiben.</w:t>
      </w:r>
    </w:p>
    <w:p w14:paraId="6349135C" w14:textId="422F13DC" w:rsidR="00D27C78" w:rsidRPr="006035CA" w:rsidRDefault="00AC2C47" w:rsidP="00D27C78">
      <w:pPr>
        <w:pStyle w:val="AKLegalL3"/>
        <w:rPr>
          <w:rFonts w:cstheme="minorHAnsi"/>
        </w:rPr>
      </w:pPr>
      <w:r w:rsidRPr="006035CA">
        <w:rPr>
          <w:rFonts w:cstheme="minorHAnsi"/>
        </w:rPr>
        <w:t xml:space="preserve">Durchleitungsrecht: </w:t>
      </w:r>
      <w:r w:rsidR="00772BA8" w:rsidRPr="006035CA">
        <w:rPr>
          <w:rFonts w:cstheme="minorHAnsi"/>
        </w:rPr>
        <w:t>Bei</w:t>
      </w:r>
      <w:r w:rsidRPr="006035CA">
        <w:rPr>
          <w:rFonts w:cstheme="minorHAnsi"/>
        </w:rPr>
        <w:t xml:space="preserve"> Bedarf für den Netzanschluss von Gebäuden auf </w:t>
      </w:r>
      <w:r w:rsidR="00772BA8" w:rsidRPr="006035CA">
        <w:rPr>
          <w:rFonts w:cstheme="minorHAnsi"/>
        </w:rPr>
        <w:t>benachbarten L</w:t>
      </w:r>
      <w:r w:rsidR="00413384" w:rsidRPr="006035CA">
        <w:rPr>
          <w:rFonts w:cstheme="minorHAnsi"/>
        </w:rPr>
        <w:t>iegenschaft</w:t>
      </w:r>
      <w:r w:rsidRPr="006035CA">
        <w:rPr>
          <w:rFonts w:cstheme="minorHAnsi"/>
        </w:rPr>
        <w:t xml:space="preserve">en </w:t>
      </w:r>
      <w:r w:rsidR="00CC49EA" w:rsidRPr="006035CA">
        <w:rPr>
          <w:rFonts w:cstheme="minorHAnsi"/>
        </w:rPr>
        <w:t xml:space="preserve">ist eine Durchleitungs-Dienstbarkeit zugunsten der LKW im Grundbuch einzutragen. </w:t>
      </w:r>
      <w:r w:rsidR="00D27C78" w:rsidRPr="006035CA">
        <w:rPr>
          <w:rFonts w:cstheme="minorHAnsi"/>
        </w:rPr>
        <w:t>Eine bei Bedarf notwendige Dienstbarkeit ist vom Liegenschaftseigentümer zu veranlassen</w:t>
      </w:r>
      <w:r w:rsidR="006D5864" w:rsidRPr="006035CA">
        <w:rPr>
          <w:rFonts w:cstheme="minorHAnsi"/>
        </w:rPr>
        <w:t xml:space="preserve"> und entstehende Kosten und Aufwände auch von diesem zu übernehmen.</w:t>
      </w:r>
    </w:p>
    <w:p w14:paraId="7E1BF279" w14:textId="7788456B" w:rsidR="00AC2C47" w:rsidRPr="006035CA" w:rsidRDefault="00AC2C47" w:rsidP="00AC2C47">
      <w:pPr>
        <w:pStyle w:val="AKLegalL2"/>
        <w:rPr>
          <w:rFonts w:cstheme="minorHAnsi"/>
        </w:rPr>
      </w:pPr>
      <w:r w:rsidRPr="006035CA">
        <w:rPr>
          <w:rFonts w:cstheme="minorHAnsi"/>
        </w:rPr>
        <w:t xml:space="preserve">Der Liegenschaftseigentümer erteilt </w:t>
      </w:r>
      <w:r w:rsidR="0091142E" w:rsidRPr="006035CA">
        <w:rPr>
          <w:rFonts w:cstheme="minorHAnsi"/>
        </w:rPr>
        <w:t>den LKW das Recht den</w:t>
      </w:r>
      <w:r w:rsidRPr="006035CA">
        <w:rPr>
          <w:rFonts w:cstheme="minorHAnsi"/>
        </w:rPr>
        <w:t xml:space="preserve"> Netzanschluss und dessen Bestandteile laufend der technischen Entwicklung und neuen Anforderungen </w:t>
      </w:r>
      <w:r w:rsidR="0091142E" w:rsidRPr="006035CA">
        <w:rPr>
          <w:rFonts w:cstheme="minorHAnsi"/>
        </w:rPr>
        <w:t>anzupassen</w:t>
      </w:r>
      <w:r w:rsidRPr="006035CA">
        <w:rPr>
          <w:rFonts w:cstheme="minorHAnsi"/>
        </w:rPr>
        <w:t xml:space="preserve">. </w:t>
      </w:r>
    </w:p>
    <w:p w14:paraId="1131FF80" w14:textId="77777777" w:rsidR="00AC2C47" w:rsidRPr="006035CA" w:rsidRDefault="00AC2C47" w:rsidP="00AC2C47">
      <w:pPr>
        <w:pStyle w:val="AKLegalL1"/>
        <w:rPr>
          <w:rFonts w:cstheme="minorHAnsi"/>
          <w:b/>
        </w:rPr>
      </w:pPr>
      <w:bookmarkStart w:id="14" w:name="_Toc136151742"/>
      <w:r w:rsidRPr="006035CA">
        <w:rPr>
          <w:rFonts w:cstheme="minorHAnsi"/>
          <w:b/>
        </w:rPr>
        <w:t>Erkundigungs- und Sorgfaltspflichten</w:t>
      </w:r>
      <w:bookmarkEnd w:id="14"/>
    </w:p>
    <w:p w14:paraId="5C3B3648" w14:textId="47C6E10E" w:rsidR="00AC2C47" w:rsidRPr="006035CA" w:rsidRDefault="00AC2C47" w:rsidP="00AC2C47">
      <w:pPr>
        <w:pStyle w:val="AKLegalL2"/>
        <w:rPr>
          <w:rFonts w:cstheme="minorHAnsi"/>
        </w:rPr>
      </w:pPr>
      <w:r w:rsidRPr="006035CA">
        <w:rPr>
          <w:rFonts w:cstheme="minorHAnsi"/>
        </w:rPr>
        <w:t xml:space="preserve">Werden auf </w:t>
      </w:r>
      <w:r w:rsidR="00413384" w:rsidRPr="006035CA">
        <w:rPr>
          <w:rFonts w:cstheme="minorHAnsi"/>
        </w:rPr>
        <w:t xml:space="preserve">der </w:t>
      </w:r>
      <w:r w:rsidRPr="006035CA">
        <w:rPr>
          <w:rFonts w:cstheme="minorHAnsi"/>
        </w:rPr>
        <w:t>Anschluss</w:t>
      </w:r>
      <w:r w:rsidR="00413384" w:rsidRPr="006035CA">
        <w:rPr>
          <w:rFonts w:cstheme="minorHAnsi"/>
        </w:rPr>
        <w:t>liegenschaft</w:t>
      </w:r>
      <w:r w:rsidRPr="006035CA">
        <w:rPr>
          <w:rFonts w:cstheme="minorHAnsi"/>
        </w:rPr>
        <w:t xml:space="preserve"> </w:t>
      </w:r>
      <w:r w:rsidR="007E73A6" w:rsidRPr="006035CA">
        <w:rPr>
          <w:rFonts w:cstheme="minorHAnsi"/>
        </w:rPr>
        <w:t xml:space="preserve">sonstige </w:t>
      </w:r>
      <w:r w:rsidRPr="006035CA">
        <w:rPr>
          <w:rFonts w:cstheme="minorHAnsi"/>
        </w:rPr>
        <w:t xml:space="preserve">Bau- oder Grabarbeiten ausgeführt, weist der </w:t>
      </w:r>
      <w:r w:rsidR="00413384" w:rsidRPr="006035CA">
        <w:rPr>
          <w:rFonts w:cstheme="minorHAnsi"/>
        </w:rPr>
        <w:t>Liegenschaft</w:t>
      </w:r>
      <w:r w:rsidRPr="006035CA">
        <w:rPr>
          <w:rFonts w:cstheme="minorHAnsi"/>
        </w:rPr>
        <w:t xml:space="preserve">seigentümer sämtliche Beteiligten auf den Bestand des </w:t>
      </w:r>
      <w:r w:rsidR="00B850CA" w:rsidRPr="006035CA">
        <w:rPr>
          <w:rFonts w:cstheme="minorHAnsi"/>
        </w:rPr>
        <w:t xml:space="preserve">Strom- und </w:t>
      </w:r>
      <w:r w:rsidRPr="006035CA">
        <w:rPr>
          <w:rFonts w:cstheme="minorHAnsi"/>
        </w:rPr>
        <w:t xml:space="preserve">Kommunikationsnetzes hin. Der </w:t>
      </w:r>
      <w:r w:rsidR="00413384" w:rsidRPr="006035CA">
        <w:rPr>
          <w:rFonts w:cstheme="minorHAnsi"/>
        </w:rPr>
        <w:t>Liegenschaft</w:t>
      </w:r>
      <w:r w:rsidRPr="006035CA">
        <w:rPr>
          <w:rFonts w:cstheme="minorHAnsi"/>
        </w:rPr>
        <w:t xml:space="preserve">seigentümer und die weiteren Beteiligten haben vorgängig </w:t>
      </w:r>
      <w:r w:rsidR="007E73A6" w:rsidRPr="006035CA">
        <w:rPr>
          <w:rFonts w:cstheme="minorHAnsi"/>
        </w:rPr>
        <w:t xml:space="preserve">die </w:t>
      </w:r>
      <w:r w:rsidRPr="006035CA">
        <w:rPr>
          <w:rFonts w:cstheme="minorHAnsi"/>
        </w:rPr>
        <w:t>Werkleitungs</w:t>
      </w:r>
      <w:r w:rsidR="007E73A6" w:rsidRPr="006035CA">
        <w:rPr>
          <w:rFonts w:cstheme="minorHAnsi"/>
        </w:rPr>
        <w:t>- und Lage</w:t>
      </w:r>
      <w:r w:rsidRPr="006035CA">
        <w:rPr>
          <w:rFonts w:cstheme="minorHAnsi"/>
        </w:rPr>
        <w:t>pläne</w:t>
      </w:r>
      <w:r w:rsidR="007E73A6" w:rsidRPr="006035CA">
        <w:rPr>
          <w:rFonts w:cstheme="minorHAnsi"/>
        </w:rPr>
        <w:t xml:space="preserve"> </w:t>
      </w:r>
      <w:r w:rsidR="00B850CA" w:rsidRPr="006035CA">
        <w:rPr>
          <w:rFonts w:cstheme="minorHAnsi"/>
        </w:rPr>
        <w:t>bei den</w:t>
      </w:r>
      <w:r w:rsidR="007E73A6" w:rsidRPr="006035CA">
        <w:rPr>
          <w:rFonts w:cstheme="minorHAnsi"/>
        </w:rPr>
        <w:t xml:space="preserve"> LKW einzuholen</w:t>
      </w:r>
      <w:r w:rsidRPr="006035CA">
        <w:rPr>
          <w:rFonts w:cstheme="minorHAnsi"/>
        </w:rPr>
        <w:t xml:space="preserve"> </w:t>
      </w:r>
      <w:r w:rsidR="007E73A6" w:rsidRPr="006035CA">
        <w:rPr>
          <w:rFonts w:cstheme="minorHAnsi"/>
        </w:rPr>
        <w:t xml:space="preserve">und bei Bedarf entsprechende Vorsichts- und Schutzmassnahmen (Sondierungen, etc.) </w:t>
      </w:r>
      <w:r w:rsidRPr="006035CA">
        <w:rPr>
          <w:rFonts w:cstheme="minorHAnsi"/>
        </w:rPr>
        <w:t>zu treffen. Die LKW stellen dem Grundbesitzer, dessen Beauftragten (z.B. Baufirma) und weiteren Beteiligten auf Nachfrage die jeweiligen Pläne kostenlos zur Verfügung.</w:t>
      </w:r>
    </w:p>
    <w:p w14:paraId="669E61EA" w14:textId="380CCEE8" w:rsidR="00AC2C47" w:rsidRPr="006035CA" w:rsidRDefault="00AC2C47" w:rsidP="00AC2C47">
      <w:pPr>
        <w:pStyle w:val="AKLegalL1"/>
        <w:rPr>
          <w:rFonts w:cstheme="minorHAnsi"/>
          <w:b/>
        </w:rPr>
      </w:pPr>
      <w:bookmarkStart w:id="15" w:name="_Toc134105182"/>
      <w:bookmarkStart w:id="16" w:name="_Toc136151743"/>
      <w:r w:rsidRPr="006035CA">
        <w:rPr>
          <w:rFonts w:cstheme="minorHAnsi"/>
          <w:b/>
        </w:rPr>
        <w:t>Änderungen</w:t>
      </w:r>
      <w:r w:rsidR="00B850CA" w:rsidRPr="006035CA">
        <w:rPr>
          <w:rFonts w:cstheme="minorHAnsi"/>
          <w:b/>
        </w:rPr>
        <w:t>,</w:t>
      </w:r>
      <w:r w:rsidRPr="006035CA">
        <w:rPr>
          <w:rFonts w:cstheme="minorHAnsi"/>
          <w:b/>
        </w:rPr>
        <w:t xml:space="preserve"> Anpassungen</w:t>
      </w:r>
      <w:r w:rsidR="00B850CA" w:rsidRPr="006035CA">
        <w:rPr>
          <w:rFonts w:cstheme="minorHAnsi"/>
          <w:b/>
        </w:rPr>
        <w:t>,</w:t>
      </w:r>
      <w:r w:rsidRPr="006035CA">
        <w:rPr>
          <w:rFonts w:cstheme="minorHAnsi"/>
          <w:b/>
        </w:rPr>
        <w:t xml:space="preserve"> Verstärkungen Netzanschluss</w:t>
      </w:r>
      <w:bookmarkEnd w:id="15"/>
      <w:bookmarkEnd w:id="16"/>
    </w:p>
    <w:p w14:paraId="651F2E37" w14:textId="1F6C78B8" w:rsidR="00AC2C47" w:rsidRPr="006035CA" w:rsidRDefault="00AC2C47" w:rsidP="00AC2C47">
      <w:pPr>
        <w:pStyle w:val="AKLegalL2"/>
        <w:rPr>
          <w:rFonts w:cstheme="minorHAnsi"/>
        </w:rPr>
      </w:pPr>
      <w:r w:rsidRPr="006035CA">
        <w:rPr>
          <w:rFonts w:cstheme="minorHAnsi"/>
        </w:rPr>
        <w:t xml:space="preserve">Falls der </w:t>
      </w:r>
      <w:r w:rsidRPr="006035CA">
        <w:rPr>
          <w:rFonts w:cstheme="minorHAnsi"/>
          <w:shd w:val="clear" w:color="auto" w:fill="FFFFFF" w:themeFill="background1"/>
        </w:rPr>
        <w:t>Liegenschaftseigentümer</w:t>
      </w:r>
      <w:r w:rsidR="00560F18" w:rsidRPr="006035CA">
        <w:rPr>
          <w:rFonts w:cstheme="minorHAnsi"/>
          <w:shd w:val="clear" w:color="auto" w:fill="FFFFFF" w:themeFill="background1"/>
        </w:rPr>
        <w:t xml:space="preserve"> </w:t>
      </w:r>
      <w:r w:rsidR="00413384" w:rsidRPr="006035CA">
        <w:rPr>
          <w:rFonts w:cstheme="minorHAnsi"/>
        </w:rPr>
        <w:t>in seiner Liegenschaft</w:t>
      </w:r>
      <w:r w:rsidRPr="006035CA">
        <w:rPr>
          <w:rFonts w:cstheme="minorHAnsi"/>
        </w:rPr>
        <w:t xml:space="preserve"> Bau- oder Grabarbeiten ausführt bzw. ausführen lässt, welche eine Änderung, Entfernung oder Verlegung des Netzanschlusses bzw. von Bestandteilen davon zur Folge haben, so führen die LKW die Arbeiten am Netzanschluss innerhalb </w:t>
      </w:r>
      <w:r w:rsidR="00B850CA" w:rsidRPr="006035CA">
        <w:rPr>
          <w:rFonts w:cstheme="minorHAnsi"/>
        </w:rPr>
        <w:t>von</w:t>
      </w:r>
      <w:r w:rsidRPr="006035CA">
        <w:rPr>
          <w:rFonts w:cstheme="minorHAnsi"/>
        </w:rPr>
        <w:t xml:space="preserve"> sechs Monaten nach Eingang der schriftlichen Mitteilung aus. </w:t>
      </w:r>
      <w:r w:rsidR="004E6416" w:rsidRPr="006035CA">
        <w:rPr>
          <w:rFonts w:cstheme="minorHAnsi"/>
        </w:rPr>
        <w:t>Arbeiten am Kabelnetz (insbesondere Entfernung BEP, Trennung von Kabel an Muffen</w:t>
      </w:r>
      <w:r w:rsidR="004E6416" w:rsidRPr="006035CA">
        <w:rPr>
          <w:rFonts w:cstheme="minorHAnsi"/>
          <w:sz w:val="28"/>
        </w:rPr>
        <w:t>)</w:t>
      </w:r>
      <w:r w:rsidR="004E6416" w:rsidRPr="006035CA">
        <w:rPr>
          <w:rFonts w:cstheme="minorHAnsi"/>
        </w:rPr>
        <w:t xml:space="preserve"> werden ausschliesslich von </w:t>
      </w:r>
      <w:r w:rsidR="00B850CA" w:rsidRPr="006035CA">
        <w:rPr>
          <w:rFonts w:cstheme="minorHAnsi"/>
        </w:rPr>
        <w:t xml:space="preserve">den </w:t>
      </w:r>
      <w:r w:rsidR="004E6416" w:rsidRPr="006035CA">
        <w:rPr>
          <w:rFonts w:cstheme="minorHAnsi"/>
        </w:rPr>
        <w:t>LKW durchgeführt. Tiefbau- und sonstige Abbrucharbeiten in Zusammenhang mit Verrohrung</w:t>
      </w:r>
      <w:r w:rsidR="00B850CA" w:rsidRPr="006035CA">
        <w:rPr>
          <w:rFonts w:cstheme="minorHAnsi"/>
        </w:rPr>
        <w:t>en</w:t>
      </w:r>
      <w:r w:rsidR="004E6416" w:rsidRPr="006035CA">
        <w:rPr>
          <w:rFonts w:cstheme="minorHAnsi"/>
        </w:rPr>
        <w:t xml:space="preserve"> (Abbau Verrohrung, Entfernung inhouse-Kabeltrassen</w:t>
      </w:r>
      <w:r w:rsidR="00B850CA" w:rsidRPr="006035CA">
        <w:rPr>
          <w:rFonts w:cstheme="minorHAnsi"/>
        </w:rPr>
        <w:t>, etc.</w:t>
      </w:r>
      <w:r w:rsidR="004E6416" w:rsidRPr="006035CA">
        <w:rPr>
          <w:rFonts w:cstheme="minorHAnsi"/>
        </w:rPr>
        <w:t xml:space="preserve">) können nach Absprache </w:t>
      </w:r>
      <w:r w:rsidR="006D5864" w:rsidRPr="006035CA">
        <w:rPr>
          <w:rFonts w:cstheme="minorHAnsi"/>
        </w:rPr>
        <w:t>von qualifiziertem Personal</w:t>
      </w:r>
      <w:r w:rsidR="004E6416" w:rsidRPr="006035CA">
        <w:rPr>
          <w:rFonts w:cstheme="minorHAnsi"/>
        </w:rPr>
        <w:t xml:space="preserve"> durchgeführt werden. </w:t>
      </w:r>
      <w:r w:rsidRPr="006035CA">
        <w:rPr>
          <w:rFonts w:cstheme="minorHAnsi"/>
        </w:rPr>
        <w:t xml:space="preserve">Die Kosten gehen zu Lasten des </w:t>
      </w:r>
      <w:r w:rsidR="004E6416" w:rsidRPr="006035CA">
        <w:rPr>
          <w:rFonts w:cstheme="minorHAnsi"/>
        </w:rPr>
        <w:t>Liegenschaftseigentümers</w:t>
      </w:r>
      <w:r w:rsidRPr="006035CA">
        <w:rPr>
          <w:rFonts w:cstheme="minorHAnsi"/>
        </w:rPr>
        <w:t>, wobei</w:t>
      </w:r>
      <w:r w:rsidR="00AE519B" w:rsidRPr="006035CA">
        <w:rPr>
          <w:rFonts w:cstheme="minorHAnsi"/>
        </w:rPr>
        <w:t xml:space="preserve"> die </w:t>
      </w:r>
      <w:r w:rsidR="00193DB5" w:rsidRPr="006035CA">
        <w:rPr>
          <w:rFonts w:cstheme="minorHAnsi"/>
        </w:rPr>
        <w:t xml:space="preserve">voraussichtlichen </w:t>
      </w:r>
      <w:r w:rsidR="00AE519B" w:rsidRPr="006035CA">
        <w:rPr>
          <w:rFonts w:cstheme="minorHAnsi"/>
        </w:rPr>
        <w:t>Kosten der Arbeiten am Kabelnetz von den LKW</w:t>
      </w:r>
      <w:r w:rsidRPr="006035CA">
        <w:rPr>
          <w:rFonts w:cstheme="minorHAnsi"/>
        </w:rPr>
        <w:t xml:space="preserve"> dem </w:t>
      </w:r>
      <w:r w:rsidR="004E6416" w:rsidRPr="006035CA">
        <w:rPr>
          <w:rFonts w:cstheme="minorHAnsi"/>
        </w:rPr>
        <w:t>Liegenschafts</w:t>
      </w:r>
      <w:r w:rsidRPr="006035CA">
        <w:rPr>
          <w:rFonts w:cstheme="minorHAnsi"/>
        </w:rPr>
        <w:t xml:space="preserve">eigentümer vorab zur Kenntnis zu bringen und diese vom </w:t>
      </w:r>
      <w:r w:rsidR="004E6416" w:rsidRPr="006035CA">
        <w:rPr>
          <w:rFonts w:cstheme="minorHAnsi"/>
        </w:rPr>
        <w:t>Liegenschafts</w:t>
      </w:r>
      <w:r w:rsidRPr="006035CA">
        <w:rPr>
          <w:rFonts w:cstheme="minorHAnsi"/>
        </w:rPr>
        <w:t xml:space="preserve">eigentümer zu genehmigen sind. </w:t>
      </w:r>
    </w:p>
    <w:p w14:paraId="783CD682" w14:textId="202A2D6E" w:rsidR="00AC2C47" w:rsidRPr="006035CA" w:rsidRDefault="00AC2C47" w:rsidP="00AC2C47">
      <w:pPr>
        <w:pStyle w:val="AKLegalL2"/>
        <w:rPr>
          <w:rFonts w:cstheme="minorHAnsi"/>
        </w:rPr>
      </w:pPr>
      <w:r w:rsidRPr="006035CA">
        <w:rPr>
          <w:rFonts w:cstheme="minorHAnsi"/>
        </w:rPr>
        <w:t xml:space="preserve">Ausgenommen davon sind Arbeiten </w:t>
      </w:r>
      <w:r w:rsidR="00193DB5" w:rsidRPr="006035CA">
        <w:rPr>
          <w:rFonts w:cstheme="minorHAnsi"/>
        </w:rPr>
        <w:t xml:space="preserve">zur </w:t>
      </w:r>
      <w:r w:rsidRPr="006035CA">
        <w:rPr>
          <w:rFonts w:cstheme="minorHAnsi"/>
        </w:rPr>
        <w:t>ausschliesslich</w:t>
      </w:r>
      <w:r w:rsidR="00193DB5" w:rsidRPr="006035CA">
        <w:rPr>
          <w:rFonts w:cstheme="minorHAnsi"/>
        </w:rPr>
        <w:t>en</w:t>
      </w:r>
      <w:r w:rsidRPr="006035CA">
        <w:rPr>
          <w:rFonts w:cstheme="minorHAnsi"/>
        </w:rPr>
        <w:t xml:space="preserve"> Erschliessung von Nachbar</w:t>
      </w:r>
      <w:r w:rsidR="00413384" w:rsidRPr="006035CA">
        <w:rPr>
          <w:rFonts w:cstheme="minorHAnsi"/>
        </w:rPr>
        <w:t>liegenschaft</w:t>
      </w:r>
      <w:r w:rsidRPr="006035CA">
        <w:rPr>
          <w:rFonts w:cstheme="minorHAnsi"/>
        </w:rPr>
        <w:t>en. In diesem Fall tragen die LKW die Umlegungskosten. Sind die Verlegungen auf einen anderen Teil de</w:t>
      </w:r>
      <w:r w:rsidR="00413384" w:rsidRPr="006035CA">
        <w:rPr>
          <w:rFonts w:cstheme="minorHAnsi"/>
        </w:rPr>
        <w:t>r Liegenschaft</w:t>
      </w:r>
      <w:r w:rsidRPr="006035CA">
        <w:rPr>
          <w:rFonts w:cstheme="minorHAnsi"/>
        </w:rPr>
        <w:t xml:space="preserve"> möglich, so hat der Eigentümer diese zu gestatten.</w:t>
      </w:r>
    </w:p>
    <w:p w14:paraId="50FE33F5" w14:textId="133719E2" w:rsidR="00AC2C47" w:rsidRPr="006035CA" w:rsidRDefault="00AC2C47" w:rsidP="00AC2C47">
      <w:pPr>
        <w:pStyle w:val="AKLegalL2"/>
        <w:rPr>
          <w:rFonts w:cstheme="minorHAnsi"/>
        </w:rPr>
      </w:pPr>
      <w:r w:rsidRPr="006035CA">
        <w:rPr>
          <w:rFonts w:cstheme="minorHAnsi"/>
        </w:rPr>
        <w:t xml:space="preserve">Sollte </w:t>
      </w:r>
      <w:r w:rsidR="00193DB5" w:rsidRPr="006035CA">
        <w:rPr>
          <w:rFonts w:cstheme="minorHAnsi"/>
        </w:rPr>
        <w:t xml:space="preserve">eine </w:t>
      </w:r>
      <w:r w:rsidR="00A23FC5" w:rsidRPr="006035CA">
        <w:rPr>
          <w:rFonts w:cstheme="minorHAnsi"/>
        </w:rPr>
        <w:t>Verstärkung</w:t>
      </w:r>
      <w:r w:rsidR="00193DB5" w:rsidRPr="006035CA">
        <w:rPr>
          <w:rFonts w:cstheme="minorHAnsi"/>
        </w:rPr>
        <w:t xml:space="preserve"> de</w:t>
      </w:r>
      <w:r w:rsidR="00A23FC5" w:rsidRPr="006035CA">
        <w:rPr>
          <w:rFonts w:cstheme="minorHAnsi"/>
        </w:rPr>
        <w:t>s</w:t>
      </w:r>
      <w:r w:rsidRPr="006035CA">
        <w:rPr>
          <w:rFonts w:cstheme="minorHAnsi"/>
        </w:rPr>
        <w:t xml:space="preserve"> Glasfaser</w:t>
      </w:r>
      <w:r w:rsidR="00A23FC5" w:rsidRPr="006035CA">
        <w:rPr>
          <w:rFonts w:cstheme="minorHAnsi"/>
        </w:rPr>
        <w:t>anschlusses</w:t>
      </w:r>
      <w:r w:rsidRPr="006035CA">
        <w:rPr>
          <w:rFonts w:cstheme="minorHAnsi"/>
        </w:rPr>
        <w:t xml:space="preserve"> aufgrund vorliegender Bestellungen eines Dienstanbieters </w:t>
      </w:r>
      <w:r w:rsidR="00193DB5" w:rsidRPr="006035CA">
        <w:rPr>
          <w:rFonts w:cstheme="minorHAnsi"/>
        </w:rPr>
        <w:t>notwendig</w:t>
      </w:r>
      <w:r w:rsidRPr="006035CA">
        <w:rPr>
          <w:rFonts w:cstheme="minorHAnsi"/>
        </w:rPr>
        <w:t xml:space="preserve"> werden, gehen die </w:t>
      </w:r>
      <w:r w:rsidR="00193DB5" w:rsidRPr="006035CA">
        <w:rPr>
          <w:rFonts w:cstheme="minorHAnsi"/>
        </w:rPr>
        <w:t xml:space="preserve">diesbzgl. </w:t>
      </w:r>
      <w:r w:rsidRPr="006035CA">
        <w:rPr>
          <w:rFonts w:cstheme="minorHAnsi"/>
        </w:rPr>
        <w:t xml:space="preserve">Aufwände (Nachspleissung, Aufschaltungen, Kabeltausch) zu Lasten der LKW. </w:t>
      </w:r>
    </w:p>
    <w:p w14:paraId="2AD967F7" w14:textId="77777777" w:rsidR="004F5BBF" w:rsidRPr="006035CA" w:rsidRDefault="004F5BBF" w:rsidP="004F5BBF">
      <w:pPr>
        <w:pStyle w:val="AKLegalL1"/>
        <w:rPr>
          <w:rFonts w:cstheme="minorHAnsi"/>
          <w:b/>
        </w:rPr>
      </w:pPr>
      <w:r w:rsidRPr="006035CA">
        <w:rPr>
          <w:rFonts w:cstheme="minorHAnsi"/>
          <w:b/>
        </w:rPr>
        <w:t>Entgelte, Abrechnung und Zahlungen</w:t>
      </w:r>
    </w:p>
    <w:p w14:paraId="71763FBA" w14:textId="25F296CE" w:rsidR="004F5BBF" w:rsidRPr="006035CA" w:rsidRDefault="004F5BBF" w:rsidP="004F5BBF">
      <w:pPr>
        <w:pStyle w:val="AKLegalL2"/>
        <w:rPr>
          <w:rFonts w:cstheme="minorHAnsi"/>
        </w:rPr>
      </w:pPr>
      <w:r w:rsidRPr="006035CA">
        <w:rPr>
          <w:rFonts w:cstheme="minorHAnsi"/>
        </w:rPr>
        <w:t xml:space="preserve">Die Entgelte ergeben sich aus </w:t>
      </w:r>
      <w:r w:rsidR="00EA0AFA" w:rsidRPr="006035CA">
        <w:rPr>
          <w:rFonts w:cstheme="minorHAnsi"/>
        </w:rPr>
        <w:fldChar w:fldCharType="begin"/>
      </w:r>
      <w:r w:rsidR="00EA0AFA" w:rsidRPr="006035CA">
        <w:rPr>
          <w:rFonts w:cstheme="minorHAnsi"/>
        </w:rPr>
        <w:instrText xml:space="preserve"> REF _Ref136263321 \w \h </w:instrText>
      </w:r>
      <w:r w:rsidR="00EB55D8" w:rsidRPr="006035CA">
        <w:rPr>
          <w:rFonts w:cstheme="minorHAnsi"/>
        </w:rPr>
        <w:instrText xml:space="preserve"> \* MERGEFORMAT </w:instrText>
      </w:r>
      <w:r w:rsidR="00EA0AFA" w:rsidRPr="006035CA">
        <w:rPr>
          <w:rFonts w:cstheme="minorHAnsi"/>
        </w:rPr>
      </w:r>
      <w:r w:rsidR="00EA0AFA" w:rsidRPr="006035CA">
        <w:rPr>
          <w:rFonts w:cstheme="minorHAnsi"/>
        </w:rPr>
        <w:fldChar w:fldCharType="separate"/>
      </w:r>
      <w:r w:rsidR="00DA257C">
        <w:rPr>
          <w:rFonts w:cstheme="minorHAnsi"/>
        </w:rPr>
        <w:t>Anhang 4</w:t>
      </w:r>
      <w:r w:rsidR="00EA0AFA" w:rsidRPr="006035CA">
        <w:rPr>
          <w:rFonts w:cstheme="minorHAnsi"/>
        </w:rPr>
        <w:fldChar w:fldCharType="end"/>
      </w:r>
      <w:r w:rsidRPr="006035CA">
        <w:rPr>
          <w:rFonts w:cstheme="minorHAnsi"/>
        </w:rPr>
        <w:t>.</w:t>
      </w:r>
    </w:p>
    <w:p w14:paraId="6077A9F8" w14:textId="77777777" w:rsidR="004F5BBF" w:rsidRPr="006035CA" w:rsidRDefault="004F5BBF" w:rsidP="004F5BBF">
      <w:pPr>
        <w:pStyle w:val="AKLegalL2"/>
        <w:rPr>
          <w:rFonts w:cstheme="minorHAnsi"/>
        </w:rPr>
      </w:pPr>
      <w:r w:rsidRPr="006035CA">
        <w:rPr>
          <w:rFonts w:cstheme="minorHAnsi"/>
        </w:rPr>
        <w:t xml:space="preserve">Die Entgelte enthalten </w:t>
      </w:r>
      <w:r w:rsidR="00EA0AFA" w:rsidRPr="006035CA">
        <w:rPr>
          <w:rFonts w:cstheme="minorHAnsi"/>
        </w:rPr>
        <w:t xml:space="preserve">die </w:t>
      </w:r>
      <w:r w:rsidRPr="006035CA">
        <w:rPr>
          <w:rFonts w:cstheme="minorHAnsi"/>
        </w:rPr>
        <w:t>Mehrwertsteuer.</w:t>
      </w:r>
    </w:p>
    <w:p w14:paraId="69C08268" w14:textId="77777777" w:rsidR="004F5BBF" w:rsidRPr="006035CA" w:rsidRDefault="004F5BBF" w:rsidP="004F5BBF">
      <w:pPr>
        <w:pStyle w:val="AKLegalL2"/>
        <w:rPr>
          <w:rFonts w:cstheme="minorHAnsi"/>
        </w:rPr>
      </w:pPr>
      <w:r w:rsidRPr="006035CA">
        <w:rPr>
          <w:rFonts w:cstheme="minorHAnsi"/>
        </w:rPr>
        <w:t>Zahlungen sind innerhalb von 30 Tagen fällig und vollständig auf ein in der Rechnung angegebenes Konto der LKW zu leisten. Die Zahlungsfrist beginnt ab dem Datum der Rechnungsstellung.</w:t>
      </w:r>
    </w:p>
    <w:p w14:paraId="1957BE87" w14:textId="77777777" w:rsidR="004F5BBF" w:rsidRPr="006035CA" w:rsidRDefault="004F5BBF" w:rsidP="004F5BBF">
      <w:pPr>
        <w:pStyle w:val="AKLegalL1"/>
        <w:rPr>
          <w:rFonts w:cstheme="minorHAnsi"/>
          <w:b/>
        </w:rPr>
      </w:pPr>
      <w:bookmarkStart w:id="17" w:name="_Ref46902788"/>
      <w:bookmarkStart w:id="18" w:name="_Toc114489455"/>
      <w:bookmarkStart w:id="19" w:name="_Toc119401313"/>
      <w:r w:rsidRPr="006035CA">
        <w:rPr>
          <w:rFonts w:cstheme="minorHAnsi"/>
          <w:b/>
        </w:rPr>
        <w:t>Rechnungseinwand, Verzug</w:t>
      </w:r>
      <w:bookmarkEnd w:id="17"/>
      <w:bookmarkEnd w:id="18"/>
      <w:bookmarkEnd w:id="19"/>
    </w:p>
    <w:p w14:paraId="5635065A" w14:textId="77777777" w:rsidR="004F5BBF" w:rsidRPr="006035CA" w:rsidRDefault="004F5BBF" w:rsidP="004F5BBF">
      <w:pPr>
        <w:pStyle w:val="AKLegalL2"/>
        <w:rPr>
          <w:rFonts w:cstheme="minorHAnsi"/>
        </w:rPr>
      </w:pPr>
      <w:r w:rsidRPr="006035CA">
        <w:rPr>
          <w:rFonts w:cstheme="minorHAnsi"/>
        </w:rPr>
        <w:t>Rechnungseinwände müssen vom Liegenschaftseigentümer geltend gemacht werden.</w:t>
      </w:r>
    </w:p>
    <w:p w14:paraId="4B418535" w14:textId="77777777" w:rsidR="004F5BBF" w:rsidRPr="006035CA" w:rsidRDefault="004F5BBF" w:rsidP="004F5BBF">
      <w:pPr>
        <w:pStyle w:val="AKLegalL2"/>
        <w:rPr>
          <w:rFonts w:cstheme="minorHAnsi"/>
        </w:rPr>
      </w:pPr>
      <w:r w:rsidRPr="006035CA">
        <w:rPr>
          <w:rFonts w:cstheme="minorHAnsi"/>
        </w:rPr>
        <w:t>Die Beanstandung einer Rechnung ist nur schriftlich unter Auflistung der betroffenen Leistungen und Beträge innerhalb von 30 Tagen ab Rechnungsdatum möglich.</w:t>
      </w:r>
    </w:p>
    <w:p w14:paraId="2BA02C47" w14:textId="77777777" w:rsidR="004F5BBF" w:rsidRPr="006035CA" w:rsidRDefault="004F5BBF" w:rsidP="004F5BBF">
      <w:pPr>
        <w:pStyle w:val="AKLegalL1"/>
        <w:rPr>
          <w:rFonts w:cstheme="minorHAnsi"/>
          <w:b/>
        </w:rPr>
      </w:pPr>
      <w:bookmarkStart w:id="20" w:name="_Toc114489456"/>
      <w:bookmarkStart w:id="21" w:name="_Toc119401314"/>
      <w:r w:rsidRPr="006035CA">
        <w:rPr>
          <w:rFonts w:cstheme="minorHAnsi"/>
          <w:b/>
        </w:rPr>
        <w:t>Haftung</w:t>
      </w:r>
      <w:bookmarkEnd w:id="20"/>
      <w:bookmarkEnd w:id="21"/>
    </w:p>
    <w:p w14:paraId="3ACF7A75" w14:textId="77777777" w:rsidR="004F5BBF" w:rsidRPr="006035CA" w:rsidRDefault="004F5BBF" w:rsidP="004F5BBF">
      <w:pPr>
        <w:pStyle w:val="AKLegalL2"/>
        <w:rPr>
          <w:rFonts w:cstheme="minorHAnsi"/>
        </w:rPr>
      </w:pPr>
      <w:r w:rsidRPr="006035CA">
        <w:rPr>
          <w:rFonts w:cstheme="minorHAnsi"/>
        </w:rPr>
        <w:t>Die LKW gewährleisten die Erbringung ihrer Leistungen nach dem anerkannten und üblichen Stand der Technik und unter Einhaltung aller anwendbaren Sicherheitsvorschriften für den ordnungsgemässen Betrieb des Telekommunikationsnetzes im Umfang der Netzkapazität, wobei sich die Haftung auf alle Leistungen bezieht, welche sich aus diesem Vertrag ergeben.</w:t>
      </w:r>
    </w:p>
    <w:p w14:paraId="4499AC1A" w14:textId="77777777" w:rsidR="004F5BBF" w:rsidRPr="006035CA" w:rsidRDefault="004F5BBF" w:rsidP="004F5BBF">
      <w:pPr>
        <w:pStyle w:val="AKLegalL2"/>
        <w:rPr>
          <w:rFonts w:cstheme="minorHAnsi"/>
        </w:rPr>
      </w:pPr>
      <w:r w:rsidRPr="006035CA">
        <w:rPr>
          <w:rFonts w:cstheme="minorHAnsi"/>
        </w:rPr>
        <w:t>Vorbehaltlich anderer vertraglicher Abmachungen haften die LKW für absichtliche oder grobfahrlässige Vertragsverletzungen. Die Haftung für leichte Fahrlässigkeit ist wegbedungen.</w:t>
      </w:r>
    </w:p>
    <w:p w14:paraId="566C33DE" w14:textId="77777777" w:rsidR="004F5BBF" w:rsidRPr="006035CA" w:rsidRDefault="004F5BBF" w:rsidP="004F5BBF">
      <w:pPr>
        <w:pStyle w:val="AKLegalL2"/>
        <w:rPr>
          <w:rFonts w:cstheme="minorHAnsi"/>
        </w:rPr>
      </w:pPr>
      <w:r w:rsidRPr="006035CA">
        <w:rPr>
          <w:rFonts w:cstheme="minorHAnsi"/>
        </w:rPr>
        <w:t>Die LKW haften für das Verhalten ihrer Hilfspersonen (z.B. Arbeitnehmer, Subunternehmer) und Unterlieferanten nur im Falle grobfahrlässiger oder vorsätzlicher Handlungen der Hilfspersonen.</w:t>
      </w:r>
    </w:p>
    <w:p w14:paraId="100E9DFF" w14:textId="77777777" w:rsidR="004F5BBF" w:rsidRPr="006035CA" w:rsidRDefault="004F5BBF" w:rsidP="004F5BBF">
      <w:pPr>
        <w:pStyle w:val="AKLegalL2"/>
        <w:rPr>
          <w:rFonts w:cstheme="minorHAnsi"/>
        </w:rPr>
      </w:pPr>
      <w:r w:rsidRPr="006035CA">
        <w:rPr>
          <w:rFonts w:cstheme="minorHAnsi"/>
        </w:rPr>
        <w:t>Die LKW gewährleisten die Störungsbeseitigung nach ihren technischen und betrieblichen Möglichkeiten. Der Störungsverursacher hat alle Kosten für die Fehlersuche oder Störungsbeseitigung zu tragen. Weitergehende Ansprüche sind ausgeschlossen.</w:t>
      </w:r>
    </w:p>
    <w:p w14:paraId="1BD00B04" w14:textId="7A10988F" w:rsidR="004F5BBF" w:rsidRPr="006035CA" w:rsidRDefault="004F5BBF" w:rsidP="004F5BBF">
      <w:pPr>
        <w:pStyle w:val="AKLegalL2"/>
        <w:rPr>
          <w:rFonts w:cstheme="minorHAnsi"/>
        </w:rPr>
      </w:pPr>
      <w:r w:rsidRPr="006035CA">
        <w:rPr>
          <w:rFonts w:cstheme="minorHAnsi"/>
        </w:rPr>
        <w:t>Jede Haftung für Schäden gegenüber Dritten wird ausdrücklich ausgeschlossen.</w:t>
      </w:r>
    </w:p>
    <w:p w14:paraId="174367F4" w14:textId="77777777" w:rsidR="004F5BBF" w:rsidRPr="006035CA" w:rsidRDefault="004F5BBF" w:rsidP="004F5BBF">
      <w:pPr>
        <w:pStyle w:val="AKLegalL2"/>
        <w:rPr>
          <w:rFonts w:cstheme="minorHAnsi"/>
        </w:rPr>
      </w:pPr>
      <w:r w:rsidRPr="006035CA">
        <w:rPr>
          <w:rFonts w:cstheme="minorHAnsi"/>
        </w:rPr>
        <w:t>Eine Haftung in Fällen von höherer Gewalt und für sonstige Ursachen, die von den Vertragspartnern nicht zu vertreten sind, ist in jedem Fall ausgeschlossen.</w:t>
      </w:r>
    </w:p>
    <w:p w14:paraId="0FF7CAC5" w14:textId="69B98FD2" w:rsidR="004F5BBF" w:rsidRPr="006035CA" w:rsidRDefault="004F5BBF" w:rsidP="004F5BBF">
      <w:pPr>
        <w:pStyle w:val="AKLegalL2"/>
        <w:rPr>
          <w:rFonts w:cstheme="minorHAnsi"/>
        </w:rPr>
      </w:pPr>
      <w:r w:rsidRPr="006035CA">
        <w:rPr>
          <w:rFonts w:cstheme="minorHAnsi"/>
        </w:rPr>
        <w:t>Die LKW haften im Falle von grober Fahrlässigkeit und Vorsatz bis zu einem Betrag von maximal zwei Millionen Schweizer Franken für reine Vermögensschäden und für sonstige Schäden pro Schadensfall</w:t>
      </w:r>
      <w:r w:rsidR="004E6416" w:rsidRPr="006035CA">
        <w:rPr>
          <w:rFonts w:cstheme="minorHAnsi"/>
        </w:rPr>
        <w:t>;</w:t>
      </w:r>
      <w:r w:rsidRPr="006035CA">
        <w:rPr>
          <w:rFonts w:cstheme="minorHAnsi"/>
        </w:rPr>
        <w:t xml:space="preserve"> für Personen und Sachschäden zusammen pro Schadensfall und Kalenderjahr mit maximal 15 Millionen Schweizer Franken.</w:t>
      </w:r>
    </w:p>
    <w:p w14:paraId="302A93DA" w14:textId="77777777" w:rsidR="004F5BBF" w:rsidRPr="006035CA" w:rsidRDefault="004F5BBF" w:rsidP="004F5BBF">
      <w:pPr>
        <w:pStyle w:val="AKLegalL1"/>
        <w:rPr>
          <w:rFonts w:cstheme="minorHAnsi"/>
          <w:b/>
        </w:rPr>
      </w:pPr>
      <w:bookmarkStart w:id="22" w:name="_Toc114489457"/>
      <w:bookmarkStart w:id="23" w:name="_Toc119401315"/>
      <w:r w:rsidRPr="006035CA">
        <w:rPr>
          <w:rFonts w:cstheme="minorHAnsi"/>
          <w:b/>
        </w:rPr>
        <w:t>Datenschutz</w:t>
      </w:r>
      <w:bookmarkEnd w:id="22"/>
      <w:bookmarkEnd w:id="23"/>
    </w:p>
    <w:p w14:paraId="6C76D315" w14:textId="77777777" w:rsidR="004F5BBF" w:rsidRPr="006035CA" w:rsidRDefault="004F5BBF" w:rsidP="004F5BBF">
      <w:pPr>
        <w:pStyle w:val="AKLegalL2"/>
        <w:rPr>
          <w:rFonts w:cstheme="minorHAnsi"/>
        </w:rPr>
      </w:pPr>
      <w:r w:rsidRPr="006035CA">
        <w:rPr>
          <w:rFonts w:cstheme="minorHAnsi"/>
        </w:rPr>
        <w:t>Es gelten die datenschutzrechtlichen Bestimmungen des Landes Liechtenstein.</w:t>
      </w:r>
    </w:p>
    <w:p w14:paraId="258CB202" w14:textId="77777777" w:rsidR="004F5BBF" w:rsidRPr="006035CA" w:rsidRDefault="004F5BBF" w:rsidP="004F5BBF">
      <w:pPr>
        <w:pStyle w:val="AKLegalL1"/>
        <w:rPr>
          <w:rFonts w:cstheme="minorHAnsi"/>
          <w:b/>
        </w:rPr>
      </w:pPr>
      <w:bookmarkStart w:id="24" w:name="_Toc114489458"/>
      <w:bookmarkStart w:id="25" w:name="_Toc119401316"/>
      <w:r w:rsidRPr="006035CA">
        <w:rPr>
          <w:rFonts w:cstheme="minorHAnsi"/>
          <w:b/>
        </w:rPr>
        <w:t>Geheimhaltung</w:t>
      </w:r>
      <w:bookmarkEnd w:id="24"/>
      <w:bookmarkEnd w:id="25"/>
    </w:p>
    <w:p w14:paraId="2195C76D" w14:textId="77777777" w:rsidR="004F5BBF" w:rsidRPr="006035CA" w:rsidRDefault="004F5BBF" w:rsidP="004F5BBF">
      <w:pPr>
        <w:pStyle w:val="AKLegalL2"/>
        <w:rPr>
          <w:rFonts w:cstheme="minorHAnsi"/>
        </w:rPr>
      </w:pPr>
      <w:r w:rsidRPr="006035CA">
        <w:rPr>
          <w:rFonts w:cstheme="minorHAnsi"/>
        </w:rPr>
        <w:t>Liegenschaftseigentümer und LKW verpflichten sich, über alle im Rahmen der gegenständlichen Geschäftstätigkeiten zur Kenntnis gelangten Vorgänge oder Angelegenheiten (Informationen, Tatsachen und Unterlagen), die weder offenkundig noch allgemein zugänglich sind, gleichgültig auf welchem Weg sie bekannt geworden sind, absolutes Stillschweigen zu bewahren und diese wie ein Geschäfts- oder Betriebsgeheimnis zu behandeln.</w:t>
      </w:r>
    </w:p>
    <w:p w14:paraId="0A106C21" w14:textId="77777777" w:rsidR="004F5BBF" w:rsidRPr="006035CA" w:rsidRDefault="004F5BBF" w:rsidP="004F5BBF">
      <w:pPr>
        <w:pStyle w:val="AKLegalL1"/>
        <w:rPr>
          <w:rFonts w:cstheme="minorHAnsi"/>
          <w:b/>
        </w:rPr>
      </w:pPr>
      <w:bookmarkStart w:id="26" w:name="_Toc114489459"/>
      <w:bookmarkStart w:id="27" w:name="_Toc119401317"/>
      <w:r w:rsidRPr="006035CA">
        <w:rPr>
          <w:rFonts w:cstheme="minorHAnsi"/>
          <w:b/>
        </w:rPr>
        <w:t>Laufzeit, Anpassung und Kündigung</w:t>
      </w:r>
      <w:bookmarkEnd w:id="26"/>
      <w:bookmarkEnd w:id="27"/>
    </w:p>
    <w:p w14:paraId="3310E510" w14:textId="4772A820" w:rsidR="004F5BBF" w:rsidRPr="006035CA" w:rsidRDefault="004F5BBF" w:rsidP="004F5BBF">
      <w:pPr>
        <w:pStyle w:val="AKLegalL2"/>
        <w:rPr>
          <w:rFonts w:cstheme="minorHAnsi"/>
        </w:rPr>
      </w:pPr>
      <w:r w:rsidRPr="006035CA">
        <w:rPr>
          <w:rFonts w:cstheme="minorHAnsi"/>
        </w:rPr>
        <w:t>Die Rechte und Pflichten beginnen mit dem</w:t>
      </w:r>
      <w:r w:rsidR="00C8758B" w:rsidRPr="006035CA">
        <w:rPr>
          <w:rFonts w:cstheme="minorHAnsi"/>
        </w:rPr>
        <w:t xml:space="preserve"> Vertragsabschluss (vgl.</w:t>
      </w:r>
      <w:r w:rsidRPr="006035CA">
        <w:rPr>
          <w:rFonts w:cstheme="minorHAnsi"/>
        </w:rPr>
        <w:t xml:space="preserve"> </w:t>
      </w:r>
      <w:r w:rsidR="00AE519B" w:rsidRPr="006035CA">
        <w:rPr>
          <w:rFonts w:cstheme="minorHAnsi"/>
        </w:rPr>
        <w:t>Auftrag Glasfaser-Anschluss</w:t>
      </w:r>
      <w:r w:rsidR="00C8758B" w:rsidRPr="006035CA">
        <w:rPr>
          <w:rFonts w:cstheme="minorHAnsi"/>
        </w:rPr>
        <w:t>)</w:t>
      </w:r>
      <w:r w:rsidRPr="006035CA">
        <w:rPr>
          <w:rFonts w:cstheme="minorHAnsi"/>
        </w:rPr>
        <w:t xml:space="preserve"> und laufen auf unbestimmte Zeit.</w:t>
      </w:r>
    </w:p>
    <w:p w14:paraId="2A305DB2" w14:textId="77777777" w:rsidR="004F5BBF" w:rsidRPr="006035CA" w:rsidRDefault="004F5BBF" w:rsidP="004F5BBF">
      <w:pPr>
        <w:pStyle w:val="AKLegalL1"/>
        <w:rPr>
          <w:rFonts w:cstheme="minorHAnsi"/>
          <w:b/>
        </w:rPr>
      </w:pPr>
      <w:bookmarkStart w:id="28" w:name="_Toc114489462"/>
      <w:bookmarkStart w:id="29" w:name="_Toc119401320"/>
      <w:r w:rsidRPr="006035CA">
        <w:rPr>
          <w:rFonts w:cstheme="minorHAnsi"/>
          <w:b/>
        </w:rPr>
        <w:t>Gerichtsstand, anwendbares Recht</w:t>
      </w:r>
      <w:bookmarkEnd w:id="28"/>
      <w:bookmarkEnd w:id="29"/>
      <w:r w:rsidRPr="006035CA">
        <w:rPr>
          <w:rFonts w:cstheme="minorHAnsi"/>
          <w:b/>
        </w:rPr>
        <w:t xml:space="preserve"> und Normen</w:t>
      </w:r>
    </w:p>
    <w:p w14:paraId="1C874910" w14:textId="77777777" w:rsidR="004F5BBF" w:rsidRPr="006035CA" w:rsidRDefault="004F5BBF" w:rsidP="004F5BBF">
      <w:pPr>
        <w:pStyle w:val="AKLegalL2"/>
        <w:rPr>
          <w:rFonts w:cstheme="minorHAnsi"/>
        </w:rPr>
      </w:pPr>
      <w:r w:rsidRPr="006035CA">
        <w:rPr>
          <w:rFonts w:cstheme="minorHAnsi"/>
        </w:rPr>
        <w:t xml:space="preserve">Ausschliesslicher Gerichtsstand ist Vaduz. </w:t>
      </w:r>
    </w:p>
    <w:p w14:paraId="0D0AA4A9" w14:textId="77777777" w:rsidR="004F5BBF" w:rsidRPr="006035CA" w:rsidRDefault="004F5BBF" w:rsidP="004F5BBF">
      <w:pPr>
        <w:pStyle w:val="AKLegalL2"/>
        <w:rPr>
          <w:rFonts w:cstheme="minorHAnsi"/>
        </w:rPr>
      </w:pPr>
      <w:r w:rsidRPr="006035CA">
        <w:rPr>
          <w:rFonts w:cstheme="minorHAnsi"/>
        </w:rPr>
        <w:t>Es kommt liechtensteinisches Recht zur Anwendung.</w:t>
      </w:r>
    </w:p>
    <w:p w14:paraId="129E9FAF" w14:textId="77777777" w:rsidR="004F5BBF" w:rsidRPr="006035CA" w:rsidRDefault="004F5BBF" w:rsidP="004F5BBF">
      <w:pPr>
        <w:pStyle w:val="AKLegalL1"/>
        <w:rPr>
          <w:rFonts w:cstheme="minorHAnsi"/>
          <w:b/>
        </w:rPr>
      </w:pPr>
      <w:bookmarkStart w:id="30" w:name="_Toc114489463"/>
      <w:bookmarkStart w:id="31" w:name="_Toc119401321"/>
      <w:r w:rsidRPr="006035CA">
        <w:rPr>
          <w:rFonts w:cstheme="minorHAnsi"/>
          <w:b/>
        </w:rPr>
        <w:t>Streitschlichtung</w:t>
      </w:r>
      <w:bookmarkEnd w:id="30"/>
      <w:bookmarkEnd w:id="31"/>
    </w:p>
    <w:p w14:paraId="6A60C46E" w14:textId="35ADA5E9" w:rsidR="004F5BBF" w:rsidRPr="006035CA" w:rsidRDefault="004F5BBF" w:rsidP="004F5BBF">
      <w:pPr>
        <w:pStyle w:val="AKLegalL2"/>
        <w:rPr>
          <w:rFonts w:cstheme="minorHAnsi"/>
        </w:rPr>
      </w:pPr>
      <w:r w:rsidRPr="006035CA">
        <w:rPr>
          <w:rFonts w:cstheme="minorHAnsi"/>
        </w:rPr>
        <w:t xml:space="preserve">Im Falle von Streitigkeiten aus dem gegenständlichen Vertragsverhältnis kann jede Partei die Regulierungsbehörde </w:t>
      </w:r>
      <w:r w:rsidR="00830B8A" w:rsidRPr="006035CA">
        <w:rPr>
          <w:rFonts w:cstheme="minorHAnsi"/>
        </w:rPr>
        <w:t>gemäss</w:t>
      </w:r>
      <w:r w:rsidRPr="006035CA">
        <w:rPr>
          <w:rFonts w:cstheme="minorHAnsi"/>
        </w:rPr>
        <w:t xml:space="preserve"> </w:t>
      </w:r>
      <w:r w:rsidR="00830B8A" w:rsidRPr="006035CA">
        <w:rPr>
          <w:rFonts w:cstheme="minorHAnsi"/>
        </w:rPr>
        <w:t>den Bestimmungen des</w:t>
      </w:r>
      <w:r w:rsidRPr="006035CA">
        <w:rPr>
          <w:rFonts w:cstheme="minorHAnsi"/>
        </w:rPr>
        <w:t xml:space="preserve"> KomG zur Streitschlichtung anrufen. </w:t>
      </w:r>
    </w:p>
    <w:p w14:paraId="1D5C9138" w14:textId="77777777" w:rsidR="004F5BBF" w:rsidRPr="006035CA" w:rsidRDefault="004F5BBF" w:rsidP="004F5BBF">
      <w:pPr>
        <w:pStyle w:val="AKLegalL1"/>
        <w:rPr>
          <w:rFonts w:cstheme="minorHAnsi"/>
          <w:b/>
        </w:rPr>
      </w:pPr>
      <w:bookmarkStart w:id="32" w:name="_Toc114489464"/>
      <w:bookmarkStart w:id="33" w:name="_Toc119401322"/>
      <w:r w:rsidRPr="006035CA">
        <w:rPr>
          <w:rFonts w:cstheme="minorHAnsi"/>
          <w:b/>
        </w:rPr>
        <w:t>Salvatorische Klausel</w:t>
      </w:r>
      <w:bookmarkEnd w:id="32"/>
      <w:bookmarkEnd w:id="33"/>
    </w:p>
    <w:p w14:paraId="033BE258" w14:textId="77777777" w:rsidR="004F5BBF" w:rsidRPr="006035CA" w:rsidRDefault="004F5BBF" w:rsidP="004F5BBF">
      <w:pPr>
        <w:pStyle w:val="AKLegalL2"/>
        <w:rPr>
          <w:rFonts w:cstheme="minorHAnsi"/>
        </w:rPr>
      </w:pPr>
      <w:r w:rsidRPr="006035CA">
        <w:rPr>
          <w:rFonts w:cstheme="minorHAnsi"/>
        </w:rPr>
        <w:t>Sollte eine Bestimmung dieses Vertrages unwirksam sein oder werden, so bleiben die übrigen Teile dieses Vertrags unberührt.</w:t>
      </w:r>
    </w:p>
    <w:p w14:paraId="2B670B02" w14:textId="4FA17CB3" w:rsidR="00EA0AFA" w:rsidRPr="006035CA" w:rsidRDefault="00EA0AFA" w:rsidP="004F5BBF">
      <w:pPr>
        <w:pStyle w:val="AKLegalL1"/>
        <w:rPr>
          <w:rFonts w:cstheme="minorHAnsi"/>
          <w:b/>
        </w:rPr>
      </w:pPr>
      <w:bookmarkStart w:id="34" w:name="_Toc114489465"/>
      <w:bookmarkStart w:id="35" w:name="_Toc119401323"/>
      <w:r w:rsidRPr="006035CA">
        <w:rPr>
          <w:rFonts w:cstheme="minorHAnsi"/>
          <w:b/>
        </w:rPr>
        <w:t>Kontakt LKW</w:t>
      </w:r>
    </w:p>
    <w:p w14:paraId="0139B62C" w14:textId="36284054" w:rsidR="00B67DEF" w:rsidRPr="006035CA" w:rsidRDefault="007A1CCA" w:rsidP="00B67DEF">
      <w:pPr>
        <w:pStyle w:val="AKLegalL2"/>
        <w:rPr>
          <w:rFonts w:cstheme="minorHAnsi"/>
        </w:rPr>
      </w:pPr>
      <w:r w:rsidRPr="006035CA">
        <w:rPr>
          <w:rFonts w:cstheme="minorHAnsi"/>
        </w:rPr>
        <w:t>S</w:t>
      </w:r>
      <w:r w:rsidR="00B077B0" w:rsidRPr="006035CA">
        <w:rPr>
          <w:rFonts w:cstheme="minorHAnsi"/>
        </w:rPr>
        <w:t xml:space="preserve">ämtliche Anfragen und Anliegen </w:t>
      </w:r>
      <w:r w:rsidR="000A1C55" w:rsidRPr="006035CA">
        <w:rPr>
          <w:rFonts w:cstheme="minorHAnsi"/>
        </w:rPr>
        <w:t>zum</w:t>
      </w:r>
      <w:r w:rsidR="00B077B0" w:rsidRPr="006035CA">
        <w:rPr>
          <w:rFonts w:cstheme="minorHAnsi"/>
        </w:rPr>
        <w:t xml:space="preserve"> bestehenden Netzanschluss (Umbau, Verlegung, Entfernung, temporäre Ausserbetriebnahme) und geplanten Neuanschluss </w:t>
      </w:r>
      <w:r w:rsidR="00816E3C" w:rsidRPr="006035CA">
        <w:rPr>
          <w:rFonts w:cstheme="minorHAnsi"/>
        </w:rPr>
        <w:t>inkl</w:t>
      </w:r>
      <w:r w:rsidR="00A44F1F" w:rsidRPr="006035CA">
        <w:rPr>
          <w:rFonts w:cstheme="minorHAnsi"/>
        </w:rPr>
        <w:t xml:space="preserve">. redundantem Netzanschluss </w:t>
      </w:r>
      <w:r w:rsidR="00B077B0" w:rsidRPr="006035CA">
        <w:rPr>
          <w:rFonts w:cstheme="minorHAnsi"/>
        </w:rPr>
        <w:t xml:space="preserve">(Entgelte, </w:t>
      </w:r>
      <w:r w:rsidR="00A44F1F" w:rsidRPr="006035CA">
        <w:rPr>
          <w:rFonts w:cstheme="minorHAnsi"/>
        </w:rPr>
        <w:t>Vorleistungen</w:t>
      </w:r>
      <w:r w:rsidRPr="006035CA">
        <w:rPr>
          <w:rFonts w:cstheme="minorHAnsi"/>
        </w:rPr>
        <w:t xml:space="preserve">, </w:t>
      </w:r>
      <w:r w:rsidR="00B077B0" w:rsidRPr="006035CA">
        <w:rPr>
          <w:rFonts w:cstheme="minorHAnsi"/>
        </w:rPr>
        <w:t>Termine</w:t>
      </w:r>
      <w:r w:rsidR="00A44F1F" w:rsidRPr="006035CA">
        <w:rPr>
          <w:rFonts w:cstheme="minorHAnsi"/>
        </w:rPr>
        <w:t>)</w:t>
      </w:r>
      <w:r w:rsidRPr="006035CA">
        <w:rPr>
          <w:rFonts w:cstheme="minorHAnsi"/>
        </w:rPr>
        <w:t xml:space="preserve"> sind an </w:t>
      </w:r>
      <w:r w:rsidR="00816E3C" w:rsidRPr="006035CA">
        <w:rPr>
          <w:rFonts w:cstheme="minorHAnsi"/>
        </w:rPr>
        <w:t xml:space="preserve">den </w:t>
      </w:r>
      <w:r w:rsidRPr="006035CA">
        <w:rPr>
          <w:rFonts w:cstheme="minorHAnsi"/>
        </w:rPr>
        <w:t>LKW</w:t>
      </w:r>
      <w:r w:rsidR="00D01E23" w:rsidRPr="006035CA">
        <w:rPr>
          <w:rFonts w:cstheme="minorHAnsi"/>
        </w:rPr>
        <w:t>-</w:t>
      </w:r>
      <w:r w:rsidRPr="006035CA">
        <w:rPr>
          <w:rFonts w:cstheme="minorHAnsi"/>
        </w:rPr>
        <w:t>Bereich Netzprovider Kommunikation</w:t>
      </w:r>
      <w:r w:rsidR="00D01E23" w:rsidRPr="006035CA">
        <w:rPr>
          <w:rFonts w:cstheme="minorHAnsi"/>
        </w:rPr>
        <w:t xml:space="preserve"> </w:t>
      </w:r>
      <w:r w:rsidRPr="006035CA">
        <w:rPr>
          <w:rFonts w:cstheme="minorHAnsi"/>
        </w:rPr>
        <w:t>– Abteilung Administration</w:t>
      </w:r>
    </w:p>
    <w:p w14:paraId="33CDFDDE" w14:textId="1E63EA45" w:rsidR="007A1CCA" w:rsidRPr="006035CA" w:rsidRDefault="007A1CCA" w:rsidP="007A1CCA">
      <w:pPr>
        <w:pStyle w:val="AKLegalL3"/>
        <w:rPr>
          <w:rFonts w:cstheme="minorHAnsi"/>
        </w:rPr>
      </w:pPr>
      <w:r w:rsidRPr="006035CA">
        <w:rPr>
          <w:rFonts w:cstheme="minorHAnsi"/>
        </w:rPr>
        <w:t xml:space="preserve">E-Mail: </w:t>
      </w:r>
      <w:hyperlink r:id="rId14" w:history="1">
        <w:r w:rsidRPr="006035CA">
          <w:rPr>
            <w:rStyle w:val="Hyperlink"/>
            <w:rFonts w:asciiTheme="minorHAnsi" w:hAnsiTheme="minorHAnsi" w:cstheme="minorHAnsi"/>
          </w:rPr>
          <w:t>KOM-Auftrag@lkw.li</w:t>
        </w:r>
      </w:hyperlink>
      <w:r w:rsidRPr="006035CA">
        <w:rPr>
          <w:rFonts w:cstheme="minorHAnsi"/>
        </w:rPr>
        <w:t xml:space="preserve"> oder</w:t>
      </w:r>
    </w:p>
    <w:p w14:paraId="339A7A31" w14:textId="382BA7A5" w:rsidR="007A1CCA" w:rsidRPr="006035CA" w:rsidRDefault="007A1CCA" w:rsidP="007A1CCA">
      <w:pPr>
        <w:pStyle w:val="AKLegalL3"/>
        <w:rPr>
          <w:rFonts w:cstheme="minorHAnsi"/>
        </w:rPr>
      </w:pPr>
      <w:r w:rsidRPr="006035CA">
        <w:rPr>
          <w:rFonts w:cstheme="minorHAnsi"/>
        </w:rPr>
        <w:t xml:space="preserve">Tel.: </w:t>
      </w:r>
      <w:r w:rsidR="00816E3C" w:rsidRPr="006035CA">
        <w:rPr>
          <w:rFonts w:cstheme="minorHAnsi"/>
        </w:rPr>
        <w:t>0</w:t>
      </w:r>
      <w:r w:rsidRPr="006035CA">
        <w:rPr>
          <w:rFonts w:cstheme="minorHAnsi"/>
        </w:rPr>
        <w:t>0423 236 0260</w:t>
      </w:r>
    </w:p>
    <w:p w14:paraId="7948E5BF" w14:textId="673EA114" w:rsidR="007A1CCA" w:rsidRPr="006035CA" w:rsidRDefault="007A1CCA" w:rsidP="004E6416">
      <w:pPr>
        <w:pStyle w:val="AKLegalL2"/>
        <w:numPr>
          <w:ilvl w:val="0"/>
          <w:numId w:val="0"/>
        </w:numPr>
        <w:ind w:left="567"/>
        <w:rPr>
          <w:rFonts w:cstheme="minorHAnsi"/>
        </w:rPr>
      </w:pPr>
      <w:r w:rsidRPr="006035CA">
        <w:rPr>
          <w:rFonts w:cstheme="minorHAnsi"/>
        </w:rPr>
        <w:t>zu richten.</w:t>
      </w:r>
    </w:p>
    <w:p w14:paraId="3CA5AA98" w14:textId="77777777" w:rsidR="004F5BBF" w:rsidRPr="006035CA" w:rsidRDefault="004F5BBF" w:rsidP="00D70AAA">
      <w:pPr>
        <w:pStyle w:val="AKLegalL1"/>
        <w:keepNext/>
        <w:rPr>
          <w:rFonts w:cstheme="minorHAnsi"/>
          <w:b/>
        </w:rPr>
      </w:pPr>
      <w:r w:rsidRPr="006035CA">
        <w:rPr>
          <w:rFonts w:cstheme="minorHAnsi"/>
          <w:b/>
        </w:rPr>
        <w:t>Anhänge</w:t>
      </w:r>
      <w:bookmarkEnd w:id="34"/>
      <w:bookmarkEnd w:id="35"/>
    </w:p>
    <w:p w14:paraId="3A8E6BD3" w14:textId="65CDCA88" w:rsidR="004F5BBF" w:rsidRPr="006035CA" w:rsidRDefault="004F5BBF" w:rsidP="00D70AAA">
      <w:pPr>
        <w:pStyle w:val="AKLegalL2"/>
        <w:keepNext/>
        <w:rPr>
          <w:rFonts w:cstheme="minorHAnsi"/>
        </w:rPr>
      </w:pPr>
      <w:r w:rsidRPr="006035CA">
        <w:rPr>
          <w:rFonts w:cstheme="minorHAnsi"/>
        </w:rPr>
        <w:t xml:space="preserve">Die folgenden Anhänge sind integraler Bestandteil </w:t>
      </w:r>
      <w:r w:rsidR="00816E3C" w:rsidRPr="006035CA">
        <w:rPr>
          <w:rFonts w:cstheme="minorHAnsi"/>
        </w:rPr>
        <w:t>dieser Bestimmungen</w:t>
      </w:r>
      <w:r w:rsidRPr="006035CA">
        <w:rPr>
          <w:rFonts w:cstheme="minorHAnsi"/>
        </w:rPr>
        <w:t>:</w:t>
      </w:r>
    </w:p>
    <w:p w14:paraId="04CB58FE" w14:textId="2F5C6C0A" w:rsidR="0011107A" w:rsidRDefault="0011107A" w:rsidP="00D70AAA">
      <w:pPr>
        <w:pStyle w:val="AKLegalL2"/>
        <w:keepNext/>
        <w:rPr>
          <w:rFonts w:cstheme="minorHAnsi"/>
        </w:rPr>
      </w:pPr>
      <w:r w:rsidRPr="006035CA">
        <w:rPr>
          <w:rFonts w:cstheme="minorHAnsi"/>
        </w:rPr>
        <w:fldChar w:fldCharType="begin"/>
      </w:r>
      <w:r w:rsidRPr="006035CA">
        <w:rPr>
          <w:rFonts w:cstheme="minorHAnsi"/>
        </w:rPr>
        <w:instrText xml:space="preserve"> REF _Ref46849433 \w \h </w:instrText>
      </w:r>
      <w:r w:rsidR="00EB55D8" w:rsidRPr="006035CA">
        <w:rPr>
          <w:rFonts w:cstheme="minorHAnsi"/>
        </w:rPr>
        <w:instrText xml:space="preserve"> \* MERGEFORMAT </w:instrText>
      </w:r>
      <w:r w:rsidRPr="006035CA">
        <w:rPr>
          <w:rFonts w:cstheme="minorHAnsi"/>
        </w:rPr>
      </w:r>
      <w:r w:rsidRPr="006035CA">
        <w:rPr>
          <w:rFonts w:cstheme="minorHAnsi"/>
        </w:rPr>
        <w:fldChar w:fldCharType="separate"/>
      </w:r>
      <w:r w:rsidR="00DA257C">
        <w:rPr>
          <w:rFonts w:cstheme="minorHAnsi"/>
        </w:rPr>
        <w:t>Anhang 1</w:t>
      </w:r>
      <w:r w:rsidRPr="006035CA">
        <w:rPr>
          <w:rFonts w:cstheme="minorHAnsi"/>
        </w:rPr>
        <w:fldChar w:fldCharType="end"/>
      </w:r>
      <w:r w:rsidRPr="006035CA">
        <w:rPr>
          <w:rFonts w:cstheme="minorHAnsi"/>
        </w:rPr>
        <w:tab/>
      </w:r>
      <w:r w:rsidRPr="006035CA">
        <w:rPr>
          <w:rFonts w:cstheme="minorHAnsi"/>
        </w:rPr>
        <w:fldChar w:fldCharType="begin"/>
      </w:r>
      <w:r w:rsidRPr="006035CA">
        <w:rPr>
          <w:rFonts w:cstheme="minorHAnsi"/>
        </w:rPr>
        <w:instrText xml:space="preserve"> REF _Ref46849433 \h </w:instrText>
      </w:r>
      <w:r w:rsidR="00EB55D8" w:rsidRPr="006035CA">
        <w:rPr>
          <w:rFonts w:cstheme="minorHAnsi"/>
        </w:rPr>
        <w:instrText xml:space="preserve"> \* MERGEFORMAT </w:instrText>
      </w:r>
      <w:r w:rsidRPr="006035CA">
        <w:rPr>
          <w:rFonts w:cstheme="minorHAnsi"/>
        </w:rPr>
      </w:r>
      <w:r w:rsidRPr="006035CA">
        <w:rPr>
          <w:rFonts w:cstheme="minorHAnsi"/>
        </w:rPr>
        <w:fldChar w:fldCharType="separate"/>
      </w:r>
      <w:r w:rsidR="00DA257C" w:rsidRPr="006035CA">
        <w:rPr>
          <w:rFonts w:cstheme="minorHAnsi"/>
        </w:rPr>
        <w:t>Netzaufbau</w:t>
      </w:r>
      <w:r w:rsidRPr="006035CA">
        <w:rPr>
          <w:rFonts w:cstheme="minorHAnsi"/>
        </w:rPr>
        <w:fldChar w:fldCharType="end"/>
      </w:r>
    </w:p>
    <w:p w14:paraId="2458BFC6" w14:textId="235C0A0D" w:rsidR="00A11493" w:rsidRDefault="00A11493" w:rsidP="00D70AAA">
      <w:pPr>
        <w:pStyle w:val="AKLegalL2"/>
        <w:keepNext/>
        <w:rPr>
          <w:rFonts w:cstheme="minorHAnsi"/>
        </w:rPr>
      </w:pPr>
      <w:r>
        <w:rPr>
          <w:rFonts w:cstheme="minorHAnsi"/>
        </w:rPr>
        <w:fldChar w:fldCharType="begin"/>
      </w:r>
      <w:r>
        <w:rPr>
          <w:rFonts w:cstheme="minorHAnsi"/>
        </w:rPr>
        <w:instrText xml:space="preserve"> REF _Ref139964815 \w \h </w:instrText>
      </w:r>
      <w:r w:rsidR="00D70AAA">
        <w:rPr>
          <w:rFonts w:cstheme="minorHAnsi"/>
        </w:rPr>
        <w:instrText xml:space="preserve"> \* MERGEFORMAT </w:instrText>
      </w:r>
      <w:r>
        <w:rPr>
          <w:rFonts w:cstheme="minorHAnsi"/>
        </w:rPr>
      </w:r>
      <w:r>
        <w:rPr>
          <w:rFonts w:cstheme="minorHAnsi"/>
        </w:rPr>
        <w:fldChar w:fldCharType="separate"/>
      </w:r>
      <w:r w:rsidR="00DA257C">
        <w:rPr>
          <w:rFonts w:cstheme="minorHAnsi"/>
        </w:rPr>
        <w:t>Anhang 2</w:t>
      </w:r>
      <w:r>
        <w:rPr>
          <w:rFonts w:cstheme="minorHAnsi"/>
        </w:rPr>
        <w:fldChar w:fldCharType="end"/>
      </w:r>
      <w:r>
        <w:rPr>
          <w:rFonts w:cstheme="minorHAnsi"/>
        </w:rPr>
        <w:tab/>
      </w:r>
      <w:r>
        <w:rPr>
          <w:rFonts w:cstheme="minorHAnsi"/>
        </w:rPr>
        <w:fldChar w:fldCharType="begin"/>
      </w:r>
      <w:r>
        <w:rPr>
          <w:rFonts w:cstheme="minorHAnsi"/>
        </w:rPr>
        <w:instrText xml:space="preserve"> REF _Ref139964819 \h </w:instrText>
      </w:r>
      <w:r w:rsidR="00D70AAA">
        <w:rPr>
          <w:rFonts w:cstheme="minorHAnsi"/>
        </w:rPr>
        <w:instrText xml:space="preserve"> \* MERGEFORMAT </w:instrText>
      </w:r>
      <w:r>
        <w:rPr>
          <w:rFonts w:cstheme="minorHAnsi"/>
        </w:rPr>
      </w:r>
      <w:r>
        <w:rPr>
          <w:rFonts w:cstheme="minorHAnsi"/>
        </w:rPr>
        <w:fldChar w:fldCharType="separate"/>
      </w:r>
      <w:r w:rsidR="00DA257C" w:rsidRPr="006035CA">
        <w:rPr>
          <w:rFonts w:cstheme="minorHAnsi"/>
        </w:rPr>
        <w:t>Leistungsbeschreibung</w:t>
      </w:r>
      <w:r>
        <w:rPr>
          <w:rFonts w:cstheme="minorHAnsi"/>
        </w:rPr>
        <w:fldChar w:fldCharType="end"/>
      </w:r>
    </w:p>
    <w:p w14:paraId="20D3BA7F" w14:textId="3AB97F1D" w:rsidR="00A11493" w:rsidRPr="006035CA" w:rsidRDefault="00A11493" w:rsidP="00D70AAA">
      <w:pPr>
        <w:pStyle w:val="AKLegalL2"/>
        <w:keepNext/>
        <w:rPr>
          <w:rFonts w:cstheme="minorHAnsi"/>
        </w:rPr>
      </w:pPr>
      <w:r>
        <w:rPr>
          <w:rFonts w:cstheme="minorHAnsi"/>
        </w:rPr>
        <w:fldChar w:fldCharType="begin"/>
      </w:r>
      <w:r>
        <w:rPr>
          <w:rFonts w:cstheme="minorHAnsi"/>
        </w:rPr>
        <w:instrText xml:space="preserve"> REF _Ref139964834 \w \h </w:instrText>
      </w:r>
      <w:r w:rsidR="00D70AAA">
        <w:rPr>
          <w:rFonts w:cstheme="minorHAnsi"/>
        </w:rPr>
        <w:instrText xml:space="preserve"> \* MERGEFORMAT </w:instrText>
      </w:r>
      <w:r>
        <w:rPr>
          <w:rFonts w:cstheme="minorHAnsi"/>
        </w:rPr>
      </w:r>
      <w:r>
        <w:rPr>
          <w:rFonts w:cstheme="minorHAnsi"/>
        </w:rPr>
        <w:fldChar w:fldCharType="separate"/>
      </w:r>
      <w:r w:rsidR="00DA257C">
        <w:rPr>
          <w:rFonts w:cstheme="minorHAnsi"/>
        </w:rPr>
        <w:t>Anhang 3</w:t>
      </w:r>
      <w:r>
        <w:rPr>
          <w:rFonts w:cstheme="minorHAnsi"/>
        </w:rPr>
        <w:fldChar w:fldCharType="end"/>
      </w:r>
      <w:r>
        <w:rPr>
          <w:rFonts w:cstheme="minorHAnsi"/>
        </w:rPr>
        <w:tab/>
      </w:r>
      <w:r>
        <w:rPr>
          <w:rFonts w:cstheme="minorHAnsi"/>
        </w:rPr>
        <w:fldChar w:fldCharType="begin"/>
      </w:r>
      <w:r>
        <w:rPr>
          <w:rFonts w:cstheme="minorHAnsi"/>
        </w:rPr>
        <w:instrText xml:space="preserve"> REF _Ref139964837 \h </w:instrText>
      </w:r>
      <w:r w:rsidR="00D70AAA">
        <w:rPr>
          <w:rFonts w:cstheme="minorHAnsi"/>
        </w:rPr>
        <w:instrText xml:space="preserve"> \* MERGEFORMAT </w:instrText>
      </w:r>
      <w:r>
        <w:rPr>
          <w:rFonts w:cstheme="minorHAnsi"/>
        </w:rPr>
      </w:r>
      <w:r>
        <w:rPr>
          <w:rFonts w:cstheme="minorHAnsi"/>
        </w:rPr>
        <w:fldChar w:fldCharType="separate"/>
      </w:r>
      <w:r w:rsidR="00DA257C" w:rsidRPr="006035CA">
        <w:rPr>
          <w:rFonts w:cstheme="minorHAnsi"/>
        </w:rPr>
        <w:t>Realisierung</w:t>
      </w:r>
      <w:r>
        <w:rPr>
          <w:rFonts w:cstheme="minorHAnsi"/>
        </w:rPr>
        <w:fldChar w:fldCharType="end"/>
      </w:r>
    </w:p>
    <w:p w14:paraId="5DDB41F2" w14:textId="4C55C2BF" w:rsidR="0011107A" w:rsidRDefault="0011107A" w:rsidP="00D70AAA">
      <w:pPr>
        <w:pStyle w:val="AKLegalL2"/>
        <w:keepNext/>
        <w:rPr>
          <w:rFonts w:cstheme="minorHAnsi"/>
        </w:rPr>
      </w:pPr>
      <w:r w:rsidRPr="00A11493">
        <w:rPr>
          <w:rFonts w:cstheme="minorHAnsi"/>
        </w:rPr>
        <w:fldChar w:fldCharType="begin"/>
      </w:r>
      <w:r w:rsidRPr="00A11493">
        <w:rPr>
          <w:rFonts w:cstheme="minorHAnsi"/>
        </w:rPr>
        <w:instrText xml:space="preserve"> REF _Ref136260323 \r \h </w:instrText>
      </w:r>
      <w:r w:rsidR="00EB55D8" w:rsidRPr="00A11493">
        <w:rPr>
          <w:rFonts w:cstheme="minorHAnsi"/>
        </w:rPr>
        <w:instrText xml:space="preserve"> \* MERGEFORMAT </w:instrText>
      </w:r>
      <w:r w:rsidRPr="00A11493">
        <w:rPr>
          <w:rFonts w:cstheme="minorHAnsi"/>
        </w:rPr>
      </w:r>
      <w:r w:rsidRPr="00A11493">
        <w:rPr>
          <w:rFonts w:cstheme="minorHAnsi"/>
        </w:rPr>
        <w:fldChar w:fldCharType="separate"/>
      </w:r>
      <w:r w:rsidR="00DA257C">
        <w:rPr>
          <w:rFonts w:cstheme="minorHAnsi"/>
        </w:rPr>
        <w:t>Anhang 4</w:t>
      </w:r>
      <w:r w:rsidRPr="00A11493">
        <w:rPr>
          <w:rFonts w:cstheme="minorHAnsi"/>
        </w:rPr>
        <w:fldChar w:fldCharType="end"/>
      </w:r>
      <w:r w:rsidRPr="00A11493">
        <w:rPr>
          <w:rFonts w:cstheme="minorHAnsi"/>
        </w:rPr>
        <w:tab/>
      </w:r>
      <w:r w:rsidRPr="00A11493">
        <w:rPr>
          <w:rFonts w:cstheme="minorHAnsi"/>
        </w:rPr>
        <w:fldChar w:fldCharType="begin"/>
      </w:r>
      <w:r w:rsidRPr="00A11493">
        <w:rPr>
          <w:rFonts w:cstheme="minorHAnsi"/>
        </w:rPr>
        <w:instrText xml:space="preserve"> REF _Ref136260326 \h </w:instrText>
      </w:r>
      <w:r w:rsidR="00EB55D8" w:rsidRPr="00A11493">
        <w:rPr>
          <w:rFonts w:cstheme="minorHAnsi"/>
        </w:rPr>
        <w:instrText xml:space="preserve"> \* MERGEFORMAT </w:instrText>
      </w:r>
      <w:r w:rsidRPr="00A11493">
        <w:rPr>
          <w:rFonts w:cstheme="minorHAnsi"/>
        </w:rPr>
      </w:r>
      <w:r w:rsidRPr="00A11493">
        <w:rPr>
          <w:rFonts w:cstheme="minorHAnsi"/>
        </w:rPr>
        <w:fldChar w:fldCharType="separate"/>
      </w:r>
      <w:r w:rsidR="00DA257C" w:rsidRPr="006035CA">
        <w:rPr>
          <w:rFonts w:cstheme="minorHAnsi"/>
        </w:rPr>
        <w:t>Entgelte</w:t>
      </w:r>
      <w:r w:rsidRPr="00A11493">
        <w:rPr>
          <w:rFonts w:cstheme="minorHAnsi"/>
        </w:rPr>
        <w:fldChar w:fldCharType="end"/>
      </w:r>
    </w:p>
    <w:p w14:paraId="65967F7F" w14:textId="633ED142" w:rsidR="00A11493" w:rsidRPr="00A11493" w:rsidRDefault="00A11493" w:rsidP="00D70AAA">
      <w:pPr>
        <w:pStyle w:val="AKLegalL2"/>
        <w:keepNext/>
        <w:rPr>
          <w:rFonts w:cstheme="minorHAnsi"/>
        </w:rPr>
      </w:pPr>
      <w:r>
        <w:rPr>
          <w:rFonts w:cstheme="minorHAnsi"/>
        </w:rPr>
        <w:fldChar w:fldCharType="begin"/>
      </w:r>
      <w:r>
        <w:rPr>
          <w:rFonts w:cstheme="minorHAnsi"/>
        </w:rPr>
        <w:instrText xml:space="preserve"> REF _Ref139964902 \w \h </w:instrText>
      </w:r>
      <w:r w:rsidR="00D70AAA">
        <w:rPr>
          <w:rFonts w:cstheme="minorHAnsi"/>
        </w:rPr>
        <w:instrText xml:space="preserve"> \* MERGEFORMAT </w:instrText>
      </w:r>
      <w:r>
        <w:rPr>
          <w:rFonts w:cstheme="minorHAnsi"/>
        </w:rPr>
      </w:r>
      <w:r>
        <w:rPr>
          <w:rFonts w:cstheme="minorHAnsi"/>
        </w:rPr>
        <w:fldChar w:fldCharType="separate"/>
      </w:r>
      <w:r w:rsidR="00DA257C">
        <w:rPr>
          <w:rFonts w:cstheme="minorHAnsi"/>
        </w:rPr>
        <w:t>Anhang 5</w:t>
      </w:r>
      <w:r>
        <w:rPr>
          <w:rFonts w:cstheme="minorHAnsi"/>
        </w:rPr>
        <w:fldChar w:fldCharType="end"/>
      </w:r>
      <w:r>
        <w:rPr>
          <w:rFonts w:cstheme="minorHAnsi"/>
        </w:rPr>
        <w:tab/>
      </w:r>
      <w:r>
        <w:rPr>
          <w:rFonts w:cstheme="minorHAnsi"/>
        </w:rPr>
        <w:fldChar w:fldCharType="begin"/>
      </w:r>
      <w:r>
        <w:rPr>
          <w:rFonts w:cstheme="minorHAnsi"/>
        </w:rPr>
        <w:instrText xml:space="preserve"> REF _Ref139964905 \h </w:instrText>
      </w:r>
      <w:r w:rsidR="00D70AAA">
        <w:rPr>
          <w:rFonts w:cstheme="minorHAnsi"/>
        </w:rPr>
        <w:instrText xml:space="preserve"> \* MERGEFORMAT </w:instrText>
      </w:r>
      <w:r>
        <w:rPr>
          <w:rFonts w:cstheme="minorHAnsi"/>
        </w:rPr>
      </w:r>
      <w:r>
        <w:rPr>
          <w:rFonts w:cstheme="minorHAnsi"/>
        </w:rPr>
        <w:fldChar w:fldCharType="separate"/>
      </w:r>
      <w:r w:rsidR="00DA257C" w:rsidRPr="006035CA">
        <w:rPr>
          <w:rFonts w:cstheme="minorHAnsi"/>
        </w:rPr>
        <w:t>Tabellen, Abbildungen und Verzeichnisse</w:t>
      </w:r>
      <w:r>
        <w:rPr>
          <w:rFonts w:cstheme="minorHAnsi"/>
        </w:rPr>
        <w:fldChar w:fldCharType="end"/>
      </w:r>
    </w:p>
    <w:p w14:paraId="3F7DB6C8" w14:textId="77777777" w:rsidR="004F5BBF" w:rsidRPr="006035CA" w:rsidRDefault="004F5BBF" w:rsidP="004F5BBF">
      <w:pPr>
        <w:spacing w:after="200" w:line="276" w:lineRule="auto"/>
        <w:jc w:val="left"/>
        <w:rPr>
          <w:rFonts w:cstheme="minorHAnsi"/>
          <w:b/>
          <w:szCs w:val="22"/>
          <w14:scene3d>
            <w14:camera w14:prst="orthographicFront"/>
            <w14:lightRig w14:rig="threePt" w14:dir="t">
              <w14:rot w14:lat="0" w14:lon="0" w14:rev="0"/>
            </w14:lightRig>
          </w14:scene3d>
        </w:rPr>
      </w:pPr>
      <w:r w:rsidRPr="006035CA">
        <w:rPr>
          <w:rFonts w:cstheme="minorHAnsi"/>
        </w:rPr>
        <w:br w:type="page"/>
      </w:r>
    </w:p>
    <w:p w14:paraId="54D9F6A3" w14:textId="77777777" w:rsidR="00382361" w:rsidRPr="006035CA" w:rsidRDefault="00382361" w:rsidP="00FC62DA">
      <w:pPr>
        <w:pStyle w:val="AKberAnnex1"/>
        <w:rPr>
          <w:rFonts w:asciiTheme="minorHAnsi" w:hAnsiTheme="minorHAnsi" w:cstheme="minorHAnsi"/>
        </w:rPr>
      </w:pPr>
      <w:bookmarkStart w:id="36" w:name="_Ref46849433"/>
      <w:bookmarkStart w:id="37" w:name="_Ref46910959"/>
      <w:bookmarkStart w:id="38" w:name="_Toc114489467"/>
      <w:bookmarkStart w:id="39" w:name="_Toc119401325"/>
      <w:bookmarkStart w:id="40" w:name="_Toc135737774"/>
      <w:bookmarkStart w:id="41" w:name="_Toc139537448"/>
      <w:bookmarkStart w:id="42" w:name="_Ref135654194"/>
      <w:bookmarkStart w:id="43" w:name="_Toc136151744"/>
      <w:bookmarkEnd w:id="3"/>
      <w:bookmarkEnd w:id="4"/>
      <w:bookmarkEnd w:id="5"/>
      <w:r w:rsidRPr="006035CA">
        <w:rPr>
          <w:rFonts w:asciiTheme="minorHAnsi" w:hAnsiTheme="minorHAnsi" w:cstheme="minorHAnsi"/>
        </w:rPr>
        <w:t>Netzaufbau</w:t>
      </w:r>
      <w:bookmarkEnd w:id="36"/>
      <w:bookmarkEnd w:id="37"/>
      <w:bookmarkEnd w:id="38"/>
      <w:bookmarkEnd w:id="39"/>
      <w:bookmarkEnd w:id="40"/>
      <w:bookmarkEnd w:id="41"/>
    </w:p>
    <w:p w14:paraId="48D7BF34" w14:textId="37B89CB5" w:rsidR="00382361" w:rsidRPr="006035CA" w:rsidRDefault="003E40F6" w:rsidP="00382361">
      <w:pPr>
        <w:rPr>
          <w:rFonts w:cstheme="minorHAnsi"/>
        </w:rPr>
      </w:pPr>
      <w:r w:rsidRPr="006035CA">
        <w:rPr>
          <w:rFonts w:cstheme="minorHAnsi"/>
        </w:rPr>
        <w:t xml:space="preserve">Die folgende </w:t>
      </w:r>
      <w:r w:rsidR="00327628" w:rsidRPr="006035CA">
        <w:rPr>
          <w:rFonts w:cstheme="minorHAnsi"/>
        </w:rPr>
        <w:t>Grafik</w:t>
      </w:r>
      <w:r w:rsidR="00382361" w:rsidRPr="006035CA">
        <w:rPr>
          <w:rFonts w:cstheme="minorHAnsi"/>
        </w:rPr>
        <w:t xml:space="preserve"> </w:t>
      </w:r>
      <w:r w:rsidR="00C53D1E" w:rsidRPr="006035CA">
        <w:rPr>
          <w:rFonts w:cstheme="minorHAnsi"/>
        </w:rPr>
        <w:t>stellt</w:t>
      </w:r>
      <w:r w:rsidR="00382361" w:rsidRPr="006035CA">
        <w:rPr>
          <w:rFonts w:cstheme="minorHAnsi"/>
        </w:rPr>
        <w:t xml:space="preserve"> den Aufbau des Telekommunikationsnetzes der LKW</w:t>
      </w:r>
      <w:r w:rsidR="00C53D1E" w:rsidRPr="006035CA">
        <w:rPr>
          <w:rFonts w:cstheme="minorHAnsi"/>
        </w:rPr>
        <w:t xml:space="preserve"> dar</w:t>
      </w:r>
      <w:r w:rsidR="00382361" w:rsidRPr="006035CA">
        <w:rPr>
          <w:rFonts w:cstheme="minorHAnsi"/>
        </w:rPr>
        <w:t>.</w:t>
      </w:r>
    </w:p>
    <w:p w14:paraId="4060A119" w14:textId="77777777" w:rsidR="00306B6B" w:rsidRPr="006035CA" w:rsidRDefault="00306B6B" w:rsidP="00382361">
      <w:pPr>
        <w:rPr>
          <w:rFonts w:cstheme="minorHAnsi"/>
        </w:rPr>
      </w:pPr>
    </w:p>
    <w:p w14:paraId="1F0E11EA" w14:textId="7E6DF5F0" w:rsidR="00F23C53" w:rsidRPr="006035CA" w:rsidRDefault="00072F34" w:rsidP="00072F34">
      <w:pPr>
        <w:pStyle w:val="AKAbbildungTabelle"/>
        <w:rPr>
          <w:rFonts w:cstheme="minorHAnsi"/>
        </w:rPr>
      </w:pPr>
      <w:r w:rsidRPr="006035CA">
        <w:rPr>
          <w:rFonts w:cstheme="minorHAnsi"/>
        </w:rPr>
        <w:drawing>
          <wp:inline distT="0" distB="0" distL="0" distR="0" wp14:anchorId="0973CA55" wp14:editId="26D85B93">
            <wp:extent cx="5760720" cy="29556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55631"/>
                    </a:xfrm>
                    <a:prstGeom prst="rect">
                      <a:avLst/>
                    </a:prstGeom>
                    <a:noFill/>
                    <a:ln>
                      <a:noFill/>
                    </a:ln>
                  </pic:spPr>
                </pic:pic>
              </a:graphicData>
            </a:graphic>
          </wp:inline>
        </w:drawing>
      </w:r>
    </w:p>
    <w:p w14:paraId="7D70D6B4" w14:textId="549D5934" w:rsidR="00382361" w:rsidRPr="006035CA" w:rsidRDefault="00382361" w:rsidP="00382361">
      <w:pPr>
        <w:pStyle w:val="Beschriftung"/>
        <w:rPr>
          <w:rFonts w:cstheme="minorHAnsi"/>
        </w:rPr>
      </w:pPr>
      <w:bookmarkStart w:id="44" w:name="_Ref137052685"/>
      <w:bookmarkStart w:id="45" w:name="_Toc135737580"/>
      <w:bookmarkStart w:id="46" w:name="_Toc139537917"/>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1</w:t>
      </w:r>
      <w:r w:rsidRPr="006035CA">
        <w:rPr>
          <w:rFonts w:cstheme="minorHAnsi"/>
        </w:rPr>
        <w:fldChar w:fldCharType="end"/>
      </w:r>
      <w:bookmarkEnd w:id="44"/>
      <w:r w:rsidRPr="006035CA">
        <w:rPr>
          <w:rFonts w:cstheme="minorHAnsi"/>
        </w:rPr>
        <w:tab/>
        <w:t>Aufbau des Telekommunikationsnetzes der LKW</w:t>
      </w:r>
      <w:bookmarkEnd w:id="45"/>
      <w:r w:rsidR="00925531" w:rsidRPr="006035CA">
        <w:rPr>
          <w:rStyle w:val="Funotenzeichen"/>
          <w:rFonts w:cstheme="minorHAnsi"/>
        </w:rPr>
        <w:footnoteReference w:id="6"/>
      </w:r>
      <w:bookmarkEnd w:id="46"/>
    </w:p>
    <w:p w14:paraId="1B262143" w14:textId="77777777" w:rsidR="000A1E09" w:rsidRPr="006035CA" w:rsidRDefault="000A1E09" w:rsidP="00A11493">
      <w:pPr>
        <w:rPr>
          <w:rFonts w:eastAsiaTheme="majorEastAsia"/>
          <w:sz w:val="36"/>
          <w:szCs w:val="28"/>
        </w:rPr>
      </w:pPr>
      <w:bookmarkStart w:id="47" w:name="_Ref136260299"/>
      <w:bookmarkStart w:id="48" w:name="_Ref136260303"/>
      <w:r w:rsidRPr="006035CA">
        <w:br w:type="page"/>
      </w:r>
    </w:p>
    <w:p w14:paraId="20D6C648" w14:textId="78A1C57B" w:rsidR="00D33FC2" w:rsidRPr="006035CA" w:rsidRDefault="00D33FC2" w:rsidP="00FC62DA">
      <w:pPr>
        <w:pStyle w:val="AKberAnnex1"/>
        <w:rPr>
          <w:rFonts w:asciiTheme="minorHAnsi" w:hAnsiTheme="minorHAnsi" w:cstheme="minorHAnsi"/>
        </w:rPr>
      </w:pPr>
      <w:bookmarkStart w:id="49" w:name="_Toc139537449"/>
      <w:bookmarkStart w:id="50" w:name="_Ref139964815"/>
      <w:bookmarkStart w:id="51" w:name="_Ref139964819"/>
      <w:bookmarkStart w:id="52" w:name="_Ref139964820"/>
      <w:r w:rsidRPr="006035CA">
        <w:rPr>
          <w:rFonts w:asciiTheme="minorHAnsi" w:hAnsiTheme="minorHAnsi" w:cstheme="minorHAnsi"/>
        </w:rPr>
        <w:t>Leistungsbeschreibung</w:t>
      </w:r>
      <w:bookmarkEnd w:id="42"/>
      <w:bookmarkEnd w:id="43"/>
      <w:bookmarkEnd w:id="47"/>
      <w:bookmarkEnd w:id="48"/>
      <w:bookmarkEnd w:id="49"/>
      <w:bookmarkEnd w:id="50"/>
      <w:bookmarkEnd w:id="51"/>
      <w:bookmarkEnd w:id="52"/>
    </w:p>
    <w:p w14:paraId="6A8181CF" w14:textId="77777777" w:rsidR="00D33FC2" w:rsidRPr="006035CA" w:rsidRDefault="00D33FC2" w:rsidP="00A11493">
      <w:r w:rsidRPr="006035CA">
        <w:t xml:space="preserve">Dieser Anhang beinhaltet eine Beschreibung der </w:t>
      </w:r>
      <w:r w:rsidR="00831212" w:rsidRPr="006035CA">
        <w:t>Leistungen</w:t>
      </w:r>
      <w:r w:rsidRPr="006035CA">
        <w:t xml:space="preserve">, welche von den LKW </w:t>
      </w:r>
      <w:r w:rsidR="00831212" w:rsidRPr="006035CA">
        <w:t>erbracht</w:t>
      </w:r>
      <w:r w:rsidRPr="006035CA">
        <w:t xml:space="preserve"> werden.</w:t>
      </w:r>
    </w:p>
    <w:p w14:paraId="596570BA" w14:textId="768A27DE" w:rsidR="00D33FC2" w:rsidRPr="006035CA" w:rsidRDefault="00D33FC2" w:rsidP="0012392D">
      <w:pPr>
        <w:pStyle w:val="AKberAnnexE1"/>
        <w:rPr>
          <w:rFonts w:cstheme="minorHAnsi"/>
        </w:rPr>
      </w:pPr>
      <w:bookmarkStart w:id="53" w:name="_Toc137164295"/>
      <w:bookmarkStart w:id="54" w:name="_Toc137164296"/>
      <w:bookmarkStart w:id="55" w:name="_Toc137164297"/>
      <w:bookmarkStart w:id="56" w:name="_Toc137164298"/>
      <w:bookmarkStart w:id="57" w:name="_Toc136151745"/>
      <w:bookmarkStart w:id="58" w:name="_Toc139537450"/>
      <w:bookmarkEnd w:id="53"/>
      <w:bookmarkEnd w:id="54"/>
      <w:bookmarkEnd w:id="55"/>
      <w:bookmarkEnd w:id="56"/>
      <w:r w:rsidRPr="006035CA">
        <w:rPr>
          <w:rFonts w:cstheme="minorHAnsi"/>
        </w:rPr>
        <w:t xml:space="preserve">Netzanschluss </w:t>
      </w:r>
      <w:r w:rsidR="003C0F1D" w:rsidRPr="006035CA">
        <w:rPr>
          <w:rFonts w:cstheme="minorHAnsi"/>
        </w:rPr>
        <w:t xml:space="preserve">– </w:t>
      </w:r>
      <w:r w:rsidRPr="006035CA">
        <w:rPr>
          <w:rFonts w:cstheme="minorHAnsi"/>
        </w:rPr>
        <w:t>Standardversion</w:t>
      </w:r>
      <w:bookmarkEnd w:id="57"/>
      <w:bookmarkEnd w:id="58"/>
    </w:p>
    <w:p w14:paraId="23A274CD" w14:textId="77777777" w:rsidR="00D33FC2" w:rsidRPr="006035CA" w:rsidRDefault="007D6489" w:rsidP="00FC62DA">
      <w:pPr>
        <w:pStyle w:val="AKberAnnexE2"/>
        <w:rPr>
          <w:rFonts w:asciiTheme="minorHAnsi" w:hAnsiTheme="minorHAnsi" w:cstheme="minorHAnsi"/>
        </w:rPr>
      </w:pPr>
      <w:bookmarkStart w:id="59" w:name="_Toc136151746"/>
      <w:bookmarkStart w:id="60" w:name="_Toc139537451"/>
      <w:r w:rsidRPr="006035CA">
        <w:rPr>
          <w:rFonts w:asciiTheme="minorHAnsi" w:hAnsiTheme="minorHAnsi" w:cstheme="minorHAnsi"/>
        </w:rPr>
        <w:t>Produktd</w:t>
      </w:r>
      <w:r w:rsidR="00D33FC2" w:rsidRPr="006035CA">
        <w:rPr>
          <w:rFonts w:asciiTheme="minorHAnsi" w:hAnsiTheme="minorHAnsi" w:cstheme="minorHAnsi"/>
        </w:rPr>
        <w:t>efinition</w:t>
      </w:r>
      <w:bookmarkEnd w:id="59"/>
      <w:bookmarkEnd w:id="60"/>
    </w:p>
    <w:p w14:paraId="2A679F29" w14:textId="5C23EEEC" w:rsidR="0012392D" w:rsidRPr="006035CA" w:rsidRDefault="0012392D" w:rsidP="0012392D">
      <w:pPr>
        <w:rPr>
          <w:rFonts w:cstheme="minorHAnsi"/>
        </w:rPr>
      </w:pPr>
      <w:r w:rsidRPr="006035CA">
        <w:rPr>
          <w:rFonts w:cstheme="minorHAnsi"/>
        </w:rPr>
        <w:t>Der Netzanschluss beinhaltet</w:t>
      </w:r>
      <w:r w:rsidR="00694846" w:rsidRPr="006035CA">
        <w:rPr>
          <w:rFonts w:cstheme="minorHAnsi"/>
        </w:rPr>
        <w:t xml:space="preserve"> die Erstellung des Hausanschlusskastens (BEP) und</w:t>
      </w:r>
      <w:r w:rsidRPr="006035CA">
        <w:rPr>
          <w:rFonts w:cstheme="minorHAnsi"/>
        </w:rPr>
        <w:t xml:space="preserve"> die Verlegung der Anschlussleitung von der Abzweigstelle (Netzeinstiegspunkt) bis zum BEP.</w:t>
      </w:r>
    </w:p>
    <w:p w14:paraId="39E99CB0" w14:textId="4E440DBF" w:rsidR="00DE3CD3" w:rsidRPr="006035CA" w:rsidRDefault="00DE3CD3" w:rsidP="0012392D">
      <w:pPr>
        <w:rPr>
          <w:rFonts w:cstheme="minorHAnsi"/>
        </w:rPr>
      </w:pPr>
      <w:r w:rsidRPr="006035CA">
        <w:rPr>
          <w:rFonts w:cstheme="minorHAnsi"/>
        </w:rPr>
        <w:t>Die LKW stimmen die Leitungsführung, Art und Ort der Gebäudeeinführung und den Standort des BEP mit dem Liegenschaft</w:t>
      </w:r>
      <w:r w:rsidR="00891F0D" w:rsidRPr="006035CA">
        <w:rPr>
          <w:rFonts w:cstheme="minorHAnsi"/>
        </w:rPr>
        <w:t>s</w:t>
      </w:r>
      <w:r w:rsidRPr="006035CA">
        <w:rPr>
          <w:rFonts w:cstheme="minorHAnsi"/>
        </w:rPr>
        <w:t>eigentümer ab.</w:t>
      </w:r>
    </w:p>
    <w:p w14:paraId="6451B4B2" w14:textId="4A5A1597" w:rsidR="0012392D" w:rsidRPr="006035CA" w:rsidRDefault="0012392D" w:rsidP="0012392D">
      <w:pPr>
        <w:jc w:val="center"/>
        <w:rPr>
          <w:rFonts w:cstheme="minorHAnsi"/>
        </w:rPr>
      </w:pPr>
    </w:p>
    <w:p w14:paraId="6BFC6C09" w14:textId="3693980C" w:rsidR="00694846" w:rsidRPr="006035CA" w:rsidRDefault="00694846" w:rsidP="0012392D">
      <w:pPr>
        <w:jc w:val="center"/>
        <w:rPr>
          <w:rFonts w:cstheme="minorHAnsi"/>
        </w:rPr>
      </w:pPr>
      <w:r w:rsidRPr="006035CA">
        <w:rPr>
          <w:rFonts w:cstheme="minorHAnsi"/>
          <w:noProof/>
        </w:rPr>
        <w:drawing>
          <wp:inline distT="0" distB="0" distL="0" distR="0" wp14:anchorId="573CE53E" wp14:editId="40E3727A">
            <wp:extent cx="5760000" cy="207727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l="8763" b="35861"/>
                    <a:stretch/>
                  </pic:blipFill>
                  <pic:spPr bwMode="auto">
                    <a:xfrm>
                      <a:off x="0" y="0"/>
                      <a:ext cx="5760000" cy="2077274"/>
                    </a:xfrm>
                    <a:prstGeom prst="rect">
                      <a:avLst/>
                    </a:prstGeom>
                    <a:noFill/>
                    <a:ln>
                      <a:noFill/>
                    </a:ln>
                    <a:extLst>
                      <a:ext uri="{53640926-AAD7-44D8-BBD7-CCE9431645EC}">
                        <a14:shadowObscured xmlns:a14="http://schemas.microsoft.com/office/drawing/2010/main"/>
                      </a:ext>
                    </a:extLst>
                  </pic:spPr>
                </pic:pic>
              </a:graphicData>
            </a:graphic>
          </wp:inline>
        </w:drawing>
      </w:r>
    </w:p>
    <w:p w14:paraId="2D8DF179" w14:textId="1AE44727" w:rsidR="0012392D" w:rsidRPr="006035CA" w:rsidRDefault="00F33600" w:rsidP="00F33600">
      <w:pPr>
        <w:pStyle w:val="Beschriftung"/>
        <w:rPr>
          <w:rFonts w:cstheme="minorHAnsi"/>
        </w:rPr>
      </w:pPr>
      <w:bookmarkStart w:id="61" w:name="_Toc139537918"/>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2</w:t>
      </w:r>
      <w:r w:rsidRPr="006035CA">
        <w:rPr>
          <w:rFonts w:cstheme="minorHAnsi"/>
        </w:rPr>
        <w:fldChar w:fldCharType="end"/>
      </w:r>
      <w:r w:rsidR="0012392D" w:rsidRPr="006035CA">
        <w:rPr>
          <w:rFonts w:cstheme="minorHAnsi"/>
        </w:rPr>
        <w:tab/>
        <w:t>Netzanschluss – Standardversion: Schema</w:t>
      </w:r>
      <w:bookmarkEnd w:id="61"/>
    </w:p>
    <w:p w14:paraId="46FDE860" w14:textId="77777777" w:rsidR="00D37C0E" w:rsidRPr="006035CA" w:rsidRDefault="00D37C0E" w:rsidP="000B6F7E">
      <w:pPr>
        <w:pStyle w:val="AKberAnnexE3"/>
        <w:rPr>
          <w:rFonts w:asciiTheme="minorHAnsi" w:hAnsiTheme="minorHAnsi" w:cstheme="minorHAnsi"/>
        </w:rPr>
      </w:pPr>
      <w:bookmarkStart w:id="62" w:name="_Toc139537452"/>
      <w:r w:rsidRPr="006035CA">
        <w:rPr>
          <w:rFonts w:asciiTheme="minorHAnsi" w:hAnsiTheme="minorHAnsi" w:cstheme="minorHAnsi"/>
        </w:rPr>
        <w:t>Verantwortlichkeiten</w:t>
      </w:r>
      <w:bookmarkEnd w:id="62"/>
    </w:p>
    <w:tbl>
      <w:tblPr>
        <w:tblStyle w:val="Tabellenraster"/>
        <w:tblW w:w="9072" w:type="dxa"/>
        <w:tblInd w:w="-5" w:type="dxa"/>
        <w:tblLook w:val="04A0" w:firstRow="1" w:lastRow="0" w:firstColumn="1" w:lastColumn="0" w:noHBand="0" w:noVBand="1"/>
      </w:tblPr>
      <w:tblGrid>
        <w:gridCol w:w="4111"/>
        <w:gridCol w:w="4961"/>
      </w:tblGrid>
      <w:tr w:rsidR="00903F0B" w:rsidRPr="006035CA" w14:paraId="33CBF89A" w14:textId="77777777" w:rsidTr="0006552E">
        <w:trPr>
          <w:trHeight w:val="342"/>
          <w:tblHeader/>
        </w:trPr>
        <w:tc>
          <w:tcPr>
            <w:tcW w:w="4111" w:type="dxa"/>
            <w:shd w:val="clear" w:color="auto" w:fill="D9D9D9" w:themeFill="background1" w:themeFillShade="D9"/>
            <w:vAlign w:val="center"/>
          </w:tcPr>
          <w:p w14:paraId="2033BAFB" w14:textId="77777777" w:rsidR="00903F0B" w:rsidRPr="006035CA" w:rsidRDefault="00903F0B" w:rsidP="003179FA">
            <w:pPr>
              <w:pStyle w:val="AKTabelleKopfM"/>
              <w:rPr>
                <w:rFonts w:cstheme="minorHAnsi"/>
              </w:rPr>
            </w:pPr>
            <w:r w:rsidRPr="006035CA">
              <w:rPr>
                <w:rFonts w:cstheme="minorHAnsi"/>
                <w:lang w:eastAsia="de-CH"/>
              </w:rPr>
              <w:t>LKW</w:t>
            </w:r>
          </w:p>
        </w:tc>
        <w:tc>
          <w:tcPr>
            <w:tcW w:w="4961" w:type="dxa"/>
            <w:shd w:val="clear" w:color="auto" w:fill="D9D9D9" w:themeFill="background1" w:themeFillShade="D9"/>
            <w:vAlign w:val="center"/>
          </w:tcPr>
          <w:p w14:paraId="7B98E667" w14:textId="318B5E2D" w:rsidR="00903F0B" w:rsidRPr="006035CA" w:rsidRDefault="00072F34" w:rsidP="003179FA">
            <w:pPr>
              <w:pStyle w:val="AKTabelleKopfM"/>
              <w:rPr>
                <w:rFonts w:cstheme="minorHAnsi"/>
              </w:rPr>
            </w:pPr>
            <w:r w:rsidRPr="006035CA">
              <w:rPr>
                <w:rFonts w:cstheme="minorHAnsi"/>
                <w:lang w:eastAsia="de-CH"/>
              </w:rPr>
              <w:t>Liegenschaftseigentümer</w:t>
            </w:r>
          </w:p>
        </w:tc>
      </w:tr>
      <w:tr w:rsidR="00903F0B" w:rsidRPr="006035CA" w14:paraId="58616A1E" w14:textId="77777777" w:rsidTr="0006552E">
        <w:trPr>
          <w:trHeight w:val="560"/>
        </w:trPr>
        <w:tc>
          <w:tcPr>
            <w:tcW w:w="4111" w:type="dxa"/>
          </w:tcPr>
          <w:p w14:paraId="529C9135" w14:textId="65662C51" w:rsidR="00CC1905" w:rsidRPr="006035CA" w:rsidRDefault="00CC1905" w:rsidP="00CC1905">
            <w:pPr>
              <w:pStyle w:val="AKTabelleBullet1"/>
              <w:rPr>
                <w:rFonts w:asciiTheme="minorHAnsi" w:hAnsiTheme="minorHAnsi" w:cstheme="minorHAnsi"/>
              </w:rPr>
            </w:pPr>
            <w:r w:rsidRPr="006035CA">
              <w:rPr>
                <w:rFonts w:asciiTheme="minorHAnsi" w:hAnsiTheme="minorHAnsi" w:cstheme="minorHAnsi"/>
              </w:rPr>
              <w:t xml:space="preserve">Erstellung </w:t>
            </w:r>
            <w:r w:rsidR="002C67F2" w:rsidRPr="006035CA">
              <w:rPr>
                <w:rFonts w:asciiTheme="minorHAnsi" w:hAnsiTheme="minorHAnsi" w:cstheme="minorHAnsi"/>
              </w:rPr>
              <w:t>und</w:t>
            </w:r>
            <w:r w:rsidRPr="006035CA">
              <w:rPr>
                <w:rFonts w:asciiTheme="minorHAnsi" w:hAnsiTheme="minorHAnsi" w:cstheme="minorHAnsi"/>
              </w:rPr>
              <w:t xml:space="preserve"> Unterhalt der baulichen Netzanlagen (Rohr- und Schachtanlagen) bis zur Liegenschaftsgrenze.</w:t>
            </w:r>
          </w:p>
          <w:p w14:paraId="5B7B8E92" w14:textId="2F9FF31F" w:rsidR="00CC1905" w:rsidRPr="006035CA" w:rsidRDefault="00CC1905" w:rsidP="00CC1905">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zum BEP</w:t>
            </w:r>
            <w:r w:rsidR="003E40F6" w:rsidRPr="006035CA">
              <w:rPr>
                <w:rFonts w:asciiTheme="minorHAnsi" w:hAnsiTheme="minorHAnsi" w:cstheme="minorHAnsi"/>
              </w:rPr>
              <w:t>.</w:t>
            </w:r>
          </w:p>
          <w:p w14:paraId="330CF719" w14:textId="263EB099" w:rsidR="00903F0B" w:rsidRPr="006035CA" w:rsidRDefault="00CC1905" w:rsidP="00CC1905">
            <w:pPr>
              <w:pStyle w:val="AKTabelleBullet1"/>
              <w:rPr>
                <w:rFonts w:asciiTheme="minorHAnsi" w:hAnsiTheme="minorHAnsi" w:cstheme="minorHAnsi"/>
              </w:rPr>
            </w:pPr>
            <w:r w:rsidRPr="006035CA">
              <w:rPr>
                <w:rFonts w:asciiTheme="minorHAnsi" w:hAnsiTheme="minorHAnsi" w:cstheme="minorHAnsi"/>
              </w:rPr>
              <w:t>Erstellung und Unterhalt des Netzanschlusses bzw. BEP, gemäss Preisliste Anhang 4</w:t>
            </w:r>
            <w:r w:rsidR="003E40F6" w:rsidRPr="006035CA">
              <w:rPr>
                <w:rFonts w:asciiTheme="minorHAnsi" w:hAnsiTheme="minorHAnsi" w:cstheme="minorHAnsi"/>
              </w:rPr>
              <w:t>.</w:t>
            </w:r>
          </w:p>
        </w:tc>
        <w:tc>
          <w:tcPr>
            <w:tcW w:w="4961" w:type="dxa"/>
          </w:tcPr>
          <w:p w14:paraId="1FB67EE6" w14:textId="72F3C2A1" w:rsidR="00CC1905" w:rsidRPr="006035CA" w:rsidRDefault="00CC1905" w:rsidP="00CC1905">
            <w:pPr>
              <w:pStyle w:val="AKTabelleBullet1"/>
              <w:rPr>
                <w:rFonts w:asciiTheme="minorHAnsi" w:hAnsiTheme="minorHAnsi" w:cstheme="minorHAnsi"/>
              </w:rPr>
            </w:pPr>
            <w:r w:rsidRPr="006035CA">
              <w:rPr>
                <w:rFonts w:asciiTheme="minorHAnsi" w:hAnsiTheme="minorHAnsi" w:cstheme="minorHAnsi"/>
              </w:rPr>
              <w:t>Platz-Bereitstellung für BEP</w:t>
            </w:r>
            <w:r w:rsidR="001B5490" w:rsidRPr="006035CA">
              <w:rPr>
                <w:rFonts w:asciiTheme="minorHAnsi" w:hAnsiTheme="minorHAnsi" w:cstheme="minorHAnsi"/>
              </w:rPr>
              <w:t>.</w:t>
            </w:r>
          </w:p>
          <w:p w14:paraId="372EF394" w14:textId="4E09AA3C" w:rsidR="00CC1905" w:rsidRPr="006035CA" w:rsidRDefault="00CC1905" w:rsidP="00CC1905">
            <w:pPr>
              <w:pStyle w:val="AKTabelleBullet1"/>
              <w:rPr>
                <w:rFonts w:asciiTheme="minorHAnsi" w:hAnsiTheme="minorHAnsi" w:cstheme="minorHAnsi"/>
              </w:rPr>
            </w:pPr>
            <w:r w:rsidRPr="006035CA">
              <w:rPr>
                <w:rFonts w:asciiTheme="minorHAnsi" w:hAnsiTheme="minorHAnsi" w:cstheme="minorHAnsi"/>
              </w:rPr>
              <w:t xml:space="preserve">Herstellung der Gebäudeverkabelung vom BEP bis zur OTO Dose (Optical Termination Outlet) </w:t>
            </w:r>
            <w:r w:rsidR="003E40F6" w:rsidRPr="006035CA">
              <w:rPr>
                <w:rFonts w:asciiTheme="minorHAnsi" w:hAnsiTheme="minorHAnsi" w:cstheme="minorHAnsi"/>
              </w:rPr>
              <w:t>in der Nutzungseinheit.</w:t>
            </w:r>
          </w:p>
          <w:p w14:paraId="1F434D2F" w14:textId="6991BA75" w:rsidR="00CC1905" w:rsidRPr="006035CA" w:rsidRDefault="00CC1905" w:rsidP="00CC1905">
            <w:pPr>
              <w:pStyle w:val="AKTabelleBullet1"/>
              <w:rPr>
                <w:rFonts w:asciiTheme="minorHAnsi" w:hAnsiTheme="minorHAnsi" w:cstheme="minorHAnsi"/>
              </w:rPr>
            </w:pPr>
            <w:r w:rsidRPr="006035CA">
              <w:rPr>
                <w:rFonts w:asciiTheme="minorHAnsi" w:hAnsiTheme="minorHAnsi" w:cstheme="minorHAnsi"/>
              </w:rPr>
              <w:t>Herstellung der Kabelwegverbindung vom Hauseintrittspunkt bis zum BEP (Verrohrungen, Kabeltrassen)</w:t>
            </w:r>
            <w:r w:rsidR="003E40F6" w:rsidRPr="006035CA">
              <w:rPr>
                <w:rFonts w:asciiTheme="minorHAnsi" w:hAnsiTheme="minorHAnsi" w:cstheme="minorHAnsi"/>
              </w:rPr>
              <w:t>.</w:t>
            </w:r>
          </w:p>
          <w:p w14:paraId="73F4C46F" w14:textId="73FB70EC" w:rsidR="00CC1905" w:rsidRPr="006035CA" w:rsidRDefault="00CC1905" w:rsidP="00CC1905">
            <w:pPr>
              <w:pStyle w:val="AKTabelleBullet1"/>
              <w:rPr>
                <w:rFonts w:asciiTheme="minorHAnsi" w:hAnsiTheme="minorHAnsi" w:cstheme="minorHAnsi"/>
              </w:rPr>
            </w:pPr>
            <w:r w:rsidRPr="006035CA">
              <w:rPr>
                <w:rFonts w:asciiTheme="minorHAnsi" w:hAnsiTheme="minorHAnsi" w:cstheme="minorHAnsi"/>
              </w:rPr>
              <w:t>Unterhalt aller baulichen Anlagen, die in Zusammenhang mit der Liegenschaft stehen (z.B. Sickeranlage, Rohranlagen und Kabeltrassen vom Gebäudeeintrittspunkt bis zum BEP, bauliche Aufwendungen im Zusammenhang mit dem BEP)</w:t>
            </w:r>
            <w:r w:rsidR="003E40F6" w:rsidRPr="006035CA">
              <w:rPr>
                <w:rFonts w:asciiTheme="minorHAnsi" w:hAnsiTheme="minorHAnsi" w:cstheme="minorHAnsi"/>
              </w:rPr>
              <w:t>.</w:t>
            </w:r>
          </w:p>
          <w:p w14:paraId="1020D7A7" w14:textId="10281489" w:rsidR="00CC1905" w:rsidRPr="006035CA" w:rsidRDefault="00CC1905" w:rsidP="00CC1905">
            <w:pPr>
              <w:pStyle w:val="AKTabelleBullet1"/>
              <w:rPr>
                <w:rFonts w:asciiTheme="minorHAnsi" w:hAnsiTheme="minorHAnsi" w:cstheme="minorHAnsi"/>
              </w:rPr>
            </w:pPr>
            <w:r w:rsidRPr="006035CA">
              <w:rPr>
                <w:rFonts w:asciiTheme="minorHAnsi" w:hAnsiTheme="minorHAnsi" w:cstheme="minorHAnsi"/>
              </w:rPr>
              <w:t>Kosten für sämtliche Grab- und Bauaufwendungen (Rohranlage), die innerhalb der Liegenschaft für den Netzanschluss notwendig sind</w:t>
            </w:r>
            <w:r w:rsidR="003E40F6" w:rsidRPr="006035CA">
              <w:rPr>
                <w:rFonts w:asciiTheme="minorHAnsi" w:hAnsiTheme="minorHAnsi" w:cstheme="minorHAnsi"/>
              </w:rPr>
              <w:t>.</w:t>
            </w:r>
          </w:p>
          <w:p w14:paraId="13705B0B" w14:textId="1F284D84" w:rsidR="00903F0B" w:rsidRPr="006035CA" w:rsidRDefault="002A11B3" w:rsidP="00903F0B">
            <w:pPr>
              <w:pStyle w:val="AKTabelleBullet1"/>
              <w:rPr>
                <w:rFonts w:asciiTheme="minorHAnsi" w:hAnsiTheme="minorHAnsi" w:cstheme="minorHAnsi"/>
              </w:rPr>
            </w:pPr>
            <w:r w:rsidRPr="006035CA">
              <w:rPr>
                <w:rFonts w:asciiTheme="minorHAnsi" w:hAnsiTheme="minorHAnsi" w:cstheme="minorHAnsi"/>
              </w:rPr>
              <w:t>Handelt es sich um einen nicht zumutbaren festen Standort im Sinne des KomG</w:t>
            </w:r>
            <w:r w:rsidR="003E40F6" w:rsidRPr="006035CA">
              <w:rPr>
                <w:rFonts w:asciiTheme="minorHAnsi" w:hAnsiTheme="minorHAnsi" w:cstheme="minorHAnsi"/>
              </w:rPr>
              <w:t>:</w:t>
            </w:r>
            <w:r w:rsidRPr="006035CA">
              <w:rPr>
                <w:rFonts w:asciiTheme="minorHAnsi" w:hAnsiTheme="minorHAnsi" w:cstheme="minorHAnsi"/>
              </w:rPr>
              <w:t xml:space="preserve"> sämtliche Kosten für Grab- und Bauaufwendungen bis zur nächstgelegenen Abzweigstelle (Netzeinstiegspunkt) sowie Kosten für Kabelmehrlängen</w:t>
            </w:r>
            <w:r w:rsidR="003E40F6" w:rsidRPr="006035CA">
              <w:rPr>
                <w:rFonts w:asciiTheme="minorHAnsi" w:hAnsiTheme="minorHAnsi" w:cstheme="minorHAnsi"/>
              </w:rPr>
              <w:t>.</w:t>
            </w:r>
          </w:p>
        </w:tc>
      </w:tr>
    </w:tbl>
    <w:p w14:paraId="2C30F8C9" w14:textId="437CA044" w:rsidR="00903F0B" w:rsidRPr="006035CA" w:rsidRDefault="00903F0B" w:rsidP="00903F0B">
      <w:pPr>
        <w:pStyle w:val="Beschriftung"/>
        <w:rPr>
          <w:rFonts w:cstheme="minorHAnsi"/>
        </w:rPr>
      </w:pPr>
      <w:bookmarkStart w:id="63" w:name="_Toc139537907"/>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1</w:t>
      </w:r>
      <w:r w:rsidRPr="006035CA">
        <w:rPr>
          <w:rFonts w:cstheme="minorHAnsi"/>
        </w:rPr>
        <w:fldChar w:fldCharType="end"/>
      </w:r>
      <w:r w:rsidRPr="006035CA">
        <w:rPr>
          <w:rFonts w:cstheme="minorHAnsi"/>
        </w:rPr>
        <w:tab/>
        <w:t>Netzanschluss – Standardversion: Verantwortlichkeiten</w:t>
      </w:r>
      <w:bookmarkEnd w:id="63"/>
      <w:r w:rsidRPr="006035CA">
        <w:rPr>
          <w:rFonts w:cstheme="minorHAnsi"/>
        </w:rPr>
        <w:t xml:space="preserve"> </w:t>
      </w:r>
    </w:p>
    <w:p w14:paraId="6DC50278" w14:textId="73C8276E" w:rsidR="00903F0B" w:rsidRPr="006035CA" w:rsidRDefault="00903F0B" w:rsidP="0006552E">
      <w:pPr>
        <w:pStyle w:val="AKberAnnexE3"/>
        <w:pageBreakBefore/>
        <w:rPr>
          <w:rFonts w:asciiTheme="minorHAnsi" w:hAnsiTheme="minorHAnsi" w:cstheme="minorHAnsi"/>
        </w:rPr>
      </w:pPr>
      <w:bookmarkStart w:id="64" w:name="_Toc136151748"/>
      <w:bookmarkStart w:id="65" w:name="_Toc139537453"/>
      <w:r w:rsidRPr="006035CA">
        <w:rPr>
          <w:rFonts w:asciiTheme="minorHAnsi" w:hAnsiTheme="minorHAnsi" w:cstheme="minorHAnsi"/>
        </w:rPr>
        <w:t>Kosten</w:t>
      </w:r>
      <w:r w:rsidR="00616F71" w:rsidRPr="006035CA">
        <w:rPr>
          <w:rFonts w:asciiTheme="minorHAnsi" w:hAnsiTheme="minorHAnsi" w:cstheme="minorHAnsi"/>
        </w:rPr>
        <w:t>übernahme</w:t>
      </w:r>
      <w:r w:rsidRPr="006035CA">
        <w:rPr>
          <w:rFonts w:asciiTheme="minorHAnsi" w:hAnsiTheme="minorHAnsi" w:cstheme="minorHAnsi"/>
        </w:rPr>
        <w:t xml:space="preserve"> und Entgelte</w:t>
      </w:r>
      <w:bookmarkEnd w:id="64"/>
      <w:bookmarkEnd w:id="65"/>
    </w:p>
    <w:p w14:paraId="609DA25E" w14:textId="1DAC8FB4" w:rsidR="00B03E0A" w:rsidRPr="006035CA" w:rsidRDefault="00B03E0A" w:rsidP="008A2E4C">
      <w:pPr>
        <w:rPr>
          <w:rFonts w:cstheme="minorHAnsi"/>
        </w:rPr>
      </w:pPr>
      <w:r w:rsidRPr="006035CA">
        <w:rPr>
          <w:rFonts w:cstheme="minorHAnsi"/>
        </w:rPr>
        <w:t>Die folgende Tabelle zeigt, wer welche Kosten und Aufwendungen zu tragen hat.</w:t>
      </w:r>
    </w:p>
    <w:tbl>
      <w:tblPr>
        <w:tblStyle w:val="Tabellenraster1"/>
        <w:tblW w:w="9072" w:type="dxa"/>
        <w:jc w:val="center"/>
        <w:tblLayout w:type="fixed"/>
        <w:tblLook w:val="04A0" w:firstRow="1" w:lastRow="0" w:firstColumn="1" w:lastColumn="0" w:noHBand="0" w:noVBand="1"/>
      </w:tblPr>
      <w:tblGrid>
        <w:gridCol w:w="2975"/>
        <w:gridCol w:w="3123"/>
        <w:gridCol w:w="2974"/>
      </w:tblGrid>
      <w:tr w:rsidR="00903F0B" w:rsidRPr="006035CA" w14:paraId="156AE33F" w14:textId="77777777" w:rsidTr="00776C10">
        <w:trPr>
          <w:trHeight w:val="438"/>
          <w:tblHeader/>
          <w:jc w:val="center"/>
        </w:trPr>
        <w:tc>
          <w:tcPr>
            <w:tcW w:w="2835" w:type="dxa"/>
            <w:shd w:val="clear" w:color="auto" w:fill="D9D9D9" w:themeFill="background1" w:themeFillShade="D9"/>
          </w:tcPr>
          <w:p w14:paraId="39FCB26D" w14:textId="77777777" w:rsidR="00903F0B" w:rsidRPr="006035CA" w:rsidRDefault="00903F0B" w:rsidP="003179FA">
            <w:pPr>
              <w:pStyle w:val="AKTabelleKopfL"/>
              <w:jc w:val="center"/>
              <w:rPr>
                <w:rFonts w:cstheme="minorHAnsi"/>
                <w:lang w:eastAsia="de-CH"/>
              </w:rPr>
            </w:pPr>
            <w:r w:rsidRPr="006035CA">
              <w:rPr>
                <w:rFonts w:cstheme="minorHAnsi"/>
                <w:lang w:eastAsia="de-CH"/>
              </w:rPr>
              <w:t>LKW</w:t>
            </w:r>
          </w:p>
        </w:tc>
        <w:tc>
          <w:tcPr>
            <w:tcW w:w="2977" w:type="dxa"/>
            <w:shd w:val="clear" w:color="auto" w:fill="D9D9D9" w:themeFill="background1" w:themeFillShade="D9"/>
          </w:tcPr>
          <w:p w14:paraId="2E55CAC1" w14:textId="72A9BB2D" w:rsidR="00903F0B" w:rsidRPr="006035CA" w:rsidRDefault="00072F34" w:rsidP="003179FA">
            <w:pPr>
              <w:pStyle w:val="AKTabelleKopfL"/>
              <w:jc w:val="center"/>
              <w:rPr>
                <w:rFonts w:cstheme="minorHAnsi"/>
                <w:lang w:eastAsia="de-CH"/>
              </w:rPr>
            </w:pPr>
            <w:r w:rsidRPr="006035CA">
              <w:rPr>
                <w:rFonts w:cstheme="minorHAnsi"/>
              </w:rPr>
              <w:t>Liegenschaft</w:t>
            </w:r>
            <w:r w:rsidR="00903F0B" w:rsidRPr="006035CA">
              <w:rPr>
                <w:rFonts w:cstheme="minorHAnsi"/>
                <w:lang w:eastAsia="de-CH"/>
              </w:rPr>
              <w:t>seigentümer</w:t>
            </w:r>
          </w:p>
        </w:tc>
        <w:tc>
          <w:tcPr>
            <w:tcW w:w="2835" w:type="dxa"/>
            <w:shd w:val="clear" w:color="auto" w:fill="D9D9D9" w:themeFill="background1" w:themeFillShade="D9"/>
          </w:tcPr>
          <w:p w14:paraId="2C5008B5" w14:textId="01FAB887" w:rsidR="00903F0B" w:rsidRPr="006035CA" w:rsidRDefault="007C22A0" w:rsidP="003179FA">
            <w:pPr>
              <w:pStyle w:val="AKTabelleKopfL"/>
              <w:jc w:val="center"/>
              <w:rPr>
                <w:rFonts w:cstheme="minorHAnsi"/>
                <w:lang w:eastAsia="de-CH"/>
              </w:rPr>
            </w:pPr>
            <w:r w:rsidRPr="006035CA">
              <w:rPr>
                <w:rFonts w:cstheme="minorHAnsi"/>
                <w:lang w:eastAsia="de-CH"/>
              </w:rPr>
              <w:t xml:space="preserve">Anbieter von Diensten der elektronischen Kommunikation </w:t>
            </w:r>
            <w:r w:rsidR="00903F0B" w:rsidRPr="006035CA">
              <w:rPr>
                <w:rFonts w:cstheme="minorHAnsi"/>
                <w:lang w:eastAsia="de-CH"/>
              </w:rPr>
              <w:t>(lt. Standardangebot</w:t>
            </w:r>
            <w:r w:rsidR="00925531" w:rsidRPr="006035CA">
              <w:rPr>
                <w:rStyle w:val="Funotenzeichen"/>
                <w:rFonts w:cstheme="minorHAnsi"/>
                <w:lang w:eastAsia="de-CH"/>
              </w:rPr>
              <w:footnoteReference w:id="7"/>
            </w:r>
            <w:r w:rsidR="00C84E4F" w:rsidRPr="006035CA">
              <w:rPr>
                <w:rFonts w:cstheme="minorHAnsi"/>
                <w:lang w:eastAsia="de-CH"/>
              </w:rPr>
              <w:t>)</w:t>
            </w:r>
          </w:p>
        </w:tc>
      </w:tr>
      <w:tr w:rsidR="00903F0B" w:rsidRPr="006035CA" w14:paraId="15B9389E" w14:textId="77777777" w:rsidTr="00925531">
        <w:trPr>
          <w:trHeight w:val="326"/>
          <w:jc w:val="center"/>
        </w:trPr>
        <w:tc>
          <w:tcPr>
            <w:tcW w:w="2835" w:type="dxa"/>
          </w:tcPr>
          <w:p w14:paraId="48560EE8" w14:textId="6F3F580C" w:rsidR="00903F0B" w:rsidRPr="006035CA" w:rsidRDefault="00903F0B" w:rsidP="00903F0B">
            <w:pPr>
              <w:pStyle w:val="AKTabelleBullet1"/>
              <w:rPr>
                <w:rFonts w:asciiTheme="minorHAnsi" w:hAnsiTheme="minorHAnsi" w:cstheme="minorHAnsi"/>
              </w:rPr>
            </w:pPr>
            <w:r w:rsidRPr="006035CA">
              <w:rPr>
                <w:rFonts w:asciiTheme="minorHAnsi" w:hAnsiTheme="minorHAnsi" w:cstheme="minorHAnsi"/>
              </w:rPr>
              <w:t>Freigraben von Einführungen in die Kabelverteilschächte</w:t>
            </w:r>
            <w:r w:rsidR="003E40F6" w:rsidRPr="006035CA">
              <w:rPr>
                <w:rFonts w:asciiTheme="minorHAnsi" w:hAnsiTheme="minorHAnsi" w:cstheme="minorHAnsi"/>
              </w:rPr>
              <w:t>.</w:t>
            </w:r>
          </w:p>
          <w:p w14:paraId="00235C24" w14:textId="1DA5452B" w:rsidR="00525176" w:rsidRPr="006035CA" w:rsidRDefault="00B03E0A" w:rsidP="00903F0B">
            <w:pPr>
              <w:pStyle w:val="AKTabelleBullet1"/>
              <w:rPr>
                <w:rFonts w:asciiTheme="minorHAnsi" w:hAnsiTheme="minorHAnsi" w:cstheme="minorHAnsi"/>
              </w:rPr>
            </w:pPr>
            <w:r w:rsidRPr="006035CA">
              <w:rPr>
                <w:rFonts w:asciiTheme="minorHAnsi" w:hAnsiTheme="minorHAnsi" w:cstheme="minorHAnsi"/>
              </w:rPr>
              <w:t>B</w:t>
            </w:r>
            <w:r w:rsidR="00525176" w:rsidRPr="006035CA">
              <w:rPr>
                <w:rFonts w:asciiTheme="minorHAnsi" w:hAnsiTheme="minorHAnsi" w:cstheme="minorHAnsi"/>
              </w:rPr>
              <w:t>auliche Massnahmen bis zur Liegenschaftsgrenze (Rohranlage und Kabelschächte)</w:t>
            </w:r>
            <w:r w:rsidR="003E40F6" w:rsidRPr="006035CA">
              <w:rPr>
                <w:rFonts w:asciiTheme="minorHAnsi" w:hAnsiTheme="minorHAnsi" w:cstheme="minorHAnsi"/>
              </w:rPr>
              <w:t>.</w:t>
            </w:r>
          </w:p>
          <w:p w14:paraId="409C930C" w14:textId="685B5245" w:rsidR="00517750" w:rsidRPr="006035CA" w:rsidRDefault="00517750" w:rsidP="00903F0B">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und inklusive BEP</w:t>
            </w:r>
            <w:r w:rsidR="003E40F6" w:rsidRPr="006035CA">
              <w:rPr>
                <w:rFonts w:asciiTheme="minorHAnsi" w:hAnsiTheme="minorHAnsi" w:cstheme="minorHAnsi"/>
              </w:rPr>
              <w:t>.</w:t>
            </w:r>
          </w:p>
        </w:tc>
        <w:tc>
          <w:tcPr>
            <w:tcW w:w="2977" w:type="dxa"/>
          </w:tcPr>
          <w:p w14:paraId="51C1FED0" w14:textId="62E90B8E" w:rsidR="00903F0B" w:rsidRPr="006035CA" w:rsidRDefault="00903F0B" w:rsidP="00903F0B">
            <w:pPr>
              <w:pStyle w:val="AKTabelleBullet1"/>
              <w:rPr>
                <w:rFonts w:asciiTheme="minorHAnsi" w:hAnsiTheme="minorHAnsi" w:cstheme="minorHAnsi"/>
              </w:rPr>
            </w:pPr>
            <w:r w:rsidRPr="006035CA">
              <w:rPr>
                <w:rFonts w:asciiTheme="minorHAnsi" w:hAnsiTheme="minorHAnsi" w:cstheme="minorHAnsi"/>
              </w:rPr>
              <w:t xml:space="preserve">Einmaliges Entgelt für Neuanschluss Glasfaser gemäss </w:t>
            </w:r>
            <w:r w:rsidR="00517750" w:rsidRPr="006035CA">
              <w:rPr>
                <w:rFonts w:asciiTheme="minorHAnsi" w:hAnsiTheme="minorHAnsi" w:cstheme="minorHAnsi"/>
              </w:rPr>
              <w:fldChar w:fldCharType="begin"/>
            </w:r>
            <w:r w:rsidR="00517750" w:rsidRPr="006035CA">
              <w:rPr>
                <w:rFonts w:asciiTheme="minorHAnsi" w:hAnsiTheme="minorHAnsi" w:cstheme="minorHAnsi"/>
              </w:rPr>
              <w:instrText xml:space="preserve"> REF _Ref137053982 \r \h </w:instrText>
            </w:r>
            <w:r w:rsidR="00EB55D8" w:rsidRPr="006035CA">
              <w:rPr>
                <w:rFonts w:asciiTheme="minorHAnsi" w:hAnsiTheme="minorHAnsi" w:cstheme="minorHAnsi"/>
              </w:rPr>
              <w:instrText xml:space="preserve"> \* MERGEFORMAT </w:instrText>
            </w:r>
            <w:r w:rsidR="00517750" w:rsidRPr="006035CA">
              <w:rPr>
                <w:rFonts w:asciiTheme="minorHAnsi" w:hAnsiTheme="minorHAnsi" w:cstheme="minorHAnsi"/>
              </w:rPr>
            </w:r>
            <w:r w:rsidR="00517750" w:rsidRPr="006035CA">
              <w:rPr>
                <w:rFonts w:asciiTheme="minorHAnsi" w:hAnsiTheme="minorHAnsi" w:cstheme="minorHAnsi"/>
              </w:rPr>
              <w:fldChar w:fldCharType="separate"/>
            </w:r>
            <w:r w:rsidR="00DA257C">
              <w:rPr>
                <w:rFonts w:asciiTheme="minorHAnsi" w:hAnsiTheme="minorHAnsi" w:cstheme="minorHAnsi"/>
              </w:rPr>
              <w:t>Anhang 4</w:t>
            </w:r>
            <w:r w:rsidR="00517750" w:rsidRPr="006035CA">
              <w:rPr>
                <w:rFonts w:asciiTheme="minorHAnsi" w:hAnsiTheme="minorHAnsi" w:cstheme="minorHAnsi"/>
              </w:rPr>
              <w:fldChar w:fldCharType="end"/>
            </w:r>
            <w:r w:rsidR="003E40F6" w:rsidRPr="006035CA">
              <w:rPr>
                <w:rFonts w:asciiTheme="minorHAnsi" w:hAnsiTheme="minorHAnsi" w:cstheme="minorHAnsi"/>
              </w:rPr>
              <w:t>.</w:t>
            </w:r>
          </w:p>
          <w:p w14:paraId="1A594808" w14:textId="3CE99E54" w:rsidR="00D60F63" w:rsidRPr="006035CA" w:rsidRDefault="00B03E0A" w:rsidP="00D60F63">
            <w:pPr>
              <w:pStyle w:val="AKTabelleBullet1"/>
              <w:rPr>
                <w:rFonts w:asciiTheme="minorHAnsi" w:hAnsiTheme="minorHAnsi" w:cstheme="minorHAnsi"/>
              </w:rPr>
            </w:pPr>
            <w:r w:rsidRPr="006035CA">
              <w:rPr>
                <w:rFonts w:asciiTheme="minorHAnsi" w:hAnsiTheme="minorHAnsi" w:cstheme="minorHAnsi"/>
              </w:rPr>
              <w:t>B</w:t>
            </w:r>
            <w:r w:rsidR="00D60F63" w:rsidRPr="006035CA">
              <w:rPr>
                <w:rFonts w:asciiTheme="minorHAnsi" w:hAnsiTheme="minorHAnsi" w:cstheme="minorHAnsi"/>
              </w:rPr>
              <w:t xml:space="preserve">auliche Massnahmen innerhalb </w:t>
            </w:r>
            <w:r w:rsidR="00525176" w:rsidRPr="006035CA">
              <w:rPr>
                <w:rFonts w:asciiTheme="minorHAnsi" w:hAnsiTheme="minorHAnsi" w:cstheme="minorHAnsi"/>
              </w:rPr>
              <w:t>der Liegenschaft</w:t>
            </w:r>
            <w:r w:rsidR="003E40F6" w:rsidRPr="006035CA">
              <w:rPr>
                <w:rFonts w:asciiTheme="minorHAnsi" w:hAnsiTheme="minorHAnsi" w:cstheme="minorHAnsi"/>
              </w:rPr>
              <w:t>.</w:t>
            </w:r>
          </w:p>
          <w:p w14:paraId="6E2D25E8" w14:textId="77777777" w:rsidR="00DE7129" w:rsidRPr="006035CA" w:rsidRDefault="00DE7129" w:rsidP="000A1E09">
            <w:pPr>
              <w:pStyle w:val="AKTabelleBullet1"/>
              <w:numPr>
                <w:ilvl w:val="0"/>
                <w:numId w:val="0"/>
              </w:numPr>
              <w:ind w:left="284"/>
              <w:rPr>
                <w:rFonts w:asciiTheme="minorHAnsi" w:hAnsiTheme="minorHAnsi" w:cstheme="minorHAnsi"/>
              </w:rPr>
            </w:pPr>
          </w:p>
          <w:p w14:paraId="55142EAA" w14:textId="77777777" w:rsidR="00D60F63" w:rsidRPr="006035CA" w:rsidRDefault="00D60F63" w:rsidP="000A1E09">
            <w:pPr>
              <w:pStyle w:val="AKTabelleBullet1"/>
              <w:numPr>
                <w:ilvl w:val="0"/>
                <w:numId w:val="0"/>
              </w:numPr>
              <w:rPr>
                <w:rFonts w:asciiTheme="minorHAnsi" w:hAnsiTheme="minorHAnsi" w:cstheme="minorHAnsi"/>
              </w:rPr>
            </w:pPr>
            <w:r w:rsidRPr="006035CA">
              <w:rPr>
                <w:rFonts w:asciiTheme="minorHAnsi" w:hAnsiTheme="minorHAnsi" w:cstheme="minorHAnsi"/>
              </w:rPr>
              <w:t>Zusätzlich für Anschluss an nicht zumutbarem Standort:</w:t>
            </w:r>
          </w:p>
          <w:p w14:paraId="024F137E" w14:textId="72B2A511" w:rsidR="00903F0B" w:rsidRPr="006035CA" w:rsidRDefault="00903F0B" w:rsidP="00903F0B">
            <w:pPr>
              <w:pStyle w:val="AKTabelleBullet1"/>
              <w:rPr>
                <w:rFonts w:asciiTheme="minorHAnsi" w:hAnsiTheme="minorHAnsi" w:cstheme="minorHAnsi"/>
              </w:rPr>
            </w:pPr>
            <w:r w:rsidRPr="006035CA">
              <w:rPr>
                <w:rFonts w:asciiTheme="minorHAnsi" w:hAnsiTheme="minorHAnsi" w:cstheme="minorHAnsi"/>
              </w:rPr>
              <w:t xml:space="preserve">Einmaliges Entgelt für Kabelmehrlängen (Länge von BEP bis </w:t>
            </w:r>
            <w:r w:rsidR="00D60F63" w:rsidRPr="006035CA">
              <w:rPr>
                <w:rFonts w:asciiTheme="minorHAnsi" w:hAnsiTheme="minorHAnsi" w:cstheme="minorHAnsi"/>
              </w:rPr>
              <w:t>Netz</w:t>
            </w:r>
            <w:r w:rsidRPr="006035CA">
              <w:rPr>
                <w:rFonts w:asciiTheme="minorHAnsi" w:hAnsiTheme="minorHAnsi" w:cstheme="minorHAnsi"/>
              </w:rPr>
              <w:t xml:space="preserve">-Einstiegspunkt &gt;110 Meter) gemäss </w:t>
            </w:r>
            <w:r w:rsidR="00517750" w:rsidRPr="006035CA">
              <w:rPr>
                <w:rFonts w:asciiTheme="minorHAnsi" w:hAnsiTheme="minorHAnsi" w:cstheme="minorHAnsi"/>
              </w:rPr>
              <w:fldChar w:fldCharType="begin"/>
            </w:r>
            <w:r w:rsidR="00517750" w:rsidRPr="006035CA">
              <w:rPr>
                <w:rFonts w:asciiTheme="minorHAnsi" w:hAnsiTheme="minorHAnsi" w:cstheme="minorHAnsi"/>
              </w:rPr>
              <w:instrText xml:space="preserve"> REF _Ref137053982 \r \h </w:instrText>
            </w:r>
            <w:r w:rsidR="00EB55D8" w:rsidRPr="006035CA">
              <w:rPr>
                <w:rFonts w:asciiTheme="minorHAnsi" w:hAnsiTheme="minorHAnsi" w:cstheme="minorHAnsi"/>
              </w:rPr>
              <w:instrText xml:space="preserve"> \* MERGEFORMAT </w:instrText>
            </w:r>
            <w:r w:rsidR="00517750" w:rsidRPr="006035CA">
              <w:rPr>
                <w:rFonts w:asciiTheme="minorHAnsi" w:hAnsiTheme="minorHAnsi" w:cstheme="minorHAnsi"/>
              </w:rPr>
            </w:r>
            <w:r w:rsidR="00517750" w:rsidRPr="006035CA">
              <w:rPr>
                <w:rFonts w:asciiTheme="minorHAnsi" w:hAnsiTheme="minorHAnsi" w:cstheme="minorHAnsi"/>
              </w:rPr>
              <w:fldChar w:fldCharType="separate"/>
            </w:r>
            <w:r w:rsidR="00DA257C">
              <w:rPr>
                <w:rFonts w:asciiTheme="minorHAnsi" w:hAnsiTheme="minorHAnsi" w:cstheme="minorHAnsi"/>
              </w:rPr>
              <w:t>Anhang 4</w:t>
            </w:r>
            <w:r w:rsidR="00517750" w:rsidRPr="006035CA">
              <w:rPr>
                <w:rFonts w:asciiTheme="minorHAnsi" w:hAnsiTheme="minorHAnsi" w:cstheme="minorHAnsi"/>
              </w:rPr>
              <w:fldChar w:fldCharType="end"/>
            </w:r>
            <w:r w:rsidR="003E40F6" w:rsidRPr="006035CA">
              <w:rPr>
                <w:rFonts w:asciiTheme="minorHAnsi" w:hAnsiTheme="minorHAnsi" w:cstheme="minorHAnsi"/>
              </w:rPr>
              <w:t>.</w:t>
            </w:r>
          </w:p>
          <w:p w14:paraId="2EAB732F" w14:textId="165AB8C9" w:rsidR="00903F0B" w:rsidRPr="006035CA" w:rsidRDefault="00903F0B" w:rsidP="00D60F63">
            <w:pPr>
              <w:pStyle w:val="AKTabelleBullet1"/>
              <w:rPr>
                <w:rFonts w:asciiTheme="minorHAnsi" w:hAnsiTheme="minorHAnsi" w:cstheme="minorHAnsi"/>
              </w:rPr>
            </w:pPr>
            <w:r w:rsidRPr="006035CA">
              <w:rPr>
                <w:rFonts w:asciiTheme="minorHAnsi" w:hAnsiTheme="minorHAnsi" w:cstheme="minorHAnsi"/>
              </w:rPr>
              <w:t xml:space="preserve">Sämtliche Kosten für Grab- und Bauaufwendungen </w:t>
            </w:r>
            <w:r w:rsidR="00D60F63" w:rsidRPr="006035CA">
              <w:rPr>
                <w:rFonts w:asciiTheme="minorHAnsi" w:hAnsiTheme="minorHAnsi" w:cstheme="minorHAnsi"/>
              </w:rPr>
              <w:t xml:space="preserve">bis </w:t>
            </w:r>
            <w:r w:rsidRPr="006035CA">
              <w:rPr>
                <w:rFonts w:asciiTheme="minorHAnsi" w:hAnsiTheme="minorHAnsi" w:cstheme="minorHAnsi"/>
              </w:rPr>
              <w:t xml:space="preserve">zum </w:t>
            </w:r>
            <w:r w:rsidR="00E17118" w:rsidRPr="006035CA">
              <w:rPr>
                <w:rFonts w:asciiTheme="minorHAnsi" w:hAnsiTheme="minorHAnsi" w:cstheme="minorHAnsi"/>
              </w:rPr>
              <w:t xml:space="preserve">nächstgelegenen </w:t>
            </w:r>
            <w:r w:rsidR="00D60F63" w:rsidRPr="006035CA">
              <w:rPr>
                <w:rFonts w:asciiTheme="minorHAnsi" w:hAnsiTheme="minorHAnsi" w:cstheme="minorHAnsi"/>
              </w:rPr>
              <w:t>Netz</w:t>
            </w:r>
            <w:r w:rsidR="000A1E09" w:rsidRPr="006035CA">
              <w:rPr>
                <w:rFonts w:asciiTheme="minorHAnsi" w:hAnsiTheme="minorHAnsi" w:cstheme="minorHAnsi"/>
              </w:rPr>
              <w:t>e</w:t>
            </w:r>
            <w:r w:rsidRPr="006035CA">
              <w:rPr>
                <w:rFonts w:asciiTheme="minorHAnsi" w:hAnsiTheme="minorHAnsi" w:cstheme="minorHAnsi"/>
              </w:rPr>
              <w:t>instiegspunk</w:t>
            </w:r>
            <w:r w:rsidR="000A1E09" w:rsidRPr="006035CA">
              <w:rPr>
                <w:rFonts w:asciiTheme="minorHAnsi" w:hAnsiTheme="minorHAnsi" w:cstheme="minorHAnsi"/>
              </w:rPr>
              <w:t>t</w:t>
            </w:r>
            <w:r w:rsidR="003E40F6" w:rsidRPr="006035CA">
              <w:rPr>
                <w:rFonts w:asciiTheme="minorHAnsi" w:hAnsiTheme="minorHAnsi" w:cstheme="minorHAnsi"/>
              </w:rPr>
              <w:t>.</w:t>
            </w:r>
          </w:p>
        </w:tc>
        <w:tc>
          <w:tcPr>
            <w:tcW w:w="2835" w:type="dxa"/>
          </w:tcPr>
          <w:p w14:paraId="69AC655B" w14:textId="316FB9B5" w:rsidR="00903F0B" w:rsidRPr="006035CA" w:rsidRDefault="00903F0B" w:rsidP="007C22A0">
            <w:pPr>
              <w:pStyle w:val="AKTabelleBullet1"/>
              <w:rPr>
                <w:rFonts w:asciiTheme="minorHAnsi" w:hAnsiTheme="minorHAnsi" w:cstheme="minorHAnsi"/>
              </w:rPr>
            </w:pPr>
            <w:r w:rsidRPr="006035CA">
              <w:rPr>
                <w:rFonts w:asciiTheme="minorHAnsi" w:hAnsiTheme="minorHAnsi" w:cstheme="minorHAnsi"/>
              </w:rPr>
              <w:t>Monatliche</w:t>
            </w:r>
            <w:r w:rsidR="007C22A0" w:rsidRPr="006035CA">
              <w:rPr>
                <w:rFonts w:asciiTheme="minorHAnsi" w:hAnsiTheme="minorHAnsi" w:cstheme="minorHAnsi"/>
              </w:rPr>
              <w:t>(</w:t>
            </w:r>
            <w:r w:rsidR="00925531" w:rsidRPr="006035CA">
              <w:rPr>
                <w:rFonts w:asciiTheme="minorHAnsi" w:hAnsiTheme="minorHAnsi" w:cstheme="minorHAnsi"/>
              </w:rPr>
              <w:t>s</w:t>
            </w:r>
            <w:r w:rsidR="007C22A0" w:rsidRPr="006035CA">
              <w:rPr>
                <w:rFonts w:asciiTheme="minorHAnsi" w:hAnsiTheme="minorHAnsi" w:cstheme="minorHAnsi"/>
              </w:rPr>
              <w:t>)</w:t>
            </w:r>
            <w:r w:rsidRPr="006035CA">
              <w:rPr>
                <w:rFonts w:asciiTheme="minorHAnsi" w:hAnsiTheme="minorHAnsi" w:cstheme="minorHAnsi"/>
              </w:rPr>
              <w:t xml:space="preserve"> </w:t>
            </w:r>
            <w:r w:rsidR="00925531" w:rsidRPr="006035CA">
              <w:rPr>
                <w:rFonts w:asciiTheme="minorHAnsi" w:hAnsiTheme="minorHAnsi" w:cstheme="minorHAnsi"/>
              </w:rPr>
              <w:t>Entgelt</w:t>
            </w:r>
            <w:r w:rsidR="007C22A0" w:rsidRPr="006035CA">
              <w:rPr>
                <w:rFonts w:asciiTheme="minorHAnsi" w:hAnsiTheme="minorHAnsi" w:cstheme="minorHAnsi"/>
              </w:rPr>
              <w:t>(e)</w:t>
            </w:r>
            <w:r w:rsidR="00925531" w:rsidRPr="006035CA">
              <w:rPr>
                <w:rFonts w:asciiTheme="minorHAnsi" w:hAnsiTheme="minorHAnsi" w:cstheme="minorHAnsi"/>
              </w:rPr>
              <w:t xml:space="preserve"> für </w:t>
            </w:r>
            <w:r w:rsidR="00423167" w:rsidRPr="006035CA">
              <w:rPr>
                <w:rFonts w:asciiTheme="minorHAnsi" w:hAnsiTheme="minorHAnsi" w:cstheme="minorHAnsi"/>
              </w:rPr>
              <w:t>TAL-</w:t>
            </w:r>
            <w:r w:rsidR="00925531" w:rsidRPr="006035CA">
              <w:rPr>
                <w:rFonts w:asciiTheme="minorHAnsi" w:hAnsiTheme="minorHAnsi" w:cstheme="minorHAnsi"/>
              </w:rPr>
              <w:t>Glasfaser</w:t>
            </w:r>
            <w:r w:rsidR="00423167" w:rsidRPr="006035CA">
              <w:rPr>
                <w:rFonts w:asciiTheme="minorHAnsi" w:hAnsiTheme="minorHAnsi" w:cstheme="minorHAnsi"/>
              </w:rPr>
              <w:t xml:space="preserve">, </w:t>
            </w:r>
            <w:r w:rsidR="00925531" w:rsidRPr="006035CA">
              <w:rPr>
                <w:rFonts w:asciiTheme="minorHAnsi" w:hAnsiTheme="minorHAnsi" w:cstheme="minorHAnsi"/>
              </w:rPr>
              <w:t xml:space="preserve">bei Erbringung von Diensten der elektronischen Kommunikation an </w:t>
            </w:r>
            <w:r w:rsidR="007C22A0" w:rsidRPr="006035CA">
              <w:rPr>
                <w:rFonts w:asciiTheme="minorHAnsi" w:hAnsiTheme="minorHAnsi" w:cstheme="minorHAnsi"/>
              </w:rPr>
              <w:t xml:space="preserve">den/die </w:t>
            </w:r>
            <w:r w:rsidR="00925531" w:rsidRPr="006035CA">
              <w:rPr>
                <w:rFonts w:asciiTheme="minorHAnsi" w:hAnsiTheme="minorHAnsi" w:cstheme="minorHAnsi"/>
              </w:rPr>
              <w:t>Nutzer in</w:t>
            </w:r>
            <w:r w:rsidR="007C22A0" w:rsidRPr="006035CA">
              <w:rPr>
                <w:rFonts w:asciiTheme="minorHAnsi" w:hAnsiTheme="minorHAnsi" w:cstheme="minorHAnsi"/>
              </w:rPr>
              <w:t xml:space="preserve"> der</w:t>
            </w:r>
            <w:r w:rsidR="00925531" w:rsidRPr="006035CA">
              <w:rPr>
                <w:rFonts w:asciiTheme="minorHAnsi" w:hAnsiTheme="minorHAnsi" w:cstheme="minorHAnsi"/>
              </w:rPr>
              <w:t xml:space="preserve"> Liegenschaft</w:t>
            </w:r>
            <w:r w:rsidR="003E40F6" w:rsidRPr="006035CA">
              <w:rPr>
                <w:rFonts w:asciiTheme="minorHAnsi" w:hAnsiTheme="minorHAnsi" w:cstheme="minorHAnsi"/>
              </w:rPr>
              <w:t>.</w:t>
            </w:r>
          </w:p>
        </w:tc>
      </w:tr>
    </w:tbl>
    <w:p w14:paraId="7DBDC6BC" w14:textId="55A04B1B" w:rsidR="00903F0B" w:rsidRPr="006035CA" w:rsidRDefault="00903F0B" w:rsidP="00903F0B">
      <w:pPr>
        <w:pStyle w:val="Beschriftung"/>
        <w:keepNext w:val="0"/>
        <w:rPr>
          <w:rFonts w:cstheme="minorHAnsi"/>
        </w:rPr>
      </w:pPr>
      <w:bookmarkStart w:id="66" w:name="_Toc139537908"/>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2</w:t>
      </w:r>
      <w:r w:rsidRPr="006035CA">
        <w:rPr>
          <w:rFonts w:cstheme="minorHAnsi"/>
        </w:rPr>
        <w:fldChar w:fldCharType="end"/>
      </w:r>
      <w:r w:rsidRPr="006035CA">
        <w:rPr>
          <w:rFonts w:cstheme="minorHAnsi"/>
        </w:rPr>
        <w:tab/>
        <w:t>Netzanschluss – Standardversion: Kosten</w:t>
      </w:r>
      <w:r w:rsidR="00616F71" w:rsidRPr="006035CA">
        <w:rPr>
          <w:rFonts w:cstheme="minorHAnsi"/>
        </w:rPr>
        <w:t>übernahme</w:t>
      </w:r>
      <w:r w:rsidRPr="006035CA">
        <w:rPr>
          <w:rFonts w:cstheme="minorHAnsi"/>
        </w:rPr>
        <w:t xml:space="preserve"> und Entgelte</w:t>
      </w:r>
      <w:bookmarkEnd w:id="66"/>
    </w:p>
    <w:p w14:paraId="59A248B1" w14:textId="77777777" w:rsidR="00DD0129" w:rsidRPr="006035CA" w:rsidRDefault="00DD0129" w:rsidP="00DD0129">
      <w:pPr>
        <w:pStyle w:val="AKberzwischendurch2"/>
        <w:rPr>
          <w:rFonts w:cstheme="minorHAnsi"/>
        </w:rPr>
      </w:pPr>
      <w:r w:rsidRPr="006035CA">
        <w:rPr>
          <w:rFonts w:cstheme="minorHAnsi"/>
        </w:rPr>
        <w:t>Temporäre Ausserbetriebnahme und Wiedererstellung eines Netzanschlusses</w:t>
      </w:r>
    </w:p>
    <w:p w14:paraId="41CB9840" w14:textId="3A7DC7C6" w:rsidR="00DD0129" w:rsidRPr="006035CA" w:rsidRDefault="005E23A3" w:rsidP="00DD0129">
      <w:pPr>
        <w:rPr>
          <w:rFonts w:cstheme="minorHAnsi"/>
        </w:rPr>
      </w:pPr>
      <w:r w:rsidRPr="006035CA">
        <w:rPr>
          <w:rFonts w:cstheme="minorHAnsi"/>
        </w:rPr>
        <w:t>Muss</w:t>
      </w:r>
      <w:r w:rsidR="00DD0129" w:rsidRPr="006035CA">
        <w:rPr>
          <w:rFonts w:cstheme="minorHAnsi"/>
        </w:rPr>
        <w:t xml:space="preserve"> ein Netzanschluss demontiert </w:t>
      </w:r>
      <w:r w:rsidRPr="006035CA">
        <w:rPr>
          <w:rFonts w:cstheme="minorHAnsi"/>
        </w:rPr>
        <w:t xml:space="preserve">werden </w:t>
      </w:r>
      <w:r w:rsidR="00DD0129" w:rsidRPr="006035CA">
        <w:rPr>
          <w:rFonts w:cstheme="minorHAnsi"/>
        </w:rPr>
        <w:t xml:space="preserve">z.B. aufgrund einer Haussanierung, -umbau, -abbruch gefolgt von Neubau und innerhalb </w:t>
      </w:r>
      <w:r w:rsidR="003E40F6" w:rsidRPr="006035CA">
        <w:rPr>
          <w:rFonts w:cstheme="minorHAnsi"/>
        </w:rPr>
        <w:t>von zwei</w:t>
      </w:r>
      <w:r w:rsidR="00DD0129" w:rsidRPr="006035CA">
        <w:rPr>
          <w:rFonts w:cstheme="minorHAnsi"/>
        </w:rPr>
        <w:t xml:space="preserve"> Jahren wieder in Betrieb genommen, wird die Erstellung eines neuen Netzanschlusses zu einem </w:t>
      </w:r>
      <w:r w:rsidR="001B5490" w:rsidRPr="006035CA">
        <w:rPr>
          <w:rFonts w:cstheme="minorHAnsi"/>
        </w:rPr>
        <w:t xml:space="preserve">tieferen </w:t>
      </w:r>
      <w:r w:rsidR="00DD0129" w:rsidRPr="006035CA">
        <w:rPr>
          <w:rFonts w:cstheme="minorHAnsi"/>
        </w:rPr>
        <w:t xml:space="preserve">Preis gemäss Preisliste </w:t>
      </w:r>
      <w:r w:rsidR="00DD0129" w:rsidRPr="006035CA">
        <w:rPr>
          <w:rFonts w:cstheme="minorHAnsi"/>
        </w:rPr>
        <w:fldChar w:fldCharType="begin"/>
      </w:r>
      <w:r w:rsidR="00DD0129" w:rsidRPr="006035CA">
        <w:rPr>
          <w:rFonts w:cstheme="minorHAnsi"/>
        </w:rPr>
        <w:instrText xml:space="preserve"> REF _Ref137052251 \r \h </w:instrText>
      </w:r>
      <w:r w:rsidR="00C84E4F" w:rsidRPr="006035CA">
        <w:rPr>
          <w:rFonts w:cstheme="minorHAnsi"/>
        </w:rPr>
        <w:instrText xml:space="preserve"> \* MERGEFORMAT </w:instrText>
      </w:r>
      <w:r w:rsidR="00DD0129" w:rsidRPr="006035CA">
        <w:rPr>
          <w:rFonts w:cstheme="minorHAnsi"/>
        </w:rPr>
      </w:r>
      <w:r w:rsidR="00DD0129" w:rsidRPr="006035CA">
        <w:rPr>
          <w:rFonts w:cstheme="minorHAnsi"/>
        </w:rPr>
        <w:fldChar w:fldCharType="separate"/>
      </w:r>
      <w:r w:rsidR="00DA257C">
        <w:rPr>
          <w:rFonts w:cstheme="minorHAnsi"/>
        </w:rPr>
        <w:t>Anhang 4</w:t>
      </w:r>
      <w:r w:rsidR="00DD0129" w:rsidRPr="006035CA">
        <w:rPr>
          <w:rFonts w:cstheme="minorHAnsi"/>
        </w:rPr>
        <w:fldChar w:fldCharType="end"/>
      </w:r>
      <w:r w:rsidR="00DD0129" w:rsidRPr="006035CA">
        <w:rPr>
          <w:rFonts w:cstheme="minorHAnsi"/>
        </w:rPr>
        <w:t xml:space="preserve"> verrechnet.</w:t>
      </w:r>
    </w:p>
    <w:p w14:paraId="02643718" w14:textId="77777777" w:rsidR="00DD0129" w:rsidRPr="006035CA" w:rsidRDefault="00DD0129" w:rsidP="00776C10">
      <w:pPr>
        <w:rPr>
          <w:rFonts w:cstheme="minorHAnsi"/>
        </w:rPr>
      </w:pPr>
    </w:p>
    <w:p w14:paraId="747E031E" w14:textId="724CFC31" w:rsidR="00CB4159" w:rsidRPr="006035CA" w:rsidRDefault="00CB4159" w:rsidP="00CB4159">
      <w:pPr>
        <w:pStyle w:val="AKberAnnexE1"/>
        <w:rPr>
          <w:rFonts w:cstheme="minorHAnsi"/>
        </w:rPr>
      </w:pPr>
      <w:bookmarkStart w:id="67" w:name="_Toc134563460"/>
      <w:bookmarkStart w:id="68" w:name="_Toc134563669"/>
      <w:bookmarkStart w:id="69" w:name="_Toc134563878"/>
      <w:bookmarkStart w:id="70" w:name="_Toc134564087"/>
      <w:bookmarkStart w:id="71" w:name="_Toc134601841"/>
      <w:bookmarkStart w:id="72" w:name="_Toc134888545"/>
      <w:bookmarkStart w:id="73" w:name="_Toc134949780"/>
      <w:bookmarkStart w:id="74" w:name="_Toc136151749"/>
      <w:bookmarkStart w:id="75" w:name="_Toc139537454"/>
      <w:bookmarkEnd w:id="67"/>
      <w:bookmarkEnd w:id="68"/>
      <w:bookmarkEnd w:id="69"/>
      <w:bookmarkEnd w:id="70"/>
      <w:bookmarkEnd w:id="71"/>
      <w:bookmarkEnd w:id="72"/>
      <w:bookmarkEnd w:id="73"/>
      <w:r w:rsidRPr="006035CA">
        <w:rPr>
          <w:rFonts w:cstheme="minorHAnsi"/>
        </w:rPr>
        <w:t xml:space="preserve">Netzanschluss </w:t>
      </w:r>
      <w:r w:rsidR="003C0F1D" w:rsidRPr="006035CA">
        <w:rPr>
          <w:rFonts w:cstheme="minorHAnsi"/>
        </w:rPr>
        <w:t xml:space="preserve">– </w:t>
      </w:r>
      <w:r w:rsidRPr="006035CA">
        <w:rPr>
          <w:rFonts w:cstheme="minorHAnsi"/>
        </w:rPr>
        <w:t>Redundant</w:t>
      </w:r>
      <w:bookmarkEnd w:id="74"/>
      <w:bookmarkEnd w:id="75"/>
    </w:p>
    <w:p w14:paraId="214A9A99" w14:textId="4377513B" w:rsidR="00CB4159" w:rsidRPr="006035CA" w:rsidRDefault="00CA43A4" w:rsidP="00FC62DA">
      <w:pPr>
        <w:pStyle w:val="AKberAnnexE2"/>
        <w:rPr>
          <w:rFonts w:asciiTheme="minorHAnsi" w:hAnsiTheme="minorHAnsi" w:cstheme="minorHAnsi"/>
        </w:rPr>
      </w:pPr>
      <w:bookmarkStart w:id="76" w:name="_Toc136151750"/>
      <w:bookmarkStart w:id="77" w:name="_Toc139537455"/>
      <w:r w:rsidRPr="006035CA">
        <w:rPr>
          <w:rFonts w:asciiTheme="minorHAnsi" w:hAnsiTheme="minorHAnsi" w:cstheme="minorHAnsi"/>
        </w:rPr>
        <w:t>D</w:t>
      </w:r>
      <w:r w:rsidR="00CB4159" w:rsidRPr="006035CA">
        <w:rPr>
          <w:rFonts w:asciiTheme="minorHAnsi" w:hAnsiTheme="minorHAnsi" w:cstheme="minorHAnsi"/>
        </w:rPr>
        <w:t>efinition</w:t>
      </w:r>
      <w:bookmarkEnd w:id="76"/>
      <w:bookmarkEnd w:id="77"/>
    </w:p>
    <w:p w14:paraId="4619AD6F" w14:textId="17C3AB85" w:rsidR="00CB4159" w:rsidRPr="006035CA" w:rsidRDefault="00CB4159" w:rsidP="00CB4159">
      <w:pPr>
        <w:rPr>
          <w:rFonts w:cstheme="minorHAnsi"/>
        </w:rPr>
      </w:pPr>
      <w:r w:rsidRPr="006035CA">
        <w:rPr>
          <w:rFonts w:cstheme="minorHAnsi"/>
        </w:rPr>
        <w:t xml:space="preserve">Ein </w:t>
      </w:r>
      <w:r w:rsidR="000534A1" w:rsidRPr="006035CA">
        <w:rPr>
          <w:rFonts w:cstheme="minorHAnsi"/>
        </w:rPr>
        <w:t>zweiter (</w:t>
      </w:r>
      <w:r w:rsidRPr="006035CA">
        <w:rPr>
          <w:rFonts w:cstheme="minorHAnsi"/>
        </w:rPr>
        <w:t>redundanter</w:t>
      </w:r>
      <w:r w:rsidR="000534A1" w:rsidRPr="006035CA">
        <w:rPr>
          <w:rFonts w:cstheme="minorHAnsi"/>
        </w:rPr>
        <w:t>)</w:t>
      </w:r>
      <w:r w:rsidRPr="006035CA">
        <w:rPr>
          <w:rFonts w:cstheme="minorHAnsi"/>
        </w:rPr>
        <w:t xml:space="preserve"> Netzanschluss </w:t>
      </w:r>
      <w:r w:rsidR="005E23A3" w:rsidRPr="006035CA">
        <w:rPr>
          <w:rFonts w:cstheme="minorHAnsi"/>
        </w:rPr>
        <w:t xml:space="preserve">kann auf Wunsch des Liegenschaftseigentümers </w:t>
      </w:r>
      <w:r w:rsidRPr="006035CA">
        <w:rPr>
          <w:rFonts w:cstheme="minorHAnsi"/>
        </w:rPr>
        <w:t>erstellt</w:t>
      </w:r>
      <w:r w:rsidR="005E23A3" w:rsidRPr="006035CA">
        <w:rPr>
          <w:rFonts w:cstheme="minorHAnsi"/>
        </w:rPr>
        <w:t xml:space="preserve"> werden</w:t>
      </w:r>
      <w:r w:rsidRPr="006035CA">
        <w:rPr>
          <w:rFonts w:cstheme="minorHAnsi"/>
        </w:rPr>
        <w:t xml:space="preserve">, wenn die technische Machbarkeit einer getrennten Leitungsführung zu einer anderen Anschlusszentrale gegeben ist und das vorgelagerte Netz </w:t>
      </w:r>
      <w:r w:rsidR="006E4022" w:rsidRPr="006035CA">
        <w:rPr>
          <w:rFonts w:cstheme="minorHAnsi"/>
        </w:rPr>
        <w:t>einen getrennten Zweitweg ermöglicht</w:t>
      </w:r>
      <w:r w:rsidRPr="006035CA">
        <w:rPr>
          <w:rFonts w:cstheme="minorHAnsi"/>
        </w:rPr>
        <w:t>.</w:t>
      </w:r>
      <w:r w:rsidR="000534A1" w:rsidRPr="006035CA">
        <w:rPr>
          <w:rFonts w:cstheme="minorHAnsi"/>
        </w:rPr>
        <w:t xml:space="preserve"> Der </w:t>
      </w:r>
      <w:r w:rsidR="00783DEC" w:rsidRPr="006035CA">
        <w:rPr>
          <w:rFonts w:cstheme="minorHAnsi"/>
        </w:rPr>
        <w:t xml:space="preserve">zweite </w:t>
      </w:r>
      <w:r w:rsidR="000534A1" w:rsidRPr="006035CA">
        <w:rPr>
          <w:rFonts w:cstheme="minorHAnsi"/>
        </w:rPr>
        <w:t xml:space="preserve">BEP </w:t>
      </w:r>
      <w:r w:rsidR="00895EA9" w:rsidRPr="006035CA">
        <w:rPr>
          <w:rFonts w:cstheme="minorHAnsi"/>
        </w:rPr>
        <w:t xml:space="preserve">(«BEP-Z») </w:t>
      </w:r>
      <w:r w:rsidR="000534A1" w:rsidRPr="006035CA">
        <w:rPr>
          <w:rFonts w:cstheme="minorHAnsi"/>
        </w:rPr>
        <w:t>wird an einer anderen Gebäude</w:t>
      </w:r>
      <w:r w:rsidR="00BC7EA2" w:rsidRPr="006035CA">
        <w:rPr>
          <w:rFonts w:cstheme="minorHAnsi"/>
        </w:rPr>
        <w:t>stelle</w:t>
      </w:r>
      <w:r w:rsidR="000534A1" w:rsidRPr="006035CA">
        <w:rPr>
          <w:rFonts w:cstheme="minorHAnsi"/>
        </w:rPr>
        <w:t xml:space="preserve"> installiert.</w:t>
      </w:r>
    </w:p>
    <w:p w14:paraId="621F4A99" w14:textId="36DFD926" w:rsidR="00076858" w:rsidRPr="006035CA" w:rsidRDefault="00076858" w:rsidP="00076858">
      <w:pPr>
        <w:rPr>
          <w:rFonts w:cstheme="minorHAnsi"/>
        </w:rPr>
      </w:pPr>
      <w:r w:rsidRPr="006035CA">
        <w:rPr>
          <w:rFonts w:cstheme="minorHAnsi"/>
        </w:rPr>
        <w:t>Die Erstellung eines redundanten Netzanschlusses wird normalerweise mit dem Liegen</w:t>
      </w:r>
      <w:r w:rsidR="00891F0D" w:rsidRPr="006035CA">
        <w:rPr>
          <w:rFonts w:cstheme="minorHAnsi"/>
        </w:rPr>
        <w:softHyphen/>
      </w:r>
      <w:r w:rsidRPr="006035CA">
        <w:rPr>
          <w:rFonts w:cstheme="minorHAnsi"/>
        </w:rPr>
        <w:t xml:space="preserve">schaftseigentümer unter Beizug </w:t>
      </w:r>
      <w:r w:rsidR="00B316B4" w:rsidRPr="006035CA">
        <w:rPr>
          <w:rFonts w:cstheme="minorHAnsi"/>
        </w:rPr>
        <w:t xml:space="preserve">des Nutzers und </w:t>
      </w:r>
      <w:r w:rsidRPr="006035CA">
        <w:rPr>
          <w:rFonts w:cstheme="minorHAnsi"/>
        </w:rPr>
        <w:t>seines Dienst</w:t>
      </w:r>
      <w:r w:rsidR="005E23A3" w:rsidRPr="006035CA">
        <w:rPr>
          <w:rFonts w:cstheme="minorHAnsi"/>
        </w:rPr>
        <w:t>e</w:t>
      </w:r>
      <w:r w:rsidRPr="006035CA">
        <w:rPr>
          <w:rFonts w:cstheme="minorHAnsi"/>
        </w:rPr>
        <w:t xml:space="preserve">anbieters </w:t>
      </w:r>
      <w:r w:rsidR="005E23A3" w:rsidRPr="006035CA">
        <w:rPr>
          <w:rFonts w:cstheme="minorHAnsi"/>
        </w:rPr>
        <w:t xml:space="preserve">für Internet, Telefonie, </w:t>
      </w:r>
      <w:r w:rsidR="002E4F58" w:rsidRPr="006035CA">
        <w:rPr>
          <w:rFonts w:cstheme="minorHAnsi"/>
        </w:rPr>
        <w:t>Mietleitung</w:t>
      </w:r>
      <w:r w:rsidR="005E23A3" w:rsidRPr="006035CA">
        <w:rPr>
          <w:rFonts w:cstheme="minorHAnsi"/>
        </w:rPr>
        <w:t xml:space="preserve"> usw. </w:t>
      </w:r>
      <w:r w:rsidRPr="006035CA">
        <w:rPr>
          <w:rFonts w:cstheme="minorHAnsi"/>
        </w:rPr>
        <w:t>abgestimmt.</w:t>
      </w:r>
    </w:p>
    <w:p w14:paraId="657DB02A" w14:textId="140DEF56" w:rsidR="00E12E62" w:rsidRPr="006035CA" w:rsidRDefault="00E12E62" w:rsidP="00076858">
      <w:pPr>
        <w:rPr>
          <w:rFonts w:cstheme="minorHAnsi"/>
        </w:rPr>
      </w:pPr>
      <w:r w:rsidRPr="006035CA">
        <w:rPr>
          <w:rFonts w:cstheme="minorHAnsi"/>
        </w:rPr>
        <w:t>Die LKW stimmen die Leitungsführung, Art und Ort der Gebäudeeinführung und</w:t>
      </w:r>
      <w:r w:rsidR="00DE3CD3" w:rsidRPr="006035CA">
        <w:rPr>
          <w:rFonts w:cstheme="minorHAnsi"/>
        </w:rPr>
        <w:t xml:space="preserve"> den Standort</w:t>
      </w:r>
      <w:r w:rsidRPr="006035CA">
        <w:rPr>
          <w:rFonts w:cstheme="minorHAnsi"/>
        </w:rPr>
        <w:t xml:space="preserve"> des </w:t>
      </w:r>
      <w:r w:rsidR="00F912FD" w:rsidRPr="006035CA">
        <w:rPr>
          <w:rFonts w:cstheme="minorHAnsi"/>
        </w:rPr>
        <w:t xml:space="preserve">zweiten </w:t>
      </w:r>
      <w:r w:rsidRPr="006035CA">
        <w:rPr>
          <w:rFonts w:cstheme="minorHAnsi"/>
        </w:rPr>
        <w:t xml:space="preserve">BEP mit dem </w:t>
      </w:r>
      <w:r w:rsidR="00DE3CD3" w:rsidRPr="006035CA">
        <w:rPr>
          <w:rFonts w:cstheme="minorHAnsi"/>
        </w:rPr>
        <w:t>Liegenschafts</w:t>
      </w:r>
      <w:r w:rsidRPr="006035CA">
        <w:rPr>
          <w:rFonts w:cstheme="minorHAnsi"/>
        </w:rPr>
        <w:t>eigentümer ab.</w:t>
      </w:r>
    </w:p>
    <w:p w14:paraId="13E888D5" w14:textId="634A1E2B" w:rsidR="009F639B" w:rsidRPr="006035CA" w:rsidRDefault="003C0F1D" w:rsidP="00CB4159">
      <w:pPr>
        <w:rPr>
          <w:rFonts w:cstheme="minorHAnsi"/>
        </w:rPr>
      </w:pPr>
      <w:r w:rsidRPr="006035CA">
        <w:rPr>
          <w:rFonts w:cstheme="minorHAnsi"/>
        </w:rPr>
        <w:t>Es bestehen drei Ausführungsvarianten, welche</w:t>
      </w:r>
      <w:r w:rsidR="009F639B" w:rsidRPr="006035CA">
        <w:rPr>
          <w:rFonts w:cstheme="minorHAnsi"/>
        </w:rPr>
        <w:t xml:space="preserve"> in </w:t>
      </w:r>
      <w:r w:rsidRPr="006035CA">
        <w:rPr>
          <w:rFonts w:cstheme="minorHAnsi"/>
        </w:rPr>
        <w:t xml:space="preserve">der </w:t>
      </w:r>
      <w:r w:rsidR="009F639B" w:rsidRPr="006035CA">
        <w:rPr>
          <w:rFonts w:cstheme="minorHAnsi"/>
        </w:rPr>
        <w:t>Folge beschrieben</w:t>
      </w:r>
      <w:r w:rsidRPr="006035CA">
        <w:rPr>
          <w:rFonts w:cstheme="minorHAnsi"/>
        </w:rPr>
        <w:t xml:space="preserve"> werden</w:t>
      </w:r>
      <w:r w:rsidR="009F639B" w:rsidRPr="006035CA">
        <w:rPr>
          <w:rFonts w:cstheme="minorHAnsi"/>
        </w:rPr>
        <w:t>.</w:t>
      </w:r>
    </w:p>
    <w:p w14:paraId="5AD61CF5" w14:textId="6A88EBAC" w:rsidR="006E4022" w:rsidRPr="006035CA" w:rsidRDefault="006E4022" w:rsidP="00FC62DA">
      <w:pPr>
        <w:pStyle w:val="AKberAnnexE3"/>
        <w:rPr>
          <w:rFonts w:asciiTheme="minorHAnsi" w:hAnsiTheme="minorHAnsi" w:cstheme="minorHAnsi"/>
        </w:rPr>
      </w:pPr>
      <w:bookmarkStart w:id="78" w:name="_Toc136151751"/>
      <w:bookmarkStart w:id="79" w:name="_Toc139537456"/>
      <w:r w:rsidRPr="006035CA">
        <w:rPr>
          <w:rFonts w:asciiTheme="minorHAnsi" w:hAnsiTheme="minorHAnsi" w:cstheme="minorHAnsi"/>
        </w:rPr>
        <w:t>Variante 1</w:t>
      </w:r>
      <w:r w:rsidR="00CA43A4" w:rsidRPr="006035CA">
        <w:rPr>
          <w:rFonts w:asciiTheme="minorHAnsi" w:hAnsiTheme="minorHAnsi" w:cstheme="minorHAnsi"/>
        </w:rPr>
        <w:t xml:space="preserve">: </w:t>
      </w:r>
      <w:r w:rsidR="00DE7129" w:rsidRPr="006035CA">
        <w:rPr>
          <w:rFonts w:asciiTheme="minorHAnsi" w:hAnsiTheme="minorHAnsi" w:cstheme="minorHAnsi"/>
        </w:rPr>
        <w:t>Kernnetz</w:t>
      </w:r>
      <w:bookmarkEnd w:id="78"/>
      <w:bookmarkEnd w:id="79"/>
    </w:p>
    <w:p w14:paraId="6321CB14" w14:textId="77777777" w:rsidR="007D6489" w:rsidRPr="006035CA" w:rsidRDefault="007D6489" w:rsidP="007D6489">
      <w:pPr>
        <w:pStyle w:val="AKberAnnexE4"/>
        <w:rPr>
          <w:rFonts w:cstheme="minorHAnsi"/>
        </w:rPr>
      </w:pPr>
      <w:bookmarkStart w:id="80" w:name="_Toc136151752"/>
      <w:bookmarkStart w:id="81" w:name="_Toc139537457"/>
      <w:r w:rsidRPr="006035CA">
        <w:rPr>
          <w:rFonts w:cstheme="minorHAnsi"/>
        </w:rPr>
        <w:t>Beschreibung</w:t>
      </w:r>
      <w:bookmarkEnd w:id="80"/>
      <w:bookmarkEnd w:id="81"/>
    </w:p>
    <w:p w14:paraId="2278A392" w14:textId="77777777" w:rsidR="009F639B" w:rsidRPr="006035CA" w:rsidRDefault="009F639B" w:rsidP="009F639B">
      <w:pPr>
        <w:rPr>
          <w:rFonts w:cstheme="minorHAnsi"/>
        </w:rPr>
      </w:pPr>
      <w:r w:rsidRPr="006035CA">
        <w:rPr>
          <w:rFonts w:cstheme="minorHAnsi"/>
        </w:rPr>
        <w:t>Ein redundanter Glasfaser-Netzanschluss kann durch Herstellung einer zum Netzanschluss-Erstweg getrennten Leitungsführung zu dem nächstgelegenen Kernnetz-Einstiegspunkt (z.B. Muffe, Verteiler) und Weiterführung zu einer anderen Anschlusszentrale realisiert werden.</w:t>
      </w:r>
    </w:p>
    <w:p w14:paraId="5A0A3258" w14:textId="77777777" w:rsidR="009F639B" w:rsidRPr="006035CA" w:rsidRDefault="00456E2D" w:rsidP="009F639B">
      <w:pPr>
        <w:jc w:val="center"/>
        <w:rPr>
          <w:rFonts w:cstheme="minorHAnsi"/>
        </w:rPr>
      </w:pPr>
      <w:r w:rsidRPr="006035CA">
        <w:rPr>
          <w:rFonts w:cstheme="minorHAnsi"/>
          <w:noProof/>
        </w:rPr>
        <w:drawing>
          <wp:inline distT="0" distB="0" distL="0" distR="0" wp14:anchorId="30362B86" wp14:editId="70AB83EA">
            <wp:extent cx="5760720" cy="26003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600325"/>
                    </a:xfrm>
                    <a:prstGeom prst="rect">
                      <a:avLst/>
                    </a:prstGeom>
                  </pic:spPr>
                </pic:pic>
              </a:graphicData>
            </a:graphic>
          </wp:inline>
        </w:drawing>
      </w:r>
    </w:p>
    <w:p w14:paraId="543A3B26" w14:textId="07DFC390" w:rsidR="009F639B" w:rsidRPr="006035CA" w:rsidRDefault="004232D1" w:rsidP="004232D1">
      <w:pPr>
        <w:pStyle w:val="Beschriftung"/>
        <w:rPr>
          <w:rFonts w:cstheme="minorHAnsi"/>
        </w:rPr>
      </w:pPr>
      <w:bookmarkStart w:id="82" w:name="_Toc139537919"/>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3</w:t>
      </w:r>
      <w:r w:rsidRPr="006035CA">
        <w:rPr>
          <w:rFonts w:cstheme="minorHAnsi"/>
        </w:rPr>
        <w:fldChar w:fldCharType="end"/>
      </w:r>
      <w:r w:rsidR="009F639B" w:rsidRPr="006035CA">
        <w:rPr>
          <w:rFonts w:cstheme="minorHAnsi"/>
        </w:rPr>
        <w:tab/>
        <w:t>Redundanter Netzanschluss</w:t>
      </w:r>
      <w:r w:rsidR="00B316B4" w:rsidRPr="006035CA">
        <w:rPr>
          <w:rFonts w:cstheme="minorHAnsi"/>
        </w:rPr>
        <w:t xml:space="preserve"> BEP-Z</w:t>
      </w:r>
      <w:r w:rsidR="009F639B" w:rsidRPr="006035CA">
        <w:rPr>
          <w:rFonts w:cstheme="minorHAnsi"/>
        </w:rPr>
        <w:t xml:space="preserve">: Variante 1 </w:t>
      </w:r>
      <w:r w:rsidR="007D6489" w:rsidRPr="006035CA">
        <w:rPr>
          <w:rFonts w:cstheme="minorHAnsi"/>
        </w:rPr>
        <w:t>–</w:t>
      </w:r>
      <w:r w:rsidR="009F639B" w:rsidRPr="006035CA">
        <w:rPr>
          <w:rFonts w:cstheme="minorHAnsi"/>
        </w:rPr>
        <w:t xml:space="preserve"> Kernnetz</w:t>
      </w:r>
      <w:bookmarkEnd w:id="82"/>
    </w:p>
    <w:p w14:paraId="3E687C1D" w14:textId="77777777" w:rsidR="00DD1605" w:rsidRPr="006035CA" w:rsidRDefault="00DD1605" w:rsidP="001B1F46">
      <w:pPr>
        <w:pStyle w:val="AKberAnnexE4"/>
        <w:rPr>
          <w:rFonts w:cstheme="minorHAnsi"/>
        </w:rPr>
      </w:pPr>
      <w:bookmarkStart w:id="83" w:name="_Toc139537458"/>
      <w:r w:rsidRPr="006035CA">
        <w:rPr>
          <w:rFonts w:cstheme="minorHAnsi"/>
        </w:rPr>
        <w:t>Verantwortlichkeiten</w:t>
      </w:r>
      <w:bookmarkEnd w:id="83"/>
    </w:p>
    <w:tbl>
      <w:tblPr>
        <w:tblStyle w:val="Tabellenraster"/>
        <w:tblW w:w="9072" w:type="dxa"/>
        <w:tblInd w:w="-5" w:type="dxa"/>
        <w:tblLook w:val="04A0" w:firstRow="1" w:lastRow="0" w:firstColumn="1" w:lastColumn="0" w:noHBand="0" w:noVBand="1"/>
      </w:tblPr>
      <w:tblGrid>
        <w:gridCol w:w="4466"/>
        <w:gridCol w:w="4606"/>
      </w:tblGrid>
      <w:tr w:rsidR="001B1F46" w:rsidRPr="006035CA" w14:paraId="12218C7A" w14:textId="77777777" w:rsidTr="00776C10">
        <w:trPr>
          <w:trHeight w:val="342"/>
          <w:tblHeader/>
        </w:trPr>
        <w:tc>
          <w:tcPr>
            <w:tcW w:w="4536" w:type="dxa"/>
            <w:shd w:val="clear" w:color="auto" w:fill="D9D9D9" w:themeFill="background1" w:themeFillShade="D9"/>
            <w:vAlign w:val="center"/>
          </w:tcPr>
          <w:p w14:paraId="1E9DAA84" w14:textId="77777777" w:rsidR="001B1F46" w:rsidRPr="006035CA" w:rsidRDefault="001B1F46" w:rsidP="00E276D9">
            <w:pPr>
              <w:pStyle w:val="AKTabelleKopfM"/>
              <w:rPr>
                <w:rFonts w:cstheme="minorHAnsi"/>
              </w:rPr>
            </w:pPr>
            <w:r w:rsidRPr="006035CA">
              <w:rPr>
                <w:rFonts w:cstheme="minorHAnsi"/>
                <w:lang w:eastAsia="de-CH"/>
              </w:rPr>
              <w:t>LKW</w:t>
            </w:r>
          </w:p>
        </w:tc>
        <w:tc>
          <w:tcPr>
            <w:tcW w:w="4678" w:type="dxa"/>
            <w:shd w:val="clear" w:color="auto" w:fill="D9D9D9" w:themeFill="background1" w:themeFillShade="D9"/>
            <w:vAlign w:val="center"/>
          </w:tcPr>
          <w:p w14:paraId="21A355DC" w14:textId="07018EB4" w:rsidR="001B1F46" w:rsidRPr="006035CA" w:rsidRDefault="00072F34" w:rsidP="00E276D9">
            <w:pPr>
              <w:pStyle w:val="AKTabelleKopfM"/>
              <w:rPr>
                <w:rFonts w:cstheme="minorHAnsi"/>
              </w:rPr>
            </w:pPr>
            <w:r w:rsidRPr="006035CA">
              <w:rPr>
                <w:rFonts w:cstheme="minorHAnsi"/>
              </w:rPr>
              <w:t>Liegenschaft</w:t>
            </w:r>
            <w:r w:rsidR="001B1F46" w:rsidRPr="006035CA">
              <w:rPr>
                <w:rFonts w:cstheme="minorHAnsi"/>
                <w:lang w:eastAsia="de-CH"/>
              </w:rPr>
              <w:t>seigentümer</w:t>
            </w:r>
          </w:p>
        </w:tc>
      </w:tr>
      <w:tr w:rsidR="001B1F46" w:rsidRPr="006035CA" w14:paraId="6AB1D6A8" w14:textId="77777777" w:rsidTr="00776C10">
        <w:trPr>
          <w:trHeight w:val="560"/>
        </w:trPr>
        <w:tc>
          <w:tcPr>
            <w:tcW w:w="4536" w:type="dxa"/>
          </w:tcPr>
          <w:p w14:paraId="0B6D57C4" w14:textId="02D23CA0" w:rsidR="001D0902" w:rsidRPr="006035CA" w:rsidRDefault="001D0902" w:rsidP="001D0902">
            <w:pPr>
              <w:pStyle w:val="AKTabelleBullet1"/>
              <w:rPr>
                <w:rFonts w:asciiTheme="minorHAnsi" w:hAnsiTheme="minorHAnsi" w:cstheme="minorHAnsi"/>
              </w:rPr>
            </w:pPr>
            <w:r w:rsidRPr="006035CA">
              <w:rPr>
                <w:rFonts w:asciiTheme="minorHAnsi" w:hAnsiTheme="minorHAnsi" w:cstheme="minorHAnsi"/>
              </w:rPr>
              <w:t xml:space="preserve">Unterhalt der baulichen Netzanlagen (Rohr- und Schachtanlagen) </w:t>
            </w:r>
            <w:r w:rsidR="0010209F" w:rsidRPr="006035CA">
              <w:rPr>
                <w:rFonts w:asciiTheme="minorHAnsi" w:hAnsiTheme="minorHAnsi" w:cstheme="minorHAnsi"/>
              </w:rPr>
              <w:t>bis zur Liegenschaftsgrenze</w:t>
            </w:r>
            <w:r w:rsidR="00277944" w:rsidRPr="006035CA">
              <w:rPr>
                <w:rFonts w:asciiTheme="minorHAnsi" w:hAnsiTheme="minorHAnsi" w:cstheme="minorHAnsi"/>
              </w:rPr>
              <w:t>.</w:t>
            </w:r>
          </w:p>
          <w:p w14:paraId="7CCCC0C8" w14:textId="566C721B" w:rsidR="001D0902" w:rsidRPr="006035CA" w:rsidRDefault="001D0902" w:rsidP="001D0902">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zum BEP</w:t>
            </w:r>
            <w:r w:rsidR="00277944" w:rsidRPr="006035CA">
              <w:rPr>
                <w:rFonts w:asciiTheme="minorHAnsi" w:hAnsiTheme="minorHAnsi" w:cstheme="minorHAnsi"/>
              </w:rPr>
              <w:t>.</w:t>
            </w:r>
          </w:p>
          <w:p w14:paraId="2C16D699" w14:textId="1962678E" w:rsidR="001B1F46" w:rsidRPr="006035CA" w:rsidRDefault="001D0902" w:rsidP="001D0902">
            <w:pPr>
              <w:pStyle w:val="AKTabelleBullet1"/>
              <w:rPr>
                <w:rFonts w:asciiTheme="minorHAnsi" w:hAnsiTheme="minorHAnsi" w:cstheme="minorHAnsi"/>
              </w:rPr>
            </w:pPr>
            <w:r w:rsidRPr="006035CA">
              <w:rPr>
                <w:rFonts w:asciiTheme="minorHAnsi" w:hAnsiTheme="minorHAnsi" w:cstheme="minorHAnsi"/>
              </w:rPr>
              <w:t>Erstellung und Unterhalt des Netzanschlusses bzw. BEP, gemäss Preisliste Anhang 4</w:t>
            </w:r>
            <w:r w:rsidR="00277944" w:rsidRPr="006035CA">
              <w:rPr>
                <w:rFonts w:asciiTheme="minorHAnsi" w:hAnsiTheme="minorHAnsi" w:cstheme="minorHAnsi"/>
              </w:rPr>
              <w:t>.</w:t>
            </w:r>
          </w:p>
        </w:tc>
        <w:tc>
          <w:tcPr>
            <w:tcW w:w="4678" w:type="dxa"/>
          </w:tcPr>
          <w:p w14:paraId="76C82A1E" w14:textId="6F2B72B9" w:rsidR="001D0902" w:rsidRPr="006035CA" w:rsidRDefault="001D0902" w:rsidP="00DE7129">
            <w:pPr>
              <w:pStyle w:val="AKTabelleBullet1"/>
              <w:rPr>
                <w:rFonts w:asciiTheme="minorHAnsi" w:hAnsiTheme="minorHAnsi" w:cstheme="minorHAnsi"/>
              </w:rPr>
            </w:pPr>
            <w:r w:rsidRPr="006035CA">
              <w:rPr>
                <w:rFonts w:asciiTheme="minorHAnsi" w:hAnsiTheme="minorHAnsi" w:cstheme="minorHAnsi"/>
              </w:rPr>
              <w:t>Platz-Bereitstellung für BEP</w:t>
            </w:r>
            <w:r w:rsidR="00277944" w:rsidRPr="006035CA">
              <w:rPr>
                <w:rFonts w:asciiTheme="minorHAnsi" w:hAnsiTheme="minorHAnsi" w:cstheme="minorHAnsi"/>
              </w:rPr>
              <w:t>.</w:t>
            </w:r>
            <w:r w:rsidRPr="006035CA" w:rsidDel="001D0902">
              <w:rPr>
                <w:rFonts w:asciiTheme="minorHAnsi" w:hAnsiTheme="minorHAnsi" w:cstheme="minorHAnsi"/>
              </w:rPr>
              <w:t xml:space="preserve"> </w:t>
            </w:r>
          </w:p>
          <w:p w14:paraId="69E2F9CB" w14:textId="7EBD99A1" w:rsidR="00DE7129" w:rsidRPr="006035CA" w:rsidRDefault="00DE7129" w:rsidP="00DE7129">
            <w:pPr>
              <w:pStyle w:val="AKTabelleBullet1"/>
              <w:rPr>
                <w:rFonts w:asciiTheme="minorHAnsi" w:hAnsiTheme="minorHAnsi" w:cstheme="minorHAnsi"/>
              </w:rPr>
            </w:pPr>
            <w:r w:rsidRPr="006035CA">
              <w:rPr>
                <w:rFonts w:asciiTheme="minorHAnsi" w:hAnsiTheme="minorHAnsi" w:cstheme="minorHAnsi"/>
              </w:rPr>
              <w:t xml:space="preserve">Herstellung der Gebäudeverkabelung </w:t>
            </w:r>
            <w:r w:rsidR="003C3CFF" w:rsidRPr="006035CA">
              <w:rPr>
                <w:rFonts w:asciiTheme="minorHAnsi" w:hAnsiTheme="minorHAnsi" w:cstheme="minorHAnsi"/>
              </w:rPr>
              <w:t xml:space="preserve">abgehend </w:t>
            </w:r>
            <w:r w:rsidRPr="006035CA">
              <w:rPr>
                <w:rFonts w:asciiTheme="minorHAnsi" w:hAnsiTheme="minorHAnsi" w:cstheme="minorHAnsi"/>
              </w:rPr>
              <w:t>vom BEP</w:t>
            </w:r>
            <w:r w:rsidR="00277944" w:rsidRPr="006035CA">
              <w:rPr>
                <w:rFonts w:asciiTheme="minorHAnsi" w:hAnsiTheme="minorHAnsi" w:cstheme="minorHAnsi"/>
              </w:rPr>
              <w:t>.</w:t>
            </w:r>
          </w:p>
          <w:p w14:paraId="4395CF58" w14:textId="6BAD6708" w:rsidR="00DE7129" w:rsidRPr="006035CA" w:rsidRDefault="00DE7129" w:rsidP="00DE7129">
            <w:pPr>
              <w:pStyle w:val="AKTabelleBullet1"/>
              <w:rPr>
                <w:rFonts w:asciiTheme="minorHAnsi" w:hAnsiTheme="minorHAnsi" w:cstheme="minorHAnsi"/>
              </w:rPr>
            </w:pPr>
            <w:r w:rsidRPr="006035CA">
              <w:rPr>
                <w:rFonts w:asciiTheme="minorHAnsi" w:hAnsiTheme="minorHAnsi" w:cstheme="minorHAnsi"/>
              </w:rPr>
              <w:t>Kabelwegverbindung vom Hauseintrittspunkt bis zum BEP (Verrohrungen, Kabeltrassen)</w:t>
            </w:r>
            <w:r w:rsidR="00277944" w:rsidRPr="006035CA">
              <w:rPr>
                <w:rFonts w:asciiTheme="minorHAnsi" w:hAnsiTheme="minorHAnsi" w:cstheme="minorHAnsi"/>
              </w:rPr>
              <w:t>.</w:t>
            </w:r>
          </w:p>
          <w:p w14:paraId="65403157" w14:textId="4ABBA4E8" w:rsidR="00DE7129" w:rsidRPr="006035CA" w:rsidRDefault="00DE7129" w:rsidP="00DE7129">
            <w:pPr>
              <w:pStyle w:val="AKTabelleBullet1"/>
              <w:rPr>
                <w:rFonts w:asciiTheme="minorHAnsi" w:hAnsiTheme="minorHAnsi" w:cstheme="minorHAnsi"/>
              </w:rPr>
            </w:pPr>
            <w:r w:rsidRPr="006035CA">
              <w:rPr>
                <w:rFonts w:asciiTheme="minorHAnsi" w:hAnsiTheme="minorHAnsi" w:cstheme="minorHAnsi"/>
              </w:rPr>
              <w:t xml:space="preserve">Sämtliche Grab- und Bauaufwendungen (z.B. für Rohranlage) </w:t>
            </w:r>
            <w:r w:rsidR="001D0902" w:rsidRPr="006035CA">
              <w:rPr>
                <w:rFonts w:asciiTheme="minorHAnsi" w:hAnsiTheme="minorHAnsi" w:cstheme="minorHAnsi"/>
              </w:rPr>
              <w:t>bis zum nächstgelegenen Kernnetz-Einstiegspunkt</w:t>
            </w:r>
            <w:r w:rsidR="00277944" w:rsidRPr="006035CA">
              <w:rPr>
                <w:rFonts w:asciiTheme="minorHAnsi" w:hAnsiTheme="minorHAnsi" w:cstheme="minorHAnsi"/>
              </w:rPr>
              <w:t>.</w:t>
            </w:r>
          </w:p>
        </w:tc>
      </w:tr>
    </w:tbl>
    <w:p w14:paraId="4384D521" w14:textId="05EE5DC4" w:rsidR="001B1F46" w:rsidRPr="006035CA" w:rsidRDefault="001B1F46" w:rsidP="001B1F46">
      <w:pPr>
        <w:pStyle w:val="Beschriftung"/>
        <w:rPr>
          <w:rFonts w:cstheme="minorHAnsi"/>
        </w:rPr>
      </w:pPr>
      <w:bookmarkStart w:id="84" w:name="_Toc139537909"/>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3</w:t>
      </w:r>
      <w:r w:rsidRPr="006035CA">
        <w:rPr>
          <w:rFonts w:cstheme="minorHAnsi"/>
        </w:rPr>
        <w:fldChar w:fldCharType="end"/>
      </w:r>
      <w:r w:rsidRPr="006035CA">
        <w:rPr>
          <w:rFonts w:cstheme="minorHAnsi"/>
        </w:rPr>
        <w:tab/>
        <w:t>Redundanter Netzanschluss: Variante 1 – Kernnetz: Verantwortlichkeiten</w:t>
      </w:r>
      <w:bookmarkEnd w:id="84"/>
      <w:r w:rsidRPr="006035CA">
        <w:rPr>
          <w:rFonts w:cstheme="minorHAnsi"/>
        </w:rPr>
        <w:t xml:space="preserve"> </w:t>
      </w:r>
    </w:p>
    <w:p w14:paraId="59F1349E" w14:textId="6B070BEA" w:rsidR="007D6489" w:rsidRPr="006035CA" w:rsidRDefault="007D6489" w:rsidP="007D6489">
      <w:pPr>
        <w:pStyle w:val="AKberAnnexE4"/>
        <w:rPr>
          <w:rFonts w:cstheme="minorHAnsi"/>
        </w:rPr>
      </w:pPr>
      <w:bookmarkStart w:id="85" w:name="_Toc136151754"/>
      <w:bookmarkStart w:id="86" w:name="_Toc139537459"/>
      <w:r w:rsidRPr="006035CA">
        <w:rPr>
          <w:rFonts w:cstheme="minorHAnsi"/>
        </w:rPr>
        <w:t>Kosten</w:t>
      </w:r>
      <w:r w:rsidR="003C0F1D" w:rsidRPr="006035CA">
        <w:rPr>
          <w:rFonts w:cstheme="minorHAnsi"/>
        </w:rPr>
        <w:t>übernahme</w:t>
      </w:r>
      <w:r w:rsidR="00204C14" w:rsidRPr="006035CA">
        <w:rPr>
          <w:rFonts w:cstheme="minorHAnsi"/>
        </w:rPr>
        <w:t xml:space="preserve"> und Entgelte</w:t>
      </w:r>
      <w:bookmarkEnd w:id="85"/>
      <w:bookmarkEnd w:id="86"/>
    </w:p>
    <w:p w14:paraId="2F3A855D" w14:textId="5801A067" w:rsidR="00891F0D" w:rsidRPr="006035CA" w:rsidRDefault="00891F0D" w:rsidP="00423167">
      <w:pPr>
        <w:rPr>
          <w:rFonts w:cstheme="minorHAnsi"/>
        </w:rPr>
      </w:pPr>
      <w:r w:rsidRPr="006035CA">
        <w:rPr>
          <w:rFonts w:cstheme="minorHAnsi"/>
        </w:rPr>
        <w:t xml:space="preserve">Die folgende Tabelle zeigt, wer welche Kosten </w:t>
      </w:r>
      <w:r w:rsidR="00277944" w:rsidRPr="006035CA">
        <w:rPr>
          <w:rFonts w:cstheme="minorHAnsi"/>
        </w:rPr>
        <w:t xml:space="preserve">und Aufwendungen </w:t>
      </w:r>
      <w:r w:rsidRPr="006035CA">
        <w:rPr>
          <w:rFonts w:cstheme="minorHAnsi"/>
        </w:rPr>
        <w:t>zu tragen hat.</w:t>
      </w:r>
    </w:p>
    <w:tbl>
      <w:tblPr>
        <w:tblStyle w:val="Tabellenraster1"/>
        <w:tblW w:w="9072" w:type="dxa"/>
        <w:jc w:val="center"/>
        <w:tblLayout w:type="fixed"/>
        <w:tblLook w:val="04A0" w:firstRow="1" w:lastRow="0" w:firstColumn="1" w:lastColumn="0" w:noHBand="0" w:noVBand="1"/>
      </w:tblPr>
      <w:tblGrid>
        <w:gridCol w:w="2975"/>
        <w:gridCol w:w="3123"/>
        <w:gridCol w:w="2974"/>
      </w:tblGrid>
      <w:tr w:rsidR="00204C14" w:rsidRPr="006035CA" w14:paraId="2D1AB227" w14:textId="77777777" w:rsidTr="00776C10">
        <w:trPr>
          <w:trHeight w:val="438"/>
          <w:tblHeader/>
          <w:jc w:val="center"/>
        </w:trPr>
        <w:tc>
          <w:tcPr>
            <w:tcW w:w="2835" w:type="dxa"/>
            <w:shd w:val="clear" w:color="auto" w:fill="D9D9D9" w:themeFill="background1" w:themeFillShade="D9"/>
          </w:tcPr>
          <w:p w14:paraId="157C853E" w14:textId="77777777" w:rsidR="00204C14" w:rsidRPr="006035CA" w:rsidRDefault="00204C14" w:rsidP="003179FA">
            <w:pPr>
              <w:pStyle w:val="AKTabelleKopfL"/>
              <w:jc w:val="center"/>
              <w:rPr>
                <w:rFonts w:cstheme="minorHAnsi"/>
                <w:lang w:eastAsia="de-CH"/>
              </w:rPr>
            </w:pPr>
            <w:r w:rsidRPr="006035CA">
              <w:rPr>
                <w:rFonts w:cstheme="minorHAnsi"/>
                <w:lang w:eastAsia="de-CH"/>
              </w:rPr>
              <w:t>LKW</w:t>
            </w:r>
          </w:p>
        </w:tc>
        <w:tc>
          <w:tcPr>
            <w:tcW w:w="2977" w:type="dxa"/>
            <w:shd w:val="clear" w:color="auto" w:fill="D9D9D9" w:themeFill="background1" w:themeFillShade="D9"/>
          </w:tcPr>
          <w:p w14:paraId="651047F4" w14:textId="6D83213A" w:rsidR="00204C14" w:rsidRPr="006035CA" w:rsidRDefault="00072F34" w:rsidP="003179FA">
            <w:pPr>
              <w:pStyle w:val="AKTabelleKopfL"/>
              <w:jc w:val="center"/>
              <w:rPr>
                <w:rFonts w:cstheme="minorHAnsi"/>
                <w:lang w:eastAsia="de-CH"/>
              </w:rPr>
            </w:pPr>
            <w:r w:rsidRPr="006035CA">
              <w:rPr>
                <w:rFonts w:cstheme="minorHAnsi"/>
              </w:rPr>
              <w:t>Liegenschaft</w:t>
            </w:r>
            <w:r w:rsidR="00204C14" w:rsidRPr="006035CA">
              <w:rPr>
                <w:rFonts w:cstheme="minorHAnsi"/>
                <w:lang w:eastAsia="de-CH"/>
              </w:rPr>
              <w:t>seigentümer</w:t>
            </w:r>
          </w:p>
        </w:tc>
        <w:tc>
          <w:tcPr>
            <w:tcW w:w="2835" w:type="dxa"/>
            <w:shd w:val="clear" w:color="auto" w:fill="D9D9D9" w:themeFill="background1" w:themeFillShade="D9"/>
          </w:tcPr>
          <w:p w14:paraId="3CA550D4" w14:textId="3CFB1F37" w:rsidR="00204C14" w:rsidRPr="006035CA" w:rsidRDefault="00423167" w:rsidP="003179FA">
            <w:pPr>
              <w:pStyle w:val="AKTabelleKopfL"/>
              <w:jc w:val="center"/>
              <w:rPr>
                <w:rFonts w:cstheme="minorHAnsi"/>
                <w:lang w:eastAsia="de-CH"/>
              </w:rPr>
            </w:pPr>
            <w:r w:rsidRPr="006035CA">
              <w:rPr>
                <w:rFonts w:cstheme="minorHAnsi"/>
                <w:lang w:eastAsia="de-CH"/>
              </w:rPr>
              <w:t xml:space="preserve"> Anbieter von Diensten der elektronischen Kommunikation </w:t>
            </w:r>
            <w:r w:rsidR="00204C14" w:rsidRPr="006035CA">
              <w:rPr>
                <w:rFonts w:cstheme="minorHAnsi"/>
                <w:lang w:eastAsia="de-CH"/>
              </w:rPr>
              <w:t>(lt. Standardangebot)</w:t>
            </w:r>
          </w:p>
        </w:tc>
      </w:tr>
      <w:tr w:rsidR="00204C14" w:rsidRPr="006035CA" w14:paraId="1B7CA2AF" w14:textId="77777777" w:rsidTr="00423167">
        <w:trPr>
          <w:trHeight w:val="326"/>
          <w:jc w:val="center"/>
        </w:trPr>
        <w:tc>
          <w:tcPr>
            <w:tcW w:w="2835" w:type="dxa"/>
          </w:tcPr>
          <w:p w14:paraId="645FD779" w14:textId="51737373" w:rsidR="00204C14" w:rsidRPr="006035CA" w:rsidRDefault="00204C14" w:rsidP="00204C14">
            <w:pPr>
              <w:pStyle w:val="AKTabelleBullet1"/>
              <w:rPr>
                <w:rFonts w:asciiTheme="minorHAnsi" w:hAnsiTheme="minorHAnsi" w:cstheme="minorHAnsi"/>
              </w:rPr>
            </w:pPr>
            <w:r w:rsidRPr="006035CA">
              <w:rPr>
                <w:rFonts w:asciiTheme="minorHAnsi" w:hAnsiTheme="minorHAnsi" w:cstheme="minorHAnsi"/>
              </w:rPr>
              <w:t>Freigraben von Einführungen in die Kabelverteilschächte</w:t>
            </w:r>
            <w:r w:rsidR="00277944" w:rsidRPr="006035CA">
              <w:rPr>
                <w:rFonts w:asciiTheme="minorHAnsi" w:hAnsiTheme="minorHAnsi" w:cstheme="minorHAnsi"/>
              </w:rPr>
              <w:t>.</w:t>
            </w:r>
            <w:r w:rsidR="007C558F" w:rsidRPr="006035CA">
              <w:rPr>
                <w:rFonts w:asciiTheme="minorHAnsi" w:hAnsiTheme="minorHAnsi" w:cstheme="minorHAnsi"/>
              </w:rPr>
              <w:t xml:space="preserve"> </w:t>
            </w:r>
          </w:p>
          <w:p w14:paraId="7431538A" w14:textId="1ECF1A36" w:rsidR="00B316B4" w:rsidRPr="006035CA" w:rsidRDefault="00B316B4" w:rsidP="00204C14">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und inklusive BEP</w:t>
            </w:r>
            <w:r w:rsidR="00277944" w:rsidRPr="006035CA">
              <w:rPr>
                <w:rFonts w:asciiTheme="minorHAnsi" w:hAnsiTheme="minorHAnsi" w:cstheme="minorHAnsi"/>
              </w:rPr>
              <w:t>.</w:t>
            </w:r>
          </w:p>
        </w:tc>
        <w:tc>
          <w:tcPr>
            <w:tcW w:w="2977" w:type="dxa"/>
          </w:tcPr>
          <w:p w14:paraId="235EB904" w14:textId="06FCA8E4" w:rsidR="00204C14" w:rsidRPr="006035CA" w:rsidRDefault="00204C14" w:rsidP="00204C14">
            <w:pPr>
              <w:pStyle w:val="AKTabelleBullet1"/>
              <w:rPr>
                <w:rFonts w:asciiTheme="minorHAnsi" w:hAnsiTheme="minorHAnsi" w:cstheme="minorHAnsi"/>
              </w:rPr>
            </w:pPr>
            <w:r w:rsidRPr="006035CA">
              <w:rPr>
                <w:rFonts w:asciiTheme="minorHAnsi" w:hAnsiTheme="minorHAnsi" w:cstheme="minorHAnsi"/>
              </w:rPr>
              <w:t xml:space="preserve">Einmaliges Entgelt für Neuanschluss Glasfaser gemäss </w:t>
            </w:r>
            <w:r w:rsidR="00B316B4" w:rsidRPr="006035CA">
              <w:rPr>
                <w:rFonts w:asciiTheme="minorHAnsi" w:hAnsiTheme="minorHAnsi" w:cstheme="minorHAnsi"/>
              </w:rPr>
              <w:fldChar w:fldCharType="begin"/>
            </w:r>
            <w:r w:rsidR="00B316B4" w:rsidRPr="006035CA">
              <w:rPr>
                <w:rFonts w:asciiTheme="minorHAnsi" w:hAnsiTheme="minorHAnsi" w:cstheme="minorHAnsi"/>
              </w:rPr>
              <w:instrText xml:space="preserve"> REF _Ref137054751 \r \h </w:instrText>
            </w:r>
            <w:r w:rsidR="00EB55D8" w:rsidRPr="006035CA">
              <w:rPr>
                <w:rFonts w:asciiTheme="minorHAnsi" w:hAnsiTheme="minorHAnsi" w:cstheme="minorHAnsi"/>
              </w:rPr>
              <w:instrText xml:space="preserve"> \* MERGEFORMAT </w:instrText>
            </w:r>
            <w:r w:rsidR="00B316B4" w:rsidRPr="006035CA">
              <w:rPr>
                <w:rFonts w:asciiTheme="minorHAnsi" w:hAnsiTheme="minorHAnsi" w:cstheme="minorHAnsi"/>
              </w:rPr>
            </w:r>
            <w:r w:rsidR="00B316B4" w:rsidRPr="006035CA">
              <w:rPr>
                <w:rFonts w:asciiTheme="minorHAnsi" w:hAnsiTheme="minorHAnsi" w:cstheme="minorHAnsi"/>
              </w:rPr>
              <w:fldChar w:fldCharType="separate"/>
            </w:r>
            <w:r w:rsidR="00DA257C">
              <w:rPr>
                <w:rFonts w:asciiTheme="minorHAnsi" w:hAnsiTheme="minorHAnsi" w:cstheme="minorHAnsi"/>
              </w:rPr>
              <w:t>Anhang 4</w:t>
            </w:r>
            <w:r w:rsidR="00B316B4" w:rsidRPr="006035CA">
              <w:rPr>
                <w:rFonts w:asciiTheme="minorHAnsi" w:hAnsiTheme="minorHAnsi" w:cstheme="minorHAnsi"/>
              </w:rPr>
              <w:fldChar w:fldCharType="end"/>
            </w:r>
            <w:r w:rsidR="00277944" w:rsidRPr="006035CA">
              <w:rPr>
                <w:rFonts w:asciiTheme="minorHAnsi" w:hAnsiTheme="minorHAnsi" w:cstheme="minorHAnsi"/>
              </w:rPr>
              <w:t>.</w:t>
            </w:r>
          </w:p>
          <w:p w14:paraId="23FF1099" w14:textId="4C30535F" w:rsidR="00903F0B" w:rsidRPr="006035CA" w:rsidRDefault="00204C14" w:rsidP="00891F0D">
            <w:pPr>
              <w:pStyle w:val="AKTabelleBullet1"/>
              <w:rPr>
                <w:rFonts w:asciiTheme="minorHAnsi" w:hAnsiTheme="minorHAnsi" w:cstheme="minorHAnsi"/>
              </w:rPr>
            </w:pPr>
            <w:r w:rsidRPr="006035CA">
              <w:rPr>
                <w:rFonts w:asciiTheme="minorHAnsi" w:hAnsiTheme="minorHAnsi" w:cstheme="minorHAnsi"/>
              </w:rPr>
              <w:t xml:space="preserve">Einmaliges Entgelt für Kabelmehrlängen (Länge von redundantem BEP bis </w:t>
            </w:r>
            <w:r w:rsidR="002C4AA2" w:rsidRPr="006035CA">
              <w:rPr>
                <w:rFonts w:asciiTheme="minorHAnsi" w:hAnsiTheme="minorHAnsi" w:cstheme="minorHAnsi"/>
              </w:rPr>
              <w:t>Kernnetz</w:t>
            </w:r>
            <w:r w:rsidRPr="006035CA">
              <w:rPr>
                <w:rFonts w:asciiTheme="minorHAnsi" w:hAnsiTheme="minorHAnsi" w:cstheme="minorHAnsi"/>
              </w:rPr>
              <w:t xml:space="preserve">-Einstiegspunkt &gt;110 Meter) gemäss </w:t>
            </w:r>
            <w:r w:rsidR="00B316B4" w:rsidRPr="006035CA">
              <w:rPr>
                <w:rFonts w:asciiTheme="minorHAnsi" w:hAnsiTheme="minorHAnsi" w:cstheme="minorHAnsi"/>
                <w:bCs w:val="0"/>
              </w:rPr>
              <w:fldChar w:fldCharType="begin"/>
            </w:r>
            <w:r w:rsidR="00B316B4" w:rsidRPr="006035CA">
              <w:rPr>
                <w:rFonts w:asciiTheme="minorHAnsi" w:hAnsiTheme="minorHAnsi" w:cstheme="minorHAnsi"/>
              </w:rPr>
              <w:instrText xml:space="preserve"> REF _Ref137054650 \r \h </w:instrText>
            </w:r>
            <w:r w:rsidR="00EB55D8" w:rsidRPr="006035CA">
              <w:rPr>
                <w:rFonts w:asciiTheme="minorHAnsi" w:hAnsiTheme="minorHAnsi" w:cstheme="minorHAnsi"/>
                <w:bCs w:val="0"/>
              </w:rPr>
              <w:instrText xml:space="preserve"> \* MERGEFORMAT </w:instrText>
            </w:r>
            <w:r w:rsidR="00B316B4" w:rsidRPr="006035CA">
              <w:rPr>
                <w:rFonts w:asciiTheme="minorHAnsi" w:hAnsiTheme="minorHAnsi" w:cstheme="minorHAnsi"/>
                <w:bCs w:val="0"/>
              </w:rPr>
            </w:r>
            <w:r w:rsidR="00B316B4" w:rsidRPr="006035CA">
              <w:rPr>
                <w:rFonts w:asciiTheme="minorHAnsi" w:hAnsiTheme="minorHAnsi" w:cstheme="minorHAnsi"/>
                <w:bCs w:val="0"/>
              </w:rPr>
              <w:fldChar w:fldCharType="separate"/>
            </w:r>
            <w:r w:rsidR="00DA257C">
              <w:rPr>
                <w:rFonts w:asciiTheme="minorHAnsi" w:hAnsiTheme="minorHAnsi" w:cstheme="minorHAnsi"/>
              </w:rPr>
              <w:t>Anhang 4</w:t>
            </w:r>
            <w:r w:rsidR="00B316B4" w:rsidRPr="006035CA">
              <w:rPr>
                <w:rFonts w:asciiTheme="minorHAnsi" w:hAnsiTheme="minorHAnsi" w:cstheme="minorHAnsi"/>
                <w:bCs w:val="0"/>
              </w:rPr>
              <w:fldChar w:fldCharType="end"/>
            </w:r>
            <w:r w:rsidR="00277944" w:rsidRPr="006035CA">
              <w:rPr>
                <w:rFonts w:asciiTheme="minorHAnsi" w:hAnsiTheme="minorHAnsi" w:cstheme="minorHAnsi"/>
                <w:bCs w:val="0"/>
              </w:rPr>
              <w:t>.</w:t>
            </w:r>
          </w:p>
          <w:p w14:paraId="0B2C9387" w14:textId="06DDB8C1" w:rsidR="00903F0B" w:rsidRPr="006035CA" w:rsidRDefault="00204C14" w:rsidP="000A1E09">
            <w:pPr>
              <w:pStyle w:val="AKTabelleBullet1"/>
              <w:rPr>
                <w:rFonts w:asciiTheme="minorHAnsi" w:hAnsiTheme="minorHAnsi" w:cstheme="minorHAnsi"/>
              </w:rPr>
            </w:pPr>
            <w:r w:rsidRPr="006035CA">
              <w:rPr>
                <w:rFonts w:asciiTheme="minorHAnsi" w:hAnsiTheme="minorHAnsi" w:cstheme="minorHAnsi"/>
              </w:rPr>
              <w:t xml:space="preserve">Grab- und Bauaufwendungen </w:t>
            </w:r>
            <w:r w:rsidR="002C4AA2" w:rsidRPr="006035CA">
              <w:rPr>
                <w:rFonts w:asciiTheme="minorHAnsi" w:hAnsiTheme="minorHAnsi" w:cstheme="minorHAnsi"/>
              </w:rPr>
              <w:t xml:space="preserve">bis </w:t>
            </w:r>
            <w:r w:rsidRPr="006035CA">
              <w:rPr>
                <w:rFonts w:asciiTheme="minorHAnsi" w:hAnsiTheme="minorHAnsi" w:cstheme="minorHAnsi"/>
              </w:rPr>
              <w:t xml:space="preserve">zum nächstgelegenen </w:t>
            </w:r>
            <w:r w:rsidR="002C4AA2" w:rsidRPr="006035CA">
              <w:rPr>
                <w:rFonts w:asciiTheme="minorHAnsi" w:hAnsiTheme="minorHAnsi" w:cstheme="minorHAnsi"/>
              </w:rPr>
              <w:t>Kernn</w:t>
            </w:r>
            <w:r w:rsidR="00AE3520" w:rsidRPr="006035CA">
              <w:rPr>
                <w:rFonts w:asciiTheme="minorHAnsi" w:hAnsiTheme="minorHAnsi" w:cstheme="minorHAnsi"/>
              </w:rPr>
              <w:t>etz</w:t>
            </w:r>
            <w:r w:rsidRPr="006035CA">
              <w:rPr>
                <w:rFonts w:asciiTheme="minorHAnsi" w:hAnsiTheme="minorHAnsi" w:cstheme="minorHAnsi"/>
              </w:rPr>
              <w:t>-Einstiegspunkt</w:t>
            </w:r>
            <w:r w:rsidR="00277944" w:rsidRPr="006035CA">
              <w:rPr>
                <w:rFonts w:asciiTheme="minorHAnsi" w:hAnsiTheme="minorHAnsi" w:cstheme="minorHAnsi"/>
              </w:rPr>
              <w:t>.</w:t>
            </w:r>
          </w:p>
        </w:tc>
        <w:tc>
          <w:tcPr>
            <w:tcW w:w="2835" w:type="dxa"/>
          </w:tcPr>
          <w:p w14:paraId="16DC462B" w14:textId="6ADDA617" w:rsidR="00204C14" w:rsidRPr="006035CA" w:rsidRDefault="0016234D" w:rsidP="00204C14">
            <w:pPr>
              <w:pStyle w:val="AKTabelleBullet1"/>
              <w:rPr>
                <w:rFonts w:asciiTheme="minorHAnsi" w:hAnsiTheme="minorHAnsi" w:cstheme="minorHAnsi"/>
                <w:lang w:eastAsia="de-CH"/>
              </w:rPr>
            </w:pPr>
            <w:r w:rsidRPr="006035CA">
              <w:rPr>
                <w:rFonts w:asciiTheme="minorHAnsi" w:hAnsiTheme="minorHAnsi" w:cstheme="minorHAnsi"/>
              </w:rPr>
              <w:t xml:space="preserve">Monatliches Entgelt für </w:t>
            </w:r>
            <w:r w:rsidR="00423167" w:rsidRPr="006035CA">
              <w:rPr>
                <w:rFonts w:asciiTheme="minorHAnsi" w:hAnsiTheme="minorHAnsi" w:cstheme="minorHAnsi"/>
              </w:rPr>
              <w:t>TAL-</w:t>
            </w:r>
            <w:r w:rsidRPr="006035CA">
              <w:rPr>
                <w:rFonts w:asciiTheme="minorHAnsi" w:hAnsiTheme="minorHAnsi" w:cstheme="minorHAnsi"/>
              </w:rPr>
              <w:t>Glasfaser und monatliches, längenabhängiges Entgelt für Kernnetz</w:t>
            </w:r>
            <w:r w:rsidR="00423167" w:rsidRPr="006035CA">
              <w:rPr>
                <w:rFonts w:asciiTheme="minorHAnsi" w:hAnsiTheme="minorHAnsi" w:cstheme="minorHAnsi"/>
              </w:rPr>
              <w:t>-Glasfaser,</w:t>
            </w:r>
            <w:r w:rsidRPr="006035CA">
              <w:rPr>
                <w:rFonts w:asciiTheme="minorHAnsi" w:hAnsiTheme="minorHAnsi" w:cstheme="minorHAnsi"/>
              </w:rPr>
              <w:t xml:space="preserve"> bei Erbringung von Diensten der elektronischen Kommunikation an den/die Nutzer in der Liegenschaft</w:t>
            </w:r>
            <w:r w:rsidR="00277944" w:rsidRPr="006035CA">
              <w:rPr>
                <w:rFonts w:asciiTheme="minorHAnsi" w:hAnsiTheme="minorHAnsi" w:cstheme="minorHAnsi"/>
              </w:rPr>
              <w:t>.</w:t>
            </w:r>
          </w:p>
        </w:tc>
      </w:tr>
    </w:tbl>
    <w:p w14:paraId="1779DCDB" w14:textId="3ED46764" w:rsidR="007D6489" w:rsidRPr="006035CA" w:rsidRDefault="007D6489" w:rsidP="001B1F46">
      <w:pPr>
        <w:pStyle w:val="Beschriftung"/>
        <w:keepNext w:val="0"/>
        <w:rPr>
          <w:rFonts w:cstheme="minorHAnsi"/>
        </w:rPr>
      </w:pPr>
      <w:bookmarkStart w:id="87" w:name="_Toc139537910"/>
      <w:bookmarkStart w:id="88" w:name="_Hlk136068777"/>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4</w:t>
      </w:r>
      <w:r w:rsidRPr="006035CA">
        <w:rPr>
          <w:rFonts w:cstheme="minorHAnsi"/>
        </w:rPr>
        <w:fldChar w:fldCharType="end"/>
      </w:r>
      <w:r w:rsidRPr="006035CA">
        <w:rPr>
          <w:rFonts w:cstheme="minorHAnsi"/>
        </w:rPr>
        <w:tab/>
      </w:r>
      <w:r w:rsidR="001B1F46" w:rsidRPr="006035CA">
        <w:rPr>
          <w:rFonts w:cstheme="minorHAnsi"/>
        </w:rPr>
        <w:t>Redundanter Netzanschluss: Variante 1 – Kernnetz</w:t>
      </w:r>
      <w:r w:rsidRPr="006035CA">
        <w:rPr>
          <w:rFonts w:cstheme="minorHAnsi"/>
        </w:rPr>
        <w:t xml:space="preserve">: </w:t>
      </w:r>
      <w:r w:rsidR="00204C14" w:rsidRPr="006035CA">
        <w:rPr>
          <w:rFonts w:cstheme="minorHAnsi"/>
        </w:rPr>
        <w:t>Kosten</w:t>
      </w:r>
      <w:r w:rsidR="000D536B" w:rsidRPr="006035CA">
        <w:rPr>
          <w:rFonts w:cstheme="minorHAnsi"/>
        </w:rPr>
        <w:t>übernahme</w:t>
      </w:r>
      <w:r w:rsidR="00204C14" w:rsidRPr="006035CA">
        <w:rPr>
          <w:rFonts w:cstheme="minorHAnsi"/>
        </w:rPr>
        <w:t xml:space="preserve"> und </w:t>
      </w:r>
      <w:r w:rsidRPr="006035CA">
        <w:rPr>
          <w:rFonts w:cstheme="minorHAnsi"/>
        </w:rPr>
        <w:t>Entgelte</w:t>
      </w:r>
      <w:bookmarkEnd w:id="87"/>
    </w:p>
    <w:p w14:paraId="391A89C3" w14:textId="3C06D643" w:rsidR="009F639B" w:rsidRPr="006035CA" w:rsidRDefault="009F639B" w:rsidP="00FC62DA">
      <w:pPr>
        <w:pStyle w:val="AKberAnnexE3"/>
        <w:rPr>
          <w:rFonts w:asciiTheme="minorHAnsi" w:hAnsiTheme="minorHAnsi" w:cstheme="minorHAnsi"/>
        </w:rPr>
      </w:pPr>
      <w:bookmarkStart w:id="89" w:name="_Toc136151755"/>
      <w:bookmarkStart w:id="90" w:name="_Toc139537460"/>
      <w:bookmarkEnd w:id="88"/>
      <w:r w:rsidRPr="006035CA">
        <w:rPr>
          <w:rFonts w:asciiTheme="minorHAnsi" w:hAnsiTheme="minorHAnsi" w:cstheme="minorHAnsi"/>
        </w:rPr>
        <w:t>Variante 2</w:t>
      </w:r>
      <w:r w:rsidR="00CA43A4" w:rsidRPr="006035CA">
        <w:rPr>
          <w:rFonts w:asciiTheme="minorHAnsi" w:hAnsiTheme="minorHAnsi" w:cstheme="minorHAnsi"/>
        </w:rPr>
        <w:t xml:space="preserve">: </w:t>
      </w:r>
      <w:r w:rsidR="002C1844" w:rsidRPr="006035CA">
        <w:rPr>
          <w:rFonts w:asciiTheme="minorHAnsi" w:hAnsiTheme="minorHAnsi" w:cstheme="minorHAnsi"/>
        </w:rPr>
        <w:t>A</w:t>
      </w:r>
      <w:r w:rsidR="001B1F46" w:rsidRPr="006035CA">
        <w:rPr>
          <w:rFonts w:asciiTheme="minorHAnsi" w:hAnsiTheme="minorHAnsi" w:cstheme="minorHAnsi"/>
        </w:rPr>
        <w:t>ngrenzende Anschlusszentrale</w:t>
      </w:r>
      <w:bookmarkEnd w:id="89"/>
      <w:bookmarkEnd w:id="90"/>
    </w:p>
    <w:p w14:paraId="4A23CD43" w14:textId="77777777" w:rsidR="001B1F46" w:rsidRPr="006035CA" w:rsidRDefault="001B1F46" w:rsidP="001B1F46">
      <w:pPr>
        <w:pStyle w:val="AKberAnnexE4"/>
        <w:rPr>
          <w:rFonts w:cstheme="minorHAnsi"/>
        </w:rPr>
      </w:pPr>
      <w:bookmarkStart w:id="91" w:name="_Toc136151756"/>
      <w:bookmarkStart w:id="92" w:name="_Toc139537461"/>
      <w:r w:rsidRPr="006035CA">
        <w:rPr>
          <w:rFonts w:cstheme="minorHAnsi"/>
        </w:rPr>
        <w:t>Beschreibung</w:t>
      </w:r>
      <w:bookmarkEnd w:id="91"/>
      <w:bookmarkEnd w:id="92"/>
    </w:p>
    <w:p w14:paraId="5A8671DC" w14:textId="33DE4354" w:rsidR="001B1F46" w:rsidRPr="006035CA" w:rsidRDefault="001B1F46" w:rsidP="001B1F46">
      <w:pPr>
        <w:rPr>
          <w:rFonts w:cstheme="minorHAnsi"/>
        </w:rPr>
      </w:pPr>
      <w:r w:rsidRPr="006035CA">
        <w:rPr>
          <w:rFonts w:cstheme="minorHAnsi"/>
        </w:rPr>
        <w:t xml:space="preserve">Bei Gebäuden im Grenzgebiet von zwei </w:t>
      </w:r>
      <w:r w:rsidR="00733520" w:rsidRPr="006035CA">
        <w:rPr>
          <w:rFonts w:cstheme="minorHAnsi"/>
        </w:rPr>
        <w:t xml:space="preserve">benachbarten </w:t>
      </w:r>
      <w:r w:rsidRPr="006035CA">
        <w:rPr>
          <w:rFonts w:cstheme="minorHAnsi"/>
        </w:rPr>
        <w:t>Anschlusszentralen kann ein redundanter Netzanschluss durch die Herstellung einer vom Erstweg getrennten Leitungsverbindung zum Glasfaser-Netz der angrenzenden Anschlusszentrale realisiert werden.</w:t>
      </w:r>
    </w:p>
    <w:p w14:paraId="1F5F85B1" w14:textId="13533835" w:rsidR="00B316B4" w:rsidRPr="006035CA" w:rsidRDefault="004A46A6" w:rsidP="001B1F46">
      <w:pPr>
        <w:rPr>
          <w:rFonts w:cstheme="minorHAnsi"/>
        </w:rPr>
      </w:pPr>
      <w:r w:rsidRPr="006035CA">
        <w:rPr>
          <w:rFonts w:cstheme="minorHAnsi"/>
        </w:rPr>
        <w:object w:dxaOrig="16846" w:dyaOrig="7635" w14:anchorId="2062E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01.75pt" o:ole="">
            <v:imagedata r:id="rId17" o:title=""/>
          </v:shape>
          <o:OLEObject Type="Embed" ProgID="Visio.Drawing.15" ShapeID="_x0000_i1025" DrawAspect="Content" ObjectID="_1751188110" r:id="rId18"/>
        </w:object>
      </w:r>
    </w:p>
    <w:p w14:paraId="6B5AD5D0" w14:textId="4F9AC322" w:rsidR="001B1F46" w:rsidRPr="006035CA" w:rsidRDefault="004232D1" w:rsidP="004232D1">
      <w:pPr>
        <w:pStyle w:val="Beschriftung"/>
        <w:rPr>
          <w:rFonts w:cstheme="minorHAnsi"/>
        </w:rPr>
      </w:pPr>
      <w:bookmarkStart w:id="93" w:name="_Toc139537920"/>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4</w:t>
      </w:r>
      <w:r w:rsidRPr="006035CA">
        <w:rPr>
          <w:rFonts w:cstheme="minorHAnsi"/>
        </w:rPr>
        <w:fldChar w:fldCharType="end"/>
      </w:r>
      <w:r w:rsidR="001B1F46" w:rsidRPr="006035CA">
        <w:rPr>
          <w:rFonts w:cstheme="minorHAnsi"/>
        </w:rPr>
        <w:tab/>
        <w:t>Redundanter Netzanschluss</w:t>
      </w:r>
      <w:r w:rsidR="004A46A6" w:rsidRPr="006035CA">
        <w:rPr>
          <w:rFonts w:cstheme="minorHAnsi"/>
        </w:rPr>
        <w:t xml:space="preserve"> BEP-Z</w:t>
      </w:r>
      <w:r w:rsidR="001B1F46" w:rsidRPr="006035CA">
        <w:rPr>
          <w:rFonts w:cstheme="minorHAnsi"/>
        </w:rPr>
        <w:t xml:space="preserve">: Variante 2 – </w:t>
      </w:r>
      <w:r w:rsidR="00F07BDD" w:rsidRPr="006035CA">
        <w:rPr>
          <w:rFonts w:cstheme="minorHAnsi"/>
        </w:rPr>
        <w:t>A</w:t>
      </w:r>
      <w:r w:rsidR="001B1F46" w:rsidRPr="006035CA">
        <w:rPr>
          <w:rFonts w:cstheme="minorHAnsi"/>
        </w:rPr>
        <w:t>ngrenzende Anschlusszentrale</w:t>
      </w:r>
      <w:bookmarkEnd w:id="93"/>
    </w:p>
    <w:p w14:paraId="16C9758A" w14:textId="77777777" w:rsidR="001B1F46" w:rsidRPr="006035CA" w:rsidRDefault="001B1F46" w:rsidP="001B1F46">
      <w:pPr>
        <w:pStyle w:val="AKberAnnexE4"/>
        <w:rPr>
          <w:rFonts w:cstheme="minorHAnsi"/>
        </w:rPr>
      </w:pPr>
      <w:bookmarkStart w:id="94" w:name="_Toc136151757"/>
      <w:bookmarkStart w:id="95" w:name="_Toc139537462"/>
      <w:r w:rsidRPr="006035CA">
        <w:rPr>
          <w:rFonts w:cstheme="minorHAnsi"/>
        </w:rPr>
        <w:t>Verantwortlichkeiten</w:t>
      </w:r>
      <w:bookmarkEnd w:id="94"/>
      <w:bookmarkEnd w:id="95"/>
    </w:p>
    <w:tbl>
      <w:tblPr>
        <w:tblStyle w:val="Tabellenraster"/>
        <w:tblW w:w="9072" w:type="dxa"/>
        <w:tblInd w:w="-5" w:type="dxa"/>
        <w:tblLook w:val="04A0" w:firstRow="1" w:lastRow="0" w:firstColumn="1" w:lastColumn="0" w:noHBand="0" w:noVBand="1"/>
      </w:tblPr>
      <w:tblGrid>
        <w:gridCol w:w="4466"/>
        <w:gridCol w:w="4606"/>
      </w:tblGrid>
      <w:tr w:rsidR="001B1F46" w:rsidRPr="006035CA" w14:paraId="455708D5" w14:textId="77777777" w:rsidTr="008650FE">
        <w:trPr>
          <w:trHeight w:val="342"/>
          <w:tblHeader/>
        </w:trPr>
        <w:tc>
          <w:tcPr>
            <w:tcW w:w="4536" w:type="dxa"/>
            <w:shd w:val="clear" w:color="auto" w:fill="D9D9D9" w:themeFill="background1" w:themeFillShade="D9"/>
            <w:vAlign w:val="center"/>
          </w:tcPr>
          <w:p w14:paraId="637F6676" w14:textId="77777777" w:rsidR="001B1F46" w:rsidRPr="006035CA" w:rsidRDefault="001B1F46" w:rsidP="00E276D9">
            <w:pPr>
              <w:pStyle w:val="AKTabelleKopfM"/>
              <w:rPr>
                <w:rFonts w:cstheme="minorHAnsi"/>
              </w:rPr>
            </w:pPr>
            <w:r w:rsidRPr="006035CA">
              <w:rPr>
                <w:rFonts w:cstheme="minorHAnsi"/>
                <w:lang w:eastAsia="de-CH"/>
              </w:rPr>
              <w:t>LKW</w:t>
            </w:r>
          </w:p>
        </w:tc>
        <w:tc>
          <w:tcPr>
            <w:tcW w:w="4678" w:type="dxa"/>
            <w:shd w:val="clear" w:color="auto" w:fill="D9D9D9" w:themeFill="background1" w:themeFillShade="D9"/>
            <w:vAlign w:val="center"/>
          </w:tcPr>
          <w:p w14:paraId="298A9A87" w14:textId="42110C7B" w:rsidR="001B1F46" w:rsidRPr="006035CA" w:rsidRDefault="00072F34" w:rsidP="00E276D9">
            <w:pPr>
              <w:pStyle w:val="AKTabelleKopfM"/>
              <w:rPr>
                <w:rFonts w:cstheme="minorHAnsi"/>
              </w:rPr>
            </w:pPr>
            <w:r w:rsidRPr="006035CA">
              <w:rPr>
                <w:rFonts w:cstheme="minorHAnsi"/>
              </w:rPr>
              <w:t>Liegenschaft</w:t>
            </w:r>
            <w:r w:rsidR="001B1F46" w:rsidRPr="006035CA">
              <w:rPr>
                <w:rFonts w:cstheme="minorHAnsi"/>
                <w:lang w:eastAsia="de-CH"/>
              </w:rPr>
              <w:t>seigentümer</w:t>
            </w:r>
          </w:p>
        </w:tc>
      </w:tr>
      <w:tr w:rsidR="001B1F46" w:rsidRPr="006035CA" w14:paraId="48471349" w14:textId="77777777" w:rsidTr="008650FE">
        <w:trPr>
          <w:trHeight w:val="560"/>
        </w:trPr>
        <w:tc>
          <w:tcPr>
            <w:tcW w:w="4536" w:type="dxa"/>
          </w:tcPr>
          <w:p w14:paraId="1A0BCFBB" w14:textId="2467B009" w:rsidR="00B571C2" w:rsidRPr="006035CA" w:rsidRDefault="00B571C2" w:rsidP="00B571C2">
            <w:pPr>
              <w:pStyle w:val="AKTabelleBullet1"/>
              <w:rPr>
                <w:rFonts w:asciiTheme="minorHAnsi" w:hAnsiTheme="minorHAnsi" w:cstheme="minorHAnsi"/>
              </w:rPr>
            </w:pPr>
            <w:r w:rsidRPr="006035CA">
              <w:rPr>
                <w:rFonts w:asciiTheme="minorHAnsi" w:hAnsiTheme="minorHAnsi" w:cstheme="minorHAnsi"/>
              </w:rPr>
              <w:t>Unterhalt der baulichen Netzanlagen (Rohr- und Schachtanlagen) bis zur Liegenschaftsgrenze</w:t>
            </w:r>
            <w:r w:rsidR="0090473D" w:rsidRPr="006035CA">
              <w:rPr>
                <w:rFonts w:asciiTheme="minorHAnsi" w:hAnsiTheme="minorHAnsi" w:cstheme="minorHAnsi"/>
              </w:rPr>
              <w:t>.</w:t>
            </w:r>
          </w:p>
          <w:p w14:paraId="522CFA32" w14:textId="38D920A3" w:rsidR="00B571C2" w:rsidRPr="006035CA" w:rsidRDefault="00B571C2" w:rsidP="00B571C2">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zum BEP</w:t>
            </w:r>
            <w:r w:rsidR="0090473D" w:rsidRPr="006035CA">
              <w:rPr>
                <w:rFonts w:asciiTheme="minorHAnsi" w:hAnsiTheme="minorHAnsi" w:cstheme="minorHAnsi"/>
              </w:rPr>
              <w:t>.</w:t>
            </w:r>
          </w:p>
          <w:p w14:paraId="36FA9A69" w14:textId="7CC5DF1C" w:rsidR="001B1F46" w:rsidRPr="006035CA" w:rsidRDefault="00B571C2" w:rsidP="00B571C2">
            <w:pPr>
              <w:pStyle w:val="AKTabelleBullet1"/>
              <w:rPr>
                <w:rFonts w:asciiTheme="minorHAnsi" w:hAnsiTheme="minorHAnsi" w:cstheme="minorHAnsi"/>
              </w:rPr>
            </w:pPr>
            <w:r w:rsidRPr="006035CA">
              <w:rPr>
                <w:rFonts w:asciiTheme="minorHAnsi" w:hAnsiTheme="minorHAnsi" w:cstheme="minorHAnsi"/>
              </w:rPr>
              <w:t>Erstellung und Unterhalt des Netzanschlusses bzw. BEP gemäss Preisliste Anhang 4</w:t>
            </w:r>
            <w:r w:rsidR="0090473D" w:rsidRPr="006035CA">
              <w:rPr>
                <w:rFonts w:asciiTheme="minorHAnsi" w:hAnsiTheme="minorHAnsi" w:cstheme="minorHAnsi"/>
              </w:rPr>
              <w:t>.</w:t>
            </w:r>
          </w:p>
        </w:tc>
        <w:tc>
          <w:tcPr>
            <w:tcW w:w="4678" w:type="dxa"/>
          </w:tcPr>
          <w:p w14:paraId="466CAFBA" w14:textId="4E0D2377" w:rsidR="002C4AA2" w:rsidRPr="006035CA" w:rsidRDefault="002C4AA2" w:rsidP="002C4AA2">
            <w:pPr>
              <w:pStyle w:val="AKTabelleBullet1"/>
              <w:rPr>
                <w:rFonts w:asciiTheme="minorHAnsi" w:hAnsiTheme="minorHAnsi" w:cstheme="minorHAnsi"/>
              </w:rPr>
            </w:pPr>
            <w:r w:rsidRPr="006035CA">
              <w:rPr>
                <w:rFonts w:asciiTheme="minorHAnsi" w:hAnsiTheme="minorHAnsi" w:cstheme="minorHAnsi"/>
              </w:rPr>
              <w:t>Platz-Bereitstellung für BEP</w:t>
            </w:r>
            <w:r w:rsidR="0090473D" w:rsidRPr="006035CA">
              <w:rPr>
                <w:rFonts w:asciiTheme="minorHAnsi" w:hAnsiTheme="minorHAnsi" w:cstheme="minorHAnsi"/>
              </w:rPr>
              <w:t>.</w:t>
            </w:r>
            <w:r w:rsidRPr="006035CA" w:rsidDel="001D0902">
              <w:rPr>
                <w:rFonts w:asciiTheme="minorHAnsi" w:hAnsiTheme="minorHAnsi" w:cstheme="minorHAnsi"/>
              </w:rPr>
              <w:t xml:space="preserve"> </w:t>
            </w:r>
          </w:p>
          <w:p w14:paraId="529E5014" w14:textId="69167474" w:rsidR="002C4AA2" w:rsidRPr="006035CA" w:rsidRDefault="002C4AA2" w:rsidP="002C4AA2">
            <w:pPr>
              <w:pStyle w:val="AKTabelleBullet1"/>
              <w:rPr>
                <w:rFonts w:asciiTheme="minorHAnsi" w:hAnsiTheme="minorHAnsi" w:cstheme="minorHAnsi"/>
              </w:rPr>
            </w:pPr>
            <w:r w:rsidRPr="006035CA">
              <w:rPr>
                <w:rFonts w:asciiTheme="minorHAnsi" w:hAnsiTheme="minorHAnsi" w:cstheme="minorHAnsi"/>
              </w:rPr>
              <w:t xml:space="preserve">Herstellung der Gebäudeverkabelung </w:t>
            </w:r>
            <w:r w:rsidR="00087A4D" w:rsidRPr="006035CA">
              <w:rPr>
                <w:rFonts w:asciiTheme="minorHAnsi" w:hAnsiTheme="minorHAnsi" w:cstheme="minorHAnsi"/>
              </w:rPr>
              <w:t xml:space="preserve">abgehend </w:t>
            </w:r>
            <w:r w:rsidRPr="006035CA">
              <w:rPr>
                <w:rFonts w:asciiTheme="minorHAnsi" w:hAnsiTheme="minorHAnsi" w:cstheme="minorHAnsi"/>
              </w:rPr>
              <w:t>vom BEP</w:t>
            </w:r>
            <w:r w:rsidR="0090473D" w:rsidRPr="006035CA">
              <w:rPr>
                <w:rFonts w:asciiTheme="minorHAnsi" w:hAnsiTheme="minorHAnsi" w:cstheme="minorHAnsi"/>
              </w:rPr>
              <w:t>.</w:t>
            </w:r>
            <w:r w:rsidRPr="006035CA">
              <w:rPr>
                <w:rFonts w:asciiTheme="minorHAnsi" w:hAnsiTheme="minorHAnsi" w:cstheme="minorHAnsi"/>
              </w:rPr>
              <w:t xml:space="preserve"> </w:t>
            </w:r>
          </w:p>
          <w:p w14:paraId="1E73037B" w14:textId="1D7E7962" w:rsidR="002C4AA2" w:rsidRPr="006035CA" w:rsidRDefault="002C4AA2" w:rsidP="002C4AA2">
            <w:pPr>
              <w:pStyle w:val="AKTabelleBullet1"/>
              <w:rPr>
                <w:rFonts w:asciiTheme="minorHAnsi" w:hAnsiTheme="minorHAnsi" w:cstheme="minorHAnsi"/>
              </w:rPr>
            </w:pPr>
            <w:r w:rsidRPr="006035CA">
              <w:rPr>
                <w:rFonts w:asciiTheme="minorHAnsi" w:hAnsiTheme="minorHAnsi" w:cstheme="minorHAnsi"/>
              </w:rPr>
              <w:t>Kabelwegverbindung vom Hauseintrittspunkt bis zum BEP (Verrohrungen, Kabeltrassen)</w:t>
            </w:r>
            <w:r w:rsidR="0090473D" w:rsidRPr="006035CA">
              <w:rPr>
                <w:rFonts w:asciiTheme="minorHAnsi" w:hAnsiTheme="minorHAnsi" w:cstheme="minorHAnsi"/>
              </w:rPr>
              <w:t>.</w:t>
            </w:r>
          </w:p>
          <w:p w14:paraId="47028F7A" w14:textId="18036604" w:rsidR="001B1F46" w:rsidRPr="006035CA" w:rsidRDefault="002C4AA2" w:rsidP="002C4AA2">
            <w:pPr>
              <w:pStyle w:val="AKTabelleBullet1"/>
              <w:rPr>
                <w:rFonts w:asciiTheme="minorHAnsi" w:hAnsiTheme="minorHAnsi" w:cstheme="minorHAnsi"/>
              </w:rPr>
            </w:pPr>
            <w:r w:rsidRPr="006035CA">
              <w:rPr>
                <w:rFonts w:asciiTheme="minorHAnsi" w:hAnsiTheme="minorHAnsi" w:cstheme="minorHAnsi"/>
              </w:rPr>
              <w:t xml:space="preserve">Sämtliche Grab- und Bauaufwendungen (z.B. für Rohranlage) bis zum </w:t>
            </w:r>
            <w:r w:rsidR="00087A4D" w:rsidRPr="006035CA">
              <w:rPr>
                <w:rFonts w:asciiTheme="minorHAnsi" w:hAnsiTheme="minorHAnsi" w:cstheme="minorHAnsi"/>
              </w:rPr>
              <w:t>Netze</w:t>
            </w:r>
            <w:r w:rsidRPr="006035CA">
              <w:rPr>
                <w:rFonts w:asciiTheme="minorHAnsi" w:hAnsiTheme="minorHAnsi" w:cstheme="minorHAnsi"/>
              </w:rPr>
              <w:t xml:space="preserve">instiegspunkt </w:t>
            </w:r>
            <w:r w:rsidR="00087A4D" w:rsidRPr="006035CA">
              <w:rPr>
                <w:rFonts w:asciiTheme="minorHAnsi" w:hAnsiTheme="minorHAnsi" w:cstheme="minorHAnsi"/>
              </w:rPr>
              <w:t>des TAL-Glasfasernetzes von angrenzender Anschlusszentrale</w:t>
            </w:r>
            <w:r w:rsidR="0090473D" w:rsidRPr="006035CA">
              <w:rPr>
                <w:rFonts w:asciiTheme="minorHAnsi" w:hAnsiTheme="minorHAnsi" w:cstheme="minorHAnsi"/>
              </w:rPr>
              <w:t>.</w:t>
            </w:r>
          </w:p>
        </w:tc>
      </w:tr>
    </w:tbl>
    <w:p w14:paraId="69BBBACC" w14:textId="46ECD22F" w:rsidR="001B1F46" w:rsidRPr="006035CA" w:rsidRDefault="001B1F46" w:rsidP="001B1F46">
      <w:pPr>
        <w:pStyle w:val="Beschriftung"/>
        <w:rPr>
          <w:rFonts w:cstheme="minorHAnsi"/>
        </w:rPr>
      </w:pPr>
      <w:bookmarkStart w:id="96" w:name="_Toc139537911"/>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5</w:t>
      </w:r>
      <w:r w:rsidRPr="006035CA">
        <w:rPr>
          <w:rFonts w:cstheme="minorHAnsi"/>
        </w:rPr>
        <w:fldChar w:fldCharType="end"/>
      </w:r>
      <w:r w:rsidRPr="006035CA">
        <w:rPr>
          <w:rFonts w:cstheme="minorHAnsi"/>
        </w:rPr>
        <w:tab/>
        <w:t>Redundanter Netzanschluss: Variante 2 – Glasfaser-Netz de</w:t>
      </w:r>
      <w:r w:rsidR="002D76B5" w:rsidRPr="006035CA">
        <w:rPr>
          <w:rFonts w:cstheme="minorHAnsi"/>
        </w:rPr>
        <w:t>r</w:t>
      </w:r>
      <w:r w:rsidRPr="006035CA">
        <w:rPr>
          <w:rFonts w:cstheme="minorHAnsi"/>
        </w:rPr>
        <w:t xml:space="preserve"> angrenzenden Anschlusszentrale: Verantwortlichkeiten</w:t>
      </w:r>
      <w:bookmarkEnd w:id="96"/>
    </w:p>
    <w:p w14:paraId="61FA17CC" w14:textId="46390DEB" w:rsidR="00204C14" w:rsidRPr="006035CA" w:rsidRDefault="00204C14" w:rsidP="00FC036A">
      <w:pPr>
        <w:pStyle w:val="AKberAnnexE4"/>
        <w:pageBreakBefore/>
        <w:rPr>
          <w:rFonts w:cstheme="minorHAnsi"/>
        </w:rPr>
      </w:pPr>
      <w:bookmarkStart w:id="97" w:name="_Toc136151758"/>
      <w:bookmarkStart w:id="98" w:name="_Toc139537463"/>
      <w:r w:rsidRPr="006035CA">
        <w:rPr>
          <w:rFonts w:cstheme="minorHAnsi"/>
        </w:rPr>
        <w:t>Kosten</w:t>
      </w:r>
      <w:r w:rsidR="002D76B5" w:rsidRPr="006035CA">
        <w:rPr>
          <w:rFonts w:cstheme="minorHAnsi"/>
        </w:rPr>
        <w:t>übernahme</w:t>
      </w:r>
      <w:r w:rsidRPr="006035CA">
        <w:rPr>
          <w:rFonts w:cstheme="minorHAnsi"/>
        </w:rPr>
        <w:t xml:space="preserve"> und Entgelte</w:t>
      </w:r>
      <w:bookmarkEnd w:id="97"/>
      <w:bookmarkEnd w:id="98"/>
    </w:p>
    <w:p w14:paraId="526FD855" w14:textId="675C7EB8" w:rsidR="001B1F46" w:rsidRPr="006035CA" w:rsidRDefault="001B1F46" w:rsidP="001B1F46">
      <w:pPr>
        <w:rPr>
          <w:rFonts w:cstheme="minorHAnsi"/>
        </w:rPr>
      </w:pPr>
      <w:r w:rsidRPr="006035CA">
        <w:rPr>
          <w:rFonts w:cstheme="minorHAnsi"/>
        </w:rPr>
        <w:t xml:space="preserve">Die folgende Tabelle zeigt, wer welche Kosten </w:t>
      </w:r>
      <w:r w:rsidR="0090473D" w:rsidRPr="006035CA">
        <w:rPr>
          <w:rFonts w:cstheme="minorHAnsi"/>
        </w:rPr>
        <w:t xml:space="preserve">und Aufwendungen </w:t>
      </w:r>
      <w:r w:rsidRPr="006035CA">
        <w:rPr>
          <w:rFonts w:cstheme="minorHAnsi"/>
        </w:rPr>
        <w:t>zu tragen hat</w:t>
      </w:r>
      <w:r w:rsidR="00891F0D" w:rsidRPr="006035CA">
        <w:rPr>
          <w:rFonts w:cstheme="minorHAnsi"/>
        </w:rPr>
        <w:t>.</w:t>
      </w:r>
    </w:p>
    <w:tbl>
      <w:tblPr>
        <w:tblStyle w:val="Tabellenraster1"/>
        <w:tblW w:w="8647" w:type="dxa"/>
        <w:jc w:val="center"/>
        <w:tblLayout w:type="fixed"/>
        <w:tblLook w:val="04A0" w:firstRow="1" w:lastRow="0" w:firstColumn="1" w:lastColumn="0" w:noHBand="0" w:noVBand="1"/>
      </w:tblPr>
      <w:tblGrid>
        <w:gridCol w:w="2122"/>
        <w:gridCol w:w="3827"/>
        <w:gridCol w:w="2698"/>
      </w:tblGrid>
      <w:tr w:rsidR="00204C14" w:rsidRPr="006035CA" w14:paraId="0844ADB2" w14:textId="77777777" w:rsidTr="00FC036A">
        <w:trPr>
          <w:trHeight w:val="438"/>
          <w:jc w:val="center"/>
        </w:trPr>
        <w:tc>
          <w:tcPr>
            <w:tcW w:w="2122" w:type="dxa"/>
            <w:shd w:val="clear" w:color="auto" w:fill="D9D9D9" w:themeFill="background1" w:themeFillShade="D9"/>
          </w:tcPr>
          <w:p w14:paraId="27CB0BF3" w14:textId="77777777" w:rsidR="00204C14" w:rsidRPr="006035CA" w:rsidRDefault="00204C14" w:rsidP="003179FA">
            <w:pPr>
              <w:pStyle w:val="AKTabelleKopfL"/>
              <w:jc w:val="center"/>
              <w:rPr>
                <w:rFonts w:cstheme="minorHAnsi"/>
                <w:lang w:eastAsia="de-CH"/>
              </w:rPr>
            </w:pPr>
            <w:r w:rsidRPr="006035CA">
              <w:rPr>
                <w:rFonts w:cstheme="minorHAnsi"/>
                <w:lang w:eastAsia="de-CH"/>
              </w:rPr>
              <w:t>LKW</w:t>
            </w:r>
          </w:p>
        </w:tc>
        <w:tc>
          <w:tcPr>
            <w:tcW w:w="3827" w:type="dxa"/>
            <w:shd w:val="clear" w:color="auto" w:fill="D9D9D9" w:themeFill="background1" w:themeFillShade="D9"/>
          </w:tcPr>
          <w:p w14:paraId="33961F4D" w14:textId="42C0C8F8" w:rsidR="00204C14" w:rsidRPr="006035CA" w:rsidRDefault="00072F34" w:rsidP="003179FA">
            <w:pPr>
              <w:pStyle w:val="AKTabelleKopfL"/>
              <w:jc w:val="center"/>
              <w:rPr>
                <w:rFonts w:cstheme="minorHAnsi"/>
                <w:lang w:eastAsia="de-CH"/>
              </w:rPr>
            </w:pPr>
            <w:r w:rsidRPr="006035CA">
              <w:rPr>
                <w:rFonts w:cstheme="minorHAnsi"/>
              </w:rPr>
              <w:t>Liegenschaft</w:t>
            </w:r>
            <w:r w:rsidR="00204C14" w:rsidRPr="006035CA">
              <w:rPr>
                <w:rFonts w:cstheme="minorHAnsi"/>
                <w:lang w:eastAsia="de-CH"/>
              </w:rPr>
              <w:t>seigentümer</w:t>
            </w:r>
          </w:p>
        </w:tc>
        <w:tc>
          <w:tcPr>
            <w:tcW w:w="2698" w:type="dxa"/>
            <w:shd w:val="clear" w:color="auto" w:fill="D9D9D9" w:themeFill="background1" w:themeFillShade="D9"/>
          </w:tcPr>
          <w:p w14:paraId="213BA564" w14:textId="7272717A" w:rsidR="00204C14" w:rsidRPr="006035CA" w:rsidRDefault="004A40CB" w:rsidP="003179FA">
            <w:pPr>
              <w:pStyle w:val="AKTabelleKopfL"/>
              <w:jc w:val="center"/>
              <w:rPr>
                <w:rFonts w:cstheme="minorHAnsi"/>
                <w:lang w:eastAsia="de-CH"/>
              </w:rPr>
            </w:pPr>
            <w:r w:rsidRPr="006035CA">
              <w:rPr>
                <w:rFonts w:cstheme="minorHAnsi"/>
                <w:lang w:eastAsia="de-CH"/>
              </w:rPr>
              <w:t xml:space="preserve">Anbieter von Diensten der elektronischen Kommunikation </w:t>
            </w:r>
            <w:r w:rsidR="00204C14" w:rsidRPr="006035CA">
              <w:rPr>
                <w:rFonts w:cstheme="minorHAnsi"/>
                <w:lang w:eastAsia="de-CH"/>
              </w:rPr>
              <w:t>(lt. Standardangebot)</w:t>
            </w:r>
          </w:p>
        </w:tc>
      </w:tr>
      <w:tr w:rsidR="00204C14" w:rsidRPr="006035CA" w14:paraId="40EA1B35" w14:textId="77777777" w:rsidTr="00FC036A">
        <w:trPr>
          <w:trHeight w:val="326"/>
          <w:jc w:val="center"/>
        </w:trPr>
        <w:tc>
          <w:tcPr>
            <w:tcW w:w="2122" w:type="dxa"/>
          </w:tcPr>
          <w:p w14:paraId="5B3AA50A" w14:textId="556D70E2" w:rsidR="00204C14" w:rsidRPr="006035CA" w:rsidRDefault="00204C14" w:rsidP="003179FA">
            <w:pPr>
              <w:pStyle w:val="AKTabelleBullet1"/>
              <w:rPr>
                <w:rFonts w:asciiTheme="minorHAnsi" w:hAnsiTheme="minorHAnsi" w:cstheme="minorHAnsi"/>
              </w:rPr>
            </w:pPr>
            <w:r w:rsidRPr="006035CA">
              <w:rPr>
                <w:rFonts w:asciiTheme="minorHAnsi" w:hAnsiTheme="minorHAnsi" w:cstheme="minorHAnsi"/>
              </w:rPr>
              <w:t>Freigraben von Einführungen in die Kabelverteilschächte</w:t>
            </w:r>
            <w:r w:rsidR="0090473D" w:rsidRPr="006035CA">
              <w:rPr>
                <w:rFonts w:asciiTheme="minorHAnsi" w:hAnsiTheme="minorHAnsi" w:cstheme="minorHAnsi"/>
              </w:rPr>
              <w:t>.</w:t>
            </w:r>
            <w:r w:rsidR="00625010" w:rsidRPr="006035CA">
              <w:rPr>
                <w:rFonts w:asciiTheme="minorHAnsi" w:hAnsiTheme="minorHAnsi" w:cstheme="minorHAnsi"/>
              </w:rPr>
              <w:t xml:space="preserve"> </w:t>
            </w:r>
          </w:p>
          <w:p w14:paraId="4DC83A43" w14:textId="609E70A8" w:rsidR="003C3CFF" w:rsidRPr="006035CA" w:rsidRDefault="003C3CFF" w:rsidP="003179FA">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und inklusive BEP</w:t>
            </w:r>
            <w:r w:rsidR="0090473D" w:rsidRPr="006035CA">
              <w:rPr>
                <w:rFonts w:asciiTheme="minorHAnsi" w:hAnsiTheme="minorHAnsi" w:cstheme="minorHAnsi"/>
              </w:rPr>
              <w:t>.</w:t>
            </w:r>
          </w:p>
        </w:tc>
        <w:tc>
          <w:tcPr>
            <w:tcW w:w="3827" w:type="dxa"/>
          </w:tcPr>
          <w:p w14:paraId="157009D0" w14:textId="2F560BD6" w:rsidR="00204C14" w:rsidRPr="006035CA" w:rsidRDefault="00204C14" w:rsidP="003179FA">
            <w:pPr>
              <w:pStyle w:val="AKTabelleBullet1"/>
              <w:rPr>
                <w:rFonts w:asciiTheme="minorHAnsi" w:hAnsiTheme="minorHAnsi" w:cstheme="minorHAnsi"/>
              </w:rPr>
            </w:pPr>
            <w:r w:rsidRPr="006035CA">
              <w:rPr>
                <w:rFonts w:asciiTheme="minorHAnsi" w:hAnsiTheme="minorHAnsi" w:cstheme="minorHAnsi"/>
              </w:rPr>
              <w:t xml:space="preserve">Einmaliges Entgelt für Neuanschluss Glasfaser gemäss </w:t>
            </w:r>
            <w:r w:rsidR="003C3CFF" w:rsidRPr="006035CA">
              <w:rPr>
                <w:rFonts w:asciiTheme="minorHAnsi" w:hAnsiTheme="minorHAnsi" w:cstheme="minorHAnsi"/>
              </w:rPr>
              <w:fldChar w:fldCharType="begin"/>
            </w:r>
            <w:r w:rsidR="003C3CFF" w:rsidRPr="006035CA">
              <w:rPr>
                <w:rFonts w:asciiTheme="minorHAnsi" w:hAnsiTheme="minorHAnsi" w:cstheme="minorHAnsi"/>
              </w:rPr>
              <w:instrText xml:space="preserve"> REF _Ref137055304 \r \h </w:instrText>
            </w:r>
            <w:r w:rsidR="00EB55D8" w:rsidRPr="006035CA">
              <w:rPr>
                <w:rFonts w:asciiTheme="minorHAnsi" w:hAnsiTheme="minorHAnsi" w:cstheme="minorHAnsi"/>
              </w:rPr>
              <w:instrText xml:space="preserve"> \* MERGEFORMAT </w:instrText>
            </w:r>
            <w:r w:rsidR="003C3CFF" w:rsidRPr="006035CA">
              <w:rPr>
                <w:rFonts w:asciiTheme="minorHAnsi" w:hAnsiTheme="minorHAnsi" w:cstheme="minorHAnsi"/>
              </w:rPr>
            </w:r>
            <w:r w:rsidR="003C3CFF" w:rsidRPr="006035CA">
              <w:rPr>
                <w:rFonts w:asciiTheme="minorHAnsi" w:hAnsiTheme="minorHAnsi" w:cstheme="minorHAnsi"/>
              </w:rPr>
              <w:fldChar w:fldCharType="separate"/>
            </w:r>
            <w:r w:rsidR="00DA257C">
              <w:rPr>
                <w:rFonts w:asciiTheme="minorHAnsi" w:hAnsiTheme="minorHAnsi" w:cstheme="minorHAnsi"/>
              </w:rPr>
              <w:t>Anhang 4</w:t>
            </w:r>
            <w:r w:rsidR="003C3CFF" w:rsidRPr="006035CA">
              <w:rPr>
                <w:rFonts w:asciiTheme="minorHAnsi" w:hAnsiTheme="minorHAnsi" w:cstheme="minorHAnsi"/>
              </w:rPr>
              <w:fldChar w:fldCharType="end"/>
            </w:r>
            <w:r w:rsidR="0090473D" w:rsidRPr="006035CA">
              <w:rPr>
                <w:rFonts w:asciiTheme="minorHAnsi" w:hAnsiTheme="minorHAnsi" w:cstheme="minorHAnsi"/>
              </w:rPr>
              <w:t>.</w:t>
            </w:r>
          </w:p>
          <w:p w14:paraId="06353281" w14:textId="0A51EFD3" w:rsidR="00204C14" w:rsidRPr="006035CA" w:rsidRDefault="00204C14" w:rsidP="003179FA">
            <w:pPr>
              <w:pStyle w:val="AKTabelleBullet1"/>
              <w:rPr>
                <w:rFonts w:asciiTheme="minorHAnsi" w:hAnsiTheme="minorHAnsi" w:cstheme="minorHAnsi"/>
              </w:rPr>
            </w:pPr>
            <w:r w:rsidRPr="006035CA">
              <w:rPr>
                <w:rFonts w:asciiTheme="minorHAnsi" w:hAnsiTheme="minorHAnsi" w:cstheme="minorHAnsi"/>
              </w:rPr>
              <w:t xml:space="preserve">Einmaliges Entgelt für Kabelmehrlängen (Länge von redundantem BEP bis </w:t>
            </w:r>
            <w:r w:rsidR="003C3CFF" w:rsidRPr="006035CA">
              <w:rPr>
                <w:rFonts w:asciiTheme="minorHAnsi" w:hAnsiTheme="minorHAnsi" w:cstheme="minorHAnsi"/>
              </w:rPr>
              <w:t xml:space="preserve">zum </w:t>
            </w:r>
            <w:r w:rsidR="001F20C7" w:rsidRPr="006035CA">
              <w:rPr>
                <w:rFonts w:asciiTheme="minorHAnsi" w:hAnsiTheme="minorHAnsi" w:cstheme="minorHAnsi"/>
              </w:rPr>
              <w:t>Netzeinstiegspunkt des</w:t>
            </w:r>
            <w:r w:rsidR="003C3CFF" w:rsidRPr="006035CA">
              <w:rPr>
                <w:rFonts w:asciiTheme="minorHAnsi" w:hAnsiTheme="minorHAnsi" w:cstheme="minorHAnsi"/>
              </w:rPr>
              <w:t xml:space="preserve"> TAL-Glasfasernetzes von angrenzende</w:t>
            </w:r>
            <w:r w:rsidR="00FC036A" w:rsidRPr="006035CA">
              <w:rPr>
                <w:rFonts w:asciiTheme="minorHAnsi" w:hAnsiTheme="minorHAnsi" w:cstheme="minorHAnsi"/>
              </w:rPr>
              <w:t>r</w:t>
            </w:r>
            <w:r w:rsidR="003C3CFF" w:rsidRPr="006035CA">
              <w:rPr>
                <w:rFonts w:asciiTheme="minorHAnsi" w:hAnsiTheme="minorHAnsi" w:cstheme="minorHAnsi"/>
              </w:rPr>
              <w:t xml:space="preserve"> Anschlusszentrale</w:t>
            </w:r>
            <w:r w:rsidR="003C3CFF" w:rsidRPr="006035CA" w:rsidDel="003C3CFF">
              <w:rPr>
                <w:rFonts w:asciiTheme="minorHAnsi" w:hAnsiTheme="minorHAnsi" w:cstheme="minorHAnsi"/>
              </w:rPr>
              <w:t xml:space="preserve"> </w:t>
            </w:r>
            <w:r w:rsidRPr="006035CA">
              <w:rPr>
                <w:rFonts w:asciiTheme="minorHAnsi" w:hAnsiTheme="minorHAnsi" w:cstheme="minorHAnsi"/>
              </w:rPr>
              <w:t xml:space="preserve">&gt;110 Meter) gemäss </w:t>
            </w:r>
            <w:r w:rsidR="003C3CFF" w:rsidRPr="006035CA">
              <w:rPr>
                <w:rFonts w:asciiTheme="minorHAnsi" w:hAnsiTheme="minorHAnsi" w:cstheme="minorHAnsi"/>
              </w:rPr>
              <w:fldChar w:fldCharType="begin"/>
            </w:r>
            <w:r w:rsidR="003C3CFF" w:rsidRPr="006035CA">
              <w:rPr>
                <w:rFonts w:asciiTheme="minorHAnsi" w:hAnsiTheme="minorHAnsi" w:cstheme="minorHAnsi"/>
              </w:rPr>
              <w:instrText xml:space="preserve"> REF _Ref137055358 \r \h </w:instrText>
            </w:r>
            <w:r w:rsidR="00EB55D8" w:rsidRPr="006035CA">
              <w:rPr>
                <w:rFonts w:asciiTheme="minorHAnsi" w:hAnsiTheme="minorHAnsi" w:cstheme="minorHAnsi"/>
              </w:rPr>
              <w:instrText xml:space="preserve"> \* MERGEFORMAT </w:instrText>
            </w:r>
            <w:r w:rsidR="003C3CFF" w:rsidRPr="006035CA">
              <w:rPr>
                <w:rFonts w:asciiTheme="minorHAnsi" w:hAnsiTheme="minorHAnsi" w:cstheme="minorHAnsi"/>
              </w:rPr>
            </w:r>
            <w:r w:rsidR="003C3CFF" w:rsidRPr="006035CA">
              <w:rPr>
                <w:rFonts w:asciiTheme="minorHAnsi" w:hAnsiTheme="minorHAnsi" w:cstheme="minorHAnsi"/>
              </w:rPr>
              <w:fldChar w:fldCharType="separate"/>
            </w:r>
            <w:r w:rsidR="00DA257C">
              <w:rPr>
                <w:rFonts w:asciiTheme="minorHAnsi" w:hAnsiTheme="minorHAnsi" w:cstheme="minorHAnsi"/>
              </w:rPr>
              <w:t>Anhang 4</w:t>
            </w:r>
            <w:r w:rsidR="003C3CFF" w:rsidRPr="006035CA">
              <w:rPr>
                <w:rFonts w:asciiTheme="minorHAnsi" w:hAnsiTheme="minorHAnsi" w:cstheme="minorHAnsi"/>
              </w:rPr>
              <w:fldChar w:fldCharType="end"/>
            </w:r>
            <w:r w:rsidR="0090473D" w:rsidRPr="006035CA">
              <w:rPr>
                <w:rFonts w:asciiTheme="minorHAnsi" w:hAnsiTheme="minorHAnsi" w:cstheme="minorHAnsi"/>
              </w:rPr>
              <w:t>.</w:t>
            </w:r>
          </w:p>
          <w:p w14:paraId="29B50FA0" w14:textId="7BF8915D" w:rsidR="00204C14" w:rsidRPr="006035CA" w:rsidRDefault="00204C14" w:rsidP="003179FA">
            <w:pPr>
              <w:pStyle w:val="AKTabelleBullet1"/>
              <w:rPr>
                <w:rFonts w:asciiTheme="minorHAnsi" w:hAnsiTheme="minorHAnsi" w:cstheme="minorHAnsi"/>
              </w:rPr>
            </w:pPr>
            <w:r w:rsidRPr="006035CA">
              <w:rPr>
                <w:rFonts w:asciiTheme="minorHAnsi" w:hAnsiTheme="minorHAnsi" w:cstheme="minorHAnsi"/>
              </w:rPr>
              <w:t xml:space="preserve">Grab- und Bauaufwendungen </w:t>
            </w:r>
            <w:r w:rsidR="007C558F" w:rsidRPr="006035CA">
              <w:rPr>
                <w:rFonts w:asciiTheme="minorHAnsi" w:hAnsiTheme="minorHAnsi" w:cstheme="minorHAnsi"/>
              </w:rPr>
              <w:t>bis zum Netzeinstiegspunkt des TAL-Glasfaser</w:t>
            </w:r>
            <w:r w:rsidR="00FC036A" w:rsidRPr="006035CA">
              <w:rPr>
                <w:rFonts w:asciiTheme="minorHAnsi" w:hAnsiTheme="minorHAnsi" w:cstheme="minorHAnsi"/>
              </w:rPr>
              <w:t>-</w:t>
            </w:r>
            <w:r w:rsidR="007C558F" w:rsidRPr="006035CA">
              <w:rPr>
                <w:rFonts w:asciiTheme="minorHAnsi" w:hAnsiTheme="minorHAnsi" w:cstheme="minorHAnsi"/>
              </w:rPr>
              <w:t>netzes von angrenzender Anschlusszentrale</w:t>
            </w:r>
            <w:r w:rsidR="003474EE" w:rsidRPr="006035CA">
              <w:rPr>
                <w:rFonts w:asciiTheme="minorHAnsi" w:hAnsiTheme="minorHAnsi" w:cstheme="minorHAnsi"/>
              </w:rPr>
              <w:t>.</w:t>
            </w:r>
          </w:p>
        </w:tc>
        <w:tc>
          <w:tcPr>
            <w:tcW w:w="2698" w:type="dxa"/>
          </w:tcPr>
          <w:p w14:paraId="08B91F15" w14:textId="3D20A9DD" w:rsidR="00204C14" w:rsidRPr="006035CA" w:rsidRDefault="00423167" w:rsidP="008A2E4C">
            <w:pPr>
              <w:pStyle w:val="AKTabelleBullet1"/>
              <w:rPr>
                <w:rFonts w:asciiTheme="minorHAnsi" w:hAnsiTheme="minorHAnsi" w:cstheme="minorHAnsi"/>
                <w:lang w:eastAsia="de-CH"/>
              </w:rPr>
            </w:pPr>
            <w:r w:rsidRPr="006035CA">
              <w:rPr>
                <w:rFonts w:asciiTheme="minorHAnsi" w:hAnsiTheme="minorHAnsi" w:cstheme="minorHAnsi"/>
              </w:rPr>
              <w:t>Monatliches Entgelt für TAL-Glasfaser, bei Erbringung von Diensten der elektronischen Kommunikation an den/die Nutzer in der Liegenschaft</w:t>
            </w:r>
            <w:r w:rsidR="0090473D" w:rsidRPr="006035CA">
              <w:rPr>
                <w:rFonts w:asciiTheme="minorHAnsi" w:hAnsiTheme="minorHAnsi" w:cstheme="minorHAnsi"/>
              </w:rPr>
              <w:t>.</w:t>
            </w:r>
          </w:p>
        </w:tc>
      </w:tr>
    </w:tbl>
    <w:p w14:paraId="70228B08" w14:textId="2DCC58D3" w:rsidR="001B1F46" w:rsidRPr="006035CA" w:rsidRDefault="001B1F46" w:rsidP="001B1F46">
      <w:pPr>
        <w:pStyle w:val="Beschriftung"/>
        <w:keepNext w:val="0"/>
        <w:rPr>
          <w:rFonts w:cstheme="minorHAnsi"/>
        </w:rPr>
      </w:pPr>
      <w:bookmarkStart w:id="99" w:name="_Toc139537912"/>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6</w:t>
      </w:r>
      <w:r w:rsidRPr="006035CA">
        <w:rPr>
          <w:rFonts w:cstheme="minorHAnsi"/>
        </w:rPr>
        <w:fldChar w:fldCharType="end"/>
      </w:r>
      <w:r w:rsidRPr="006035CA">
        <w:rPr>
          <w:rFonts w:cstheme="minorHAnsi"/>
        </w:rPr>
        <w:tab/>
        <w:t xml:space="preserve">Redundanter Netzanschluss: Variante </w:t>
      </w:r>
      <w:r w:rsidR="00E36562" w:rsidRPr="006035CA">
        <w:rPr>
          <w:rFonts w:cstheme="minorHAnsi"/>
        </w:rPr>
        <w:t>2</w:t>
      </w:r>
      <w:r w:rsidRPr="006035CA">
        <w:rPr>
          <w:rFonts w:cstheme="minorHAnsi"/>
        </w:rPr>
        <w:t xml:space="preserve"> – </w:t>
      </w:r>
      <w:r w:rsidR="00E36562" w:rsidRPr="006035CA">
        <w:rPr>
          <w:rFonts w:cstheme="minorHAnsi"/>
        </w:rPr>
        <w:t>Glasfaser-Netz de</w:t>
      </w:r>
      <w:r w:rsidR="002C1844" w:rsidRPr="006035CA">
        <w:rPr>
          <w:rFonts w:cstheme="minorHAnsi"/>
        </w:rPr>
        <w:t>r</w:t>
      </w:r>
      <w:r w:rsidR="00E36562" w:rsidRPr="006035CA">
        <w:rPr>
          <w:rFonts w:cstheme="minorHAnsi"/>
        </w:rPr>
        <w:t xml:space="preserve"> angrenzenden Anschlusszentrale</w:t>
      </w:r>
      <w:r w:rsidRPr="006035CA">
        <w:rPr>
          <w:rFonts w:cstheme="minorHAnsi"/>
        </w:rPr>
        <w:t xml:space="preserve">: </w:t>
      </w:r>
      <w:r w:rsidR="00204C14" w:rsidRPr="006035CA">
        <w:rPr>
          <w:rFonts w:cstheme="minorHAnsi"/>
        </w:rPr>
        <w:t>Kosten</w:t>
      </w:r>
      <w:r w:rsidR="002C1844" w:rsidRPr="006035CA">
        <w:rPr>
          <w:rFonts w:cstheme="minorHAnsi"/>
        </w:rPr>
        <w:t>übernahme</w:t>
      </w:r>
      <w:r w:rsidR="00204C14" w:rsidRPr="006035CA">
        <w:rPr>
          <w:rFonts w:cstheme="minorHAnsi"/>
        </w:rPr>
        <w:t xml:space="preserve"> und </w:t>
      </w:r>
      <w:r w:rsidRPr="006035CA">
        <w:rPr>
          <w:rFonts w:cstheme="minorHAnsi"/>
        </w:rPr>
        <w:t>Entgelte</w:t>
      </w:r>
      <w:bookmarkEnd w:id="99"/>
    </w:p>
    <w:p w14:paraId="783C9662" w14:textId="03409521" w:rsidR="009F639B" w:rsidRPr="006035CA" w:rsidRDefault="009F639B" w:rsidP="00FC62DA">
      <w:pPr>
        <w:pStyle w:val="AKberAnnexE3"/>
        <w:rPr>
          <w:rFonts w:asciiTheme="minorHAnsi" w:hAnsiTheme="minorHAnsi" w:cstheme="minorHAnsi"/>
        </w:rPr>
      </w:pPr>
      <w:bookmarkStart w:id="100" w:name="_Toc136151759"/>
      <w:bookmarkStart w:id="101" w:name="_Toc139537464"/>
      <w:r w:rsidRPr="006035CA">
        <w:rPr>
          <w:rFonts w:asciiTheme="minorHAnsi" w:hAnsiTheme="minorHAnsi" w:cstheme="minorHAnsi"/>
        </w:rPr>
        <w:t>Variante 3</w:t>
      </w:r>
      <w:r w:rsidR="00CA43A4" w:rsidRPr="006035CA">
        <w:rPr>
          <w:rFonts w:asciiTheme="minorHAnsi" w:hAnsiTheme="minorHAnsi" w:cstheme="minorHAnsi"/>
        </w:rPr>
        <w:t xml:space="preserve">: </w:t>
      </w:r>
      <w:r w:rsidR="00120250" w:rsidRPr="006035CA">
        <w:rPr>
          <w:rFonts w:asciiTheme="minorHAnsi" w:hAnsiTheme="minorHAnsi" w:cstheme="minorHAnsi"/>
        </w:rPr>
        <w:t>A</w:t>
      </w:r>
      <w:r w:rsidR="00E276D9" w:rsidRPr="006035CA">
        <w:rPr>
          <w:rFonts w:asciiTheme="minorHAnsi" w:hAnsiTheme="minorHAnsi" w:cstheme="minorHAnsi"/>
        </w:rPr>
        <w:t>lternative Makrozelle</w:t>
      </w:r>
      <w:bookmarkEnd w:id="100"/>
      <w:bookmarkEnd w:id="101"/>
    </w:p>
    <w:p w14:paraId="2D1CAC02" w14:textId="6B6A01DD" w:rsidR="00DD1605" w:rsidRPr="006035CA" w:rsidRDefault="00DD1605" w:rsidP="00DD1605">
      <w:pPr>
        <w:pStyle w:val="AKberAnnexE4"/>
        <w:rPr>
          <w:rFonts w:cstheme="minorHAnsi"/>
        </w:rPr>
      </w:pPr>
      <w:bookmarkStart w:id="102" w:name="_Toc139537465"/>
      <w:r w:rsidRPr="006035CA">
        <w:rPr>
          <w:rFonts w:cstheme="minorHAnsi"/>
        </w:rPr>
        <w:t>Beschreibung</w:t>
      </w:r>
      <w:bookmarkEnd w:id="102"/>
    </w:p>
    <w:p w14:paraId="47621DC5" w14:textId="3DC67ADF" w:rsidR="00E36562" w:rsidRPr="006035CA" w:rsidRDefault="00E36562" w:rsidP="009F639B">
      <w:pPr>
        <w:rPr>
          <w:rFonts w:cstheme="minorHAnsi"/>
        </w:rPr>
      </w:pPr>
      <w:r w:rsidRPr="006035CA">
        <w:rPr>
          <w:rFonts w:cstheme="minorHAnsi"/>
        </w:rPr>
        <w:t xml:space="preserve">Ein redundanter Netzanschluss kann durch die Herstellung einer vom Erstweg getrennten Leitungsführung zu dem Netzeinstiegspunkt (Muffe) in einer anderen Makrozelle realisiert werden. </w:t>
      </w:r>
      <w:r w:rsidR="008168AC" w:rsidRPr="006035CA">
        <w:rPr>
          <w:rFonts w:cstheme="minorHAnsi"/>
        </w:rPr>
        <w:t xml:space="preserve">Die TAL-Glasfaser </w:t>
      </w:r>
      <w:r w:rsidR="007759BF" w:rsidRPr="006035CA">
        <w:rPr>
          <w:rFonts w:cstheme="minorHAnsi"/>
        </w:rPr>
        <w:t>von Erst- und redundantem Weg</w:t>
      </w:r>
      <w:r w:rsidR="008168AC" w:rsidRPr="006035CA">
        <w:rPr>
          <w:rFonts w:cstheme="minorHAnsi"/>
        </w:rPr>
        <w:t xml:space="preserve"> verlaufen auf getrennten Wegen bis zum ersten Schacht vor der Anschlusszentrale</w:t>
      </w:r>
      <w:r w:rsidR="00E276D9" w:rsidRPr="006035CA">
        <w:rPr>
          <w:rFonts w:cstheme="minorHAnsi"/>
        </w:rPr>
        <w:t xml:space="preserve">. </w:t>
      </w:r>
      <w:r w:rsidRPr="006035CA">
        <w:rPr>
          <w:rFonts w:cstheme="minorHAnsi"/>
        </w:rPr>
        <w:t xml:space="preserve">Von der Anschlusszentrale können </w:t>
      </w:r>
      <w:r w:rsidR="00ED7DD1" w:rsidRPr="006035CA">
        <w:rPr>
          <w:rFonts w:cstheme="minorHAnsi"/>
        </w:rPr>
        <w:t>trassen</w:t>
      </w:r>
      <w:r w:rsidRPr="006035CA">
        <w:rPr>
          <w:rFonts w:cstheme="minorHAnsi"/>
        </w:rPr>
        <w:t>redundante Wege zu anderen Anschlusszen</w:t>
      </w:r>
      <w:r w:rsidR="00E276D9" w:rsidRPr="006035CA">
        <w:rPr>
          <w:rFonts w:cstheme="minorHAnsi"/>
        </w:rPr>
        <w:t>t</w:t>
      </w:r>
      <w:r w:rsidRPr="006035CA">
        <w:rPr>
          <w:rFonts w:cstheme="minorHAnsi"/>
        </w:rPr>
        <w:t>ralen realisiert werden.</w:t>
      </w:r>
    </w:p>
    <w:p w14:paraId="19FE3164" w14:textId="77777777" w:rsidR="00BF6053" w:rsidRPr="006035CA" w:rsidRDefault="00E276D9" w:rsidP="00BF6053">
      <w:pPr>
        <w:rPr>
          <w:rFonts w:cstheme="minorHAnsi"/>
        </w:rPr>
      </w:pPr>
      <w:r w:rsidRPr="006035CA">
        <w:rPr>
          <w:rFonts w:cstheme="minorHAnsi"/>
        </w:rPr>
        <w:t xml:space="preserve">Die Kabelführung von Erst- und </w:t>
      </w:r>
      <w:r w:rsidR="008A41BB" w:rsidRPr="006035CA">
        <w:rPr>
          <w:rFonts w:cstheme="minorHAnsi"/>
        </w:rPr>
        <w:t xml:space="preserve">redundantem </w:t>
      </w:r>
      <w:r w:rsidRPr="006035CA">
        <w:rPr>
          <w:rFonts w:cstheme="minorHAnsi"/>
        </w:rPr>
        <w:t xml:space="preserve">Weg </w:t>
      </w:r>
      <w:r w:rsidR="009354E7" w:rsidRPr="006035CA">
        <w:rPr>
          <w:rFonts w:cstheme="minorHAnsi"/>
        </w:rPr>
        <w:t xml:space="preserve">erfolgt </w:t>
      </w:r>
      <w:r w:rsidRPr="006035CA">
        <w:rPr>
          <w:rFonts w:cstheme="minorHAnsi"/>
        </w:rPr>
        <w:t>somit bis zu</w:t>
      </w:r>
      <w:r w:rsidR="003C3CFF" w:rsidRPr="006035CA">
        <w:rPr>
          <w:rFonts w:cstheme="minorHAnsi"/>
        </w:rPr>
        <w:t>r</w:t>
      </w:r>
      <w:r w:rsidRPr="006035CA">
        <w:rPr>
          <w:rFonts w:cstheme="minorHAnsi"/>
        </w:rPr>
        <w:t xml:space="preserve"> Anschlusszentrale getrennt, </w:t>
      </w:r>
      <w:r w:rsidR="009354E7" w:rsidRPr="006035CA">
        <w:rPr>
          <w:rFonts w:cstheme="minorHAnsi"/>
        </w:rPr>
        <w:t xml:space="preserve">jedoch nicht </w:t>
      </w:r>
      <w:r w:rsidR="00B5293E" w:rsidRPr="006035CA">
        <w:rPr>
          <w:rFonts w:cstheme="minorHAnsi"/>
        </w:rPr>
        <w:t xml:space="preserve">im Bereich der </w:t>
      </w:r>
      <w:r w:rsidRPr="006035CA">
        <w:rPr>
          <w:rFonts w:cstheme="minorHAnsi"/>
        </w:rPr>
        <w:t>Einführung</w:t>
      </w:r>
      <w:r w:rsidR="00B5293E" w:rsidRPr="006035CA">
        <w:rPr>
          <w:rFonts w:cstheme="minorHAnsi"/>
        </w:rPr>
        <w:t xml:space="preserve">, </w:t>
      </w:r>
      <w:r w:rsidR="00672BD7" w:rsidRPr="006035CA">
        <w:rPr>
          <w:rFonts w:cstheme="minorHAnsi"/>
        </w:rPr>
        <w:t>der</w:t>
      </w:r>
      <w:r w:rsidR="00BB1278" w:rsidRPr="006035CA">
        <w:rPr>
          <w:rFonts w:cstheme="minorHAnsi"/>
        </w:rPr>
        <w:t xml:space="preserve"> </w:t>
      </w:r>
      <w:r w:rsidRPr="006035CA">
        <w:rPr>
          <w:rFonts w:cstheme="minorHAnsi"/>
        </w:rPr>
        <w:t>Hochführung</w:t>
      </w:r>
      <w:r w:rsidR="009354E7" w:rsidRPr="006035CA">
        <w:rPr>
          <w:rFonts w:cstheme="minorHAnsi"/>
        </w:rPr>
        <w:t xml:space="preserve"> </w:t>
      </w:r>
      <w:r w:rsidR="00B5293E" w:rsidRPr="006035CA">
        <w:rPr>
          <w:rFonts w:cstheme="minorHAnsi"/>
        </w:rPr>
        <w:t>und</w:t>
      </w:r>
      <w:r w:rsidR="009354E7" w:rsidRPr="006035CA">
        <w:rPr>
          <w:rFonts w:cstheme="minorHAnsi"/>
        </w:rPr>
        <w:t xml:space="preserve"> </w:t>
      </w:r>
      <w:r w:rsidR="00B5293E" w:rsidRPr="006035CA">
        <w:rPr>
          <w:rFonts w:cstheme="minorHAnsi"/>
        </w:rPr>
        <w:t>in den Räumlichkeiten der Anschlusszentrale</w:t>
      </w:r>
      <w:r w:rsidRPr="006035CA">
        <w:rPr>
          <w:rFonts w:cstheme="minorHAnsi"/>
        </w:rPr>
        <w:t>.</w:t>
      </w:r>
    </w:p>
    <w:p w14:paraId="75D4FF86" w14:textId="2CF7F76E" w:rsidR="0075358F" w:rsidRPr="006035CA" w:rsidRDefault="0075358F" w:rsidP="0075358F">
      <w:pPr>
        <w:rPr>
          <w:rFonts w:cstheme="minorHAnsi"/>
        </w:rPr>
      </w:pPr>
      <w:r w:rsidRPr="006035CA">
        <w:rPr>
          <w:rFonts w:cstheme="minorHAnsi"/>
        </w:rPr>
        <w:object w:dxaOrig="12960" w:dyaOrig="7020" w14:anchorId="656B85F8">
          <v:shape id="_x0000_i1026" type="#_x0000_t75" style="width:453.75pt;height:234pt" o:ole="">
            <v:imagedata r:id="rId19" o:title=""/>
          </v:shape>
          <o:OLEObject Type="Embed" ProgID="Visio.Drawing.15" ShapeID="_x0000_i1026" DrawAspect="Content" ObjectID="_1751188111" r:id="rId20"/>
        </w:object>
      </w:r>
    </w:p>
    <w:p w14:paraId="04266F20" w14:textId="0FFF79CC" w:rsidR="00E276D9" w:rsidRPr="006035CA" w:rsidRDefault="004232D1" w:rsidP="0075358F">
      <w:pPr>
        <w:pStyle w:val="Beschriftung"/>
        <w:jc w:val="both"/>
        <w:rPr>
          <w:rFonts w:cstheme="minorHAnsi"/>
        </w:rPr>
      </w:pPr>
      <w:bookmarkStart w:id="103" w:name="_Toc139537921"/>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5</w:t>
      </w:r>
      <w:r w:rsidRPr="006035CA">
        <w:rPr>
          <w:rFonts w:cstheme="minorHAnsi"/>
        </w:rPr>
        <w:fldChar w:fldCharType="end"/>
      </w:r>
      <w:r w:rsidR="00E276D9" w:rsidRPr="006035CA">
        <w:rPr>
          <w:rFonts w:cstheme="minorHAnsi"/>
        </w:rPr>
        <w:tab/>
        <w:t>Redundanter Netzanschluss</w:t>
      </w:r>
      <w:r w:rsidR="008138A7" w:rsidRPr="006035CA">
        <w:rPr>
          <w:rFonts w:cstheme="minorHAnsi"/>
        </w:rPr>
        <w:t xml:space="preserve"> BEP-Z</w:t>
      </w:r>
      <w:r w:rsidR="00E276D9" w:rsidRPr="006035CA">
        <w:rPr>
          <w:rFonts w:cstheme="minorHAnsi"/>
        </w:rPr>
        <w:t xml:space="preserve">: Variante 3 – </w:t>
      </w:r>
      <w:r w:rsidR="003876CD" w:rsidRPr="006035CA">
        <w:rPr>
          <w:rFonts w:cstheme="minorHAnsi"/>
        </w:rPr>
        <w:t>A</w:t>
      </w:r>
      <w:r w:rsidR="00E276D9" w:rsidRPr="006035CA">
        <w:rPr>
          <w:rFonts w:cstheme="minorHAnsi"/>
        </w:rPr>
        <w:t>lternative Makrozelle</w:t>
      </w:r>
      <w:bookmarkEnd w:id="103"/>
    </w:p>
    <w:p w14:paraId="6129744B" w14:textId="77777777" w:rsidR="0075358F" w:rsidRPr="006035CA" w:rsidRDefault="0075358F" w:rsidP="0075358F">
      <w:pPr>
        <w:rPr>
          <w:rFonts w:cstheme="minorHAnsi"/>
        </w:rPr>
      </w:pPr>
    </w:p>
    <w:p w14:paraId="0D109796" w14:textId="77777777" w:rsidR="00DD1605" w:rsidRPr="006035CA" w:rsidRDefault="00275636" w:rsidP="00891F0D">
      <w:pPr>
        <w:pStyle w:val="AKberAnnexE4"/>
        <w:rPr>
          <w:rFonts w:cstheme="minorHAnsi"/>
        </w:rPr>
      </w:pPr>
      <w:bookmarkStart w:id="104" w:name="_Toc137164317"/>
      <w:bookmarkStart w:id="105" w:name="_Toc139537466"/>
      <w:bookmarkEnd w:id="104"/>
      <w:r w:rsidRPr="006035CA">
        <w:rPr>
          <w:rFonts w:cstheme="minorHAnsi"/>
        </w:rPr>
        <w:t>Verantwortlichkeiten</w:t>
      </w:r>
      <w:bookmarkEnd w:id="105"/>
    </w:p>
    <w:tbl>
      <w:tblPr>
        <w:tblStyle w:val="Tabellenraster"/>
        <w:tblW w:w="9072" w:type="dxa"/>
        <w:tblInd w:w="-5" w:type="dxa"/>
        <w:tblLook w:val="04A0" w:firstRow="1" w:lastRow="0" w:firstColumn="1" w:lastColumn="0" w:noHBand="0" w:noVBand="1"/>
      </w:tblPr>
      <w:tblGrid>
        <w:gridCol w:w="4451"/>
        <w:gridCol w:w="4621"/>
      </w:tblGrid>
      <w:tr w:rsidR="00E276D9" w:rsidRPr="006035CA" w14:paraId="233AFA53" w14:textId="77777777" w:rsidTr="009F2BC0">
        <w:trPr>
          <w:trHeight w:val="342"/>
          <w:tblHeader/>
        </w:trPr>
        <w:tc>
          <w:tcPr>
            <w:tcW w:w="4451" w:type="dxa"/>
            <w:shd w:val="clear" w:color="auto" w:fill="D9D9D9" w:themeFill="background1" w:themeFillShade="D9"/>
            <w:vAlign w:val="center"/>
          </w:tcPr>
          <w:p w14:paraId="221AB3EB" w14:textId="77777777" w:rsidR="00E276D9" w:rsidRPr="006035CA" w:rsidRDefault="00E276D9" w:rsidP="00E276D9">
            <w:pPr>
              <w:pStyle w:val="AKTabelleKopfM"/>
              <w:rPr>
                <w:rFonts w:cstheme="minorHAnsi"/>
              </w:rPr>
            </w:pPr>
            <w:r w:rsidRPr="006035CA">
              <w:rPr>
                <w:rFonts w:cstheme="minorHAnsi"/>
                <w:lang w:eastAsia="de-CH"/>
              </w:rPr>
              <w:t>LKW</w:t>
            </w:r>
          </w:p>
        </w:tc>
        <w:tc>
          <w:tcPr>
            <w:tcW w:w="4621" w:type="dxa"/>
            <w:shd w:val="clear" w:color="auto" w:fill="D9D9D9" w:themeFill="background1" w:themeFillShade="D9"/>
            <w:vAlign w:val="center"/>
          </w:tcPr>
          <w:p w14:paraId="7574F72A" w14:textId="2C1F8403" w:rsidR="00E276D9" w:rsidRPr="006035CA" w:rsidRDefault="00072F34" w:rsidP="00E276D9">
            <w:pPr>
              <w:pStyle w:val="AKTabelleKopfM"/>
              <w:rPr>
                <w:rFonts w:cstheme="minorHAnsi"/>
              </w:rPr>
            </w:pPr>
            <w:r w:rsidRPr="006035CA">
              <w:rPr>
                <w:rFonts w:cstheme="minorHAnsi"/>
              </w:rPr>
              <w:t>Liegenschaft</w:t>
            </w:r>
            <w:r w:rsidR="00E276D9" w:rsidRPr="006035CA">
              <w:rPr>
                <w:rFonts w:cstheme="minorHAnsi"/>
                <w:lang w:eastAsia="de-CH"/>
              </w:rPr>
              <w:t>seigentümer</w:t>
            </w:r>
          </w:p>
        </w:tc>
      </w:tr>
      <w:tr w:rsidR="00E276D9" w:rsidRPr="006035CA" w14:paraId="569E34F2" w14:textId="77777777" w:rsidTr="009F2BC0">
        <w:trPr>
          <w:trHeight w:val="560"/>
        </w:trPr>
        <w:tc>
          <w:tcPr>
            <w:tcW w:w="4451" w:type="dxa"/>
          </w:tcPr>
          <w:p w14:paraId="046B0255" w14:textId="7CB14C51" w:rsidR="0013561F" w:rsidRPr="006035CA" w:rsidRDefault="0013561F" w:rsidP="0013561F">
            <w:pPr>
              <w:pStyle w:val="AKTabelleBullet1"/>
              <w:rPr>
                <w:rFonts w:asciiTheme="minorHAnsi" w:hAnsiTheme="minorHAnsi" w:cstheme="minorHAnsi"/>
              </w:rPr>
            </w:pPr>
            <w:r w:rsidRPr="006035CA">
              <w:rPr>
                <w:rFonts w:asciiTheme="minorHAnsi" w:hAnsiTheme="minorHAnsi" w:cstheme="minorHAnsi"/>
              </w:rPr>
              <w:t>Unterhalt der baulichen Netzanlagen (Rohr- und Schachtanlagen) bis zur Liegenschaftsgrenze</w:t>
            </w:r>
            <w:r w:rsidR="0090473D" w:rsidRPr="006035CA">
              <w:rPr>
                <w:rFonts w:asciiTheme="minorHAnsi" w:hAnsiTheme="minorHAnsi" w:cstheme="minorHAnsi"/>
              </w:rPr>
              <w:t>.</w:t>
            </w:r>
          </w:p>
          <w:p w14:paraId="18451BE5" w14:textId="38C9AF25" w:rsidR="0013561F" w:rsidRPr="006035CA" w:rsidRDefault="0013561F" w:rsidP="0013561F">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zum BEP</w:t>
            </w:r>
            <w:r w:rsidR="0090473D" w:rsidRPr="006035CA">
              <w:rPr>
                <w:rFonts w:asciiTheme="minorHAnsi" w:hAnsiTheme="minorHAnsi" w:cstheme="minorHAnsi"/>
              </w:rPr>
              <w:t>.</w:t>
            </w:r>
          </w:p>
          <w:p w14:paraId="28A20391" w14:textId="2C50F1B0" w:rsidR="00E276D9" w:rsidRPr="006035CA" w:rsidRDefault="0013561F" w:rsidP="0013561F">
            <w:pPr>
              <w:pStyle w:val="AKTabelleBullet1"/>
              <w:rPr>
                <w:rFonts w:asciiTheme="minorHAnsi" w:hAnsiTheme="minorHAnsi" w:cstheme="minorHAnsi"/>
              </w:rPr>
            </w:pPr>
            <w:r w:rsidRPr="006035CA">
              <w:rPr>
                <w:rFonts w:asciiTheme="minorHAnsi" w:hAnsiTheme="minorHAnsi" w:cstheme="minorHAnsi"/>
              </w:rPr>
              <w:t>Erstellung und Unterhalt des Netzanschlusses bzw. BEP gemäss Preisliste Anhang 4</w:t>
            </w:r>
            <w:r w:rsidR="0090473D" w:rsidRPr="006035CA">
              <w:rPr>
                <w:rFonts w:asciiTheme="minorHAnsi" w:hAnsiTheme="minorHAnsi" w:cstheme="minorHAnsi"/>
              </w:rPr>
              <w:t>.</w:t>
            </w:r>
          </w:p>
        </w:tc>
        <w:tc>
          <w:tcPr>
            <w:tcW w:w="4621" w:type="dxa"/>
          </w:tcPr>
          <w:p w14:paraId="3917ECAA" w14:textId="3854BF36" w:rsidR="0013561F" w:rsidRPr="006035CA" w:rsidRDefault="0013561F" w:rsidP="0013561F">
            <w:pPr>
              <w:pStyle w:val="AKTabelleBullet1"/>
              <w:rPr>
                <w:rFonts w:asciiTheme="minorHAnsi" w:hAnsiTheme="minorHAnsi" w:cstheme="minorHAnsi"/>
              </w:rPr>
            </w:pPr>
            <w:r w:rsidRPr="006035CA">
              <w:rPr>
                <w:rFonts w:asciiTheme="minorHAnsi" w:hAnsiTheme="minorHAnsi" w:cstheme="minorHAnsi"/>
              </w:rPr>
              <w:t>Platz-Bereitstellung für BEP</w:t>
            </w:r>
            <w:r w:rsidR="0090473D" w:rsidRPr="006035CA">
              <w:rPr>
                <w:rFonts w:asciiTheme="minorHAnsi" w:hAnsiTheme="minorHAnsi" w:cstheme="minorHAnsi"/>
              </w:rPr>
              <w:t>.</w:t>
            </w:r>
            <w:r w:rsidRPr="006035CA" w:rsidDel="001D0902">
              <w:rPr>
                <w:rFonts w:asciiTheme="minorHAnsi" w:hAnsiTheme="minorHAnsi" w:cstheme="minorHAnsi"/>
              </w:rPr>
              <w:t xml:space="preserve"> </w:t>
            </w:r>
          </w:p>
          <w:p w14:paraId="65DF05DB" w14:textId="26383F07" w:rsidR="0013561F" w:rsidRPr="006035CA" w:rsidRDefault="0013561F" w:rsidP="0013561F">
            <w:pPr>
              <w:pStyle w:val="AKTabelleBullet1"/>
              <w:rPr>
                <w:rFonts w:asciiTheme="minorHAnsi" w:hAnsiTheme="minorHAnsi" w:cstheme="minorHAnsi"/>
              </w:rPr>
            </w:pPr>
            <w:r w:rsidRPr="006035CA">
              <w:rPr>
                <w:rFonts w:asciiTheme="minorHAnsi" w:hAnsiTheme="minorHAnsi" w:cstheme="minorHAnsi"/>
              </w:rPr>
              <w:t>Herstellung der Gebäudeverkabelung abgehend vom BEP</w:t>
            </w:r>
            <w:r w:rsidR="0090473D" w:rsidRPr="006035CA">
              <w:rPr>
                <w:rFonts w:asciiTheme="minorHAnsi" w:hAnsiTheme="minorHAnsi" w:cstheme="minorHAnsi"/>
              </w:rPr>
              <w:t>.</w:t>
            </w:r>
            <w:r w:rsidRPr="006035CA">
              <w:rPr>
                <w:rFonts w:asciiTheme="minorHAnsi" w:hAnsiTheme="minorHAnsi" w:cstheme="minorHAnsi"/>
              </w:rPr>
              <w:t xml:space="preserve"> </w:t>
            </w:r>
          </w:p>
          <w:p w14:paraId="37F08311" w14:textId="56D6C329" w:rsidR="0013561F" w:rsidRPr="006035CA" w:rsidRDefault="0013561F" w:rsidP="0013561F">
            <w:pPr>
              <w:pStyle w:val="AKTabelleBullet1"/>
              <w:rPr>
                <w:rFonts w:asciiTheme="minorHAnsi" w:hAnsiTheme="minorHAnsi" w:cstheme="minorHAnsi"/>
              </w:rPr>
            </w:pPr>
            <w:r w:rsidRPr="006035CA">
              <w:rPr>
                <w:rFonts w:asciiTheme="minorHAnsi" w:hAnsiTheme="minorHAnsi" w:cstheme="minorHAnsi"/>
              </w:rPr>
              <w:t>Kabelwegverbindung vom Hauseintrittspunkt bis zum BEP (Verrohrungen, Kabeltrassen)</w:t>
            </w:r>
            <w:r w:rsidR="0090473D" w:rsidRPr="006035CA">
              <w:rPr>
                <w:rFonts w:asciiTheme="minorHAnsi" w:hAnsiTheme="minorHAnsi" w:cstheme="minorHAnsi"/>
              </w:rPr>
              <w:t>.</w:t>
            </w:r>
          </w:p>
          <w:p w14:paraId="6A6F9B1A" w14:textId="0809F103" w:rsidR="00E276D9" w:rsidRPr="006035CA" w:rsidRDefault="0013561F" w:rsidP="0013561F">
            <w:pPr>
              <w:pStyle w:val="AKTabelleBullet1"/>
              <w:rPr>
                <w:rFonts w:asciiTheme="minorHAnsi" w:hAnsiTheme="minorHAnsi" w:cstheme="minorHAnsi"/>
              </w:rPr>
            </w:pPr>
            <w:r w:rsidRPr="006035CA">
              <w:rPr>
                <w:rFonts w:asciiTheme="minorHAnsi" w:hAnsiTheme="minorHAnsi" w:cstheme="minorHAnsi"/>
              </w:rPr>
              <w:t>Sämtliche Grab- und Bauaufwendungen (z.B. für Rohranlage) bis zum Netzeinstiegspunkt des TAL-Glasfasernetzes von anderen Makrozelle</w:t>
            </w:r>
            <w:r w:rsidR="0090473D" w:rsidRPr="006035CA">
              <w:rPr>
                <w:rFonts w:asciiTheme="minorHAnsi" w:hAnsiTheme="minorHAnsi" w:cstheme="minorHAnsi"/>
              </w:rPr>
              <w:t>.</w:t>
            </w:r>
          </w:p>
        </w:tc>
      </w:tr>
    </w:tbl>
    <w:p w14:paraId="0E621576" w14:textId="21D0BCC9" w:rsidR="00E276D9" w:rsidRPr="006035CA" w:rsidRDefault="00E276D9" w:rsidP="00E276D9">
      <w:pPr>
        <w:pStyle w:val="Beschriftung"/>
        <w:rPr>
          <w:rFonts w:cstheme="minorHAnsi"/>
        </w:rPr>
      </w:pPr>
      <w:bookmarkStart w:id="106" w:name="_Toc139537913"/>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7</w:t>
      </w:r>
      <w:r w:rsidRPr="006035CA">
        <w:rPr>
          <w:rFonts w:cstheme="minorHAnsi"/>
        </w:rPr>
        <w:fldChar w:fldCharType="end"/>
      </w:r>
      <w:r w:rsidRPr="006035CA">
        <w:rPr>
          <w:rFonts w:cstheme="minorHAnsi"/>
        </w:rPr>
        <w:tab/>
        <w:t xml:space="preserve">Redundanter Netzanschluss: Variante 3 – </w:t>
      </w:r>
      <w:r w:rsidR="000D536B" w:rsidRPr="006035CA">
        <w:rPr>
          <w:rFonts w:cstheme="minorHAnsi"/>
        </w:rPr>
        <w:t>A</w:t>
      </w:r>
      <w:r w:rsidRPr="006035CA">
        <w:rPr>
          <w:rFonts w:cstheme="minorHAnsi"/>
        </w:rPr>
        <w:t>lternative Makrozelle</w:t>
      </w:r>
      <w:bookmarkEnd w:id="106"/>
    </w:p>
    <w:p w14:paraId="63DE18C5" w14:textId="04347110" w:rsidR="00E276D9" w:rsidRPr="006035CA" w:rsidRDefault="00E276D9" w:rsidP="00E276D9">
      <w:pPr>
        <w:pStyle w:val="AKberAnnexE4"/>
        <w:rPr>
          <w:rFonts w:cstheme="minorHAnsi"/>
        </w:rPr>
      </w:pPr>
      <w:bookmarkStart w:id="107" w:name="_Toc136151761"/>
      <w:bookmarkStart w:id="108" w:name="_Toc139537467"/>
      <w:r w:rsidRPr="006035CA">
        <w:rPr>
          <w:rFonts w:cstheme="minorHAnsi"/>
        </w:rPr>
        <w:t>Kosten</w:t>
      </w:r>
      <w:r w:rsidR="002D76B5" w:rsidRPr="006035CA">
        <w:rPr>
          <w:rFonts w:cstheme="minorHAnsi"/>
        </w:rPr>
        <w:t>übernahme</w:t>
      </w:r>
      <w:r w:rsidR="00204C14" w:rsidRPr="006035CA">
        <w:rPr>
          <w:rFonts w:cstheme="minorHAnsi"/>
        </w:rPr>
        <w:t xml:space="preserve"> und Entgelte</w:t>
      </w:r>
      <w:bookmarkEnd w:id="107"/>
      <w:bookmarkEnd w:id="108"/>
    </w:p>
    <w:p w14:paraId="5A6933A7" w14:textId="32FE1677" w:rsidR="00E276D9" w:rsidRPr="006035CA" w:rsidRDefault="00E276D9" w:rsidP="00E276D9">
      <w:pPr>
        <w:rPr>
          <w:rFonts w:cstheme="minorHAnsi"/>
        </w:rPr>
      </w:pPr>
      <w:r w:rsidRPr="006035CA">
        <w:rPr>
          <w:rFonts w:cstheme="minorHAnsi"/>
        </w:rPr>
        <w:t xml:space="preserve">Die folgende Tabelle zeigt, wer welche Kosten </w:t>
      </w:r>
      <w:r w:rsidR="0090473D" w:rsidRPr="006035CA">
        <w:rPr>
          <w:rFonts w:cstheme="minorHAnsi"/>
        </w:rPr>
        <w:t xml:space="preserve">und Aufwendungen </w:t>
      </w:r>
      <w:r w:rsidRPr="006035CA">
        <w:rPr>
          <w:rFonts w:cstheme="minorHAnsi"/>
        </w:rPr>
        <w:t>zu tragen hat</w:t>
      </w:r>
      <w:r w:rsidR="00891F0D" w:rsidRPr="006035CA">
        <w:rPr>
          <w:rFonts w:cstheme="minorHAnsi"/>
        </w:rPr>
        <w:t>.</w:t>
      </w:r>
    </w:p>
    <w:tbl>
      <w:tblPr>
        <w:tblStyle w:val="Tabellenraster"/>
        <w:tblW w:w="9072" w:type="dxa"/>
        <w:jc w:val="center"/>
        <w:tblLayout w:type="fixed"/>
        <w:tblLook w:val="04A0" w:firstRow="1" w:lastRow="0" w:firstColumn="1" w:lastColumn="0" w:noHBand="0" w:noVBand="1"/>
      </w:tblPr>
      <w:tblGrid>
        <w:gridCol w:w="2975"/>
        <w:gridCol w:w="3123"/>
        <w:gridCol w:w="2974"/>
      </w:tblGrid>
      <w:tr w:rsidR="00204C14" w:rsidRPr="006035CA" w14:paraId="5C686CB7" w14:textId="77777777" w:rsidTr="009F2BC0">
        <w:trPr>
          <w:trHeight w:val="438"/>
          <w:tblHeader/>
          <w:jc w:val="center"/>
        </w:trPr>
        <w:tc>
          <w:tcPr>
            <w:tcW w:w="2835" w:type="dxa"/>
            <w:shd w:val="clear" w:color="auto" w:fill="D9D9D9" w:themeFill="background1" w:themeFillShade="D9"/>
          </w:tcPr>
          <w:p w14:paraId="10EF71B3" w14:textId="77777777" w:rsidR="00204C14" w:rsidRPr="006035CA" w:rsidRDefault="00204C14" w:rsidP="00204C14">
            <w:pPr>
              <w:pStyle w:val="AKTabelleKopfL"/>
              <w:jc w:val="center"/>
              <w:rPr>
                <w:rFonts w:cstheme="minorHAnsi"/>
                <w:lang w:eastAsia="de-CH"/>
              </w:rPr>
            </w:pPr>
            <w:r w:rsidRPr="006035CA">
              <w:rPr>
                <w:rFonts w:cstheme="minorHAnsi"/>
                <w:lang w:eastAsia="de-CH"/>
              </w:rPr>
              <w:t>LKW</w:t>
            </w:r>
          </w:p>
        </w:tc>
        <w:tc>
          <w:tcPr>
            <w:tcW w:w="2977" w:type="dxa"/>
            <w:shd w:val="clear" w:color="auto" w:fill="D9D9D9" w:themeFill="background1" w:themeFillShade="D9"/>
          </w:tcPr>
          <w:p w14:paraId="4CE9A64F" w14:textId="76569A3D" w:rsidR="00204C14" w:rsidRPr="006035CA" w:rsidRDefault="00072F34" w:rsidP="00204C14">
            <w:pPr>
              <w:pStyle w:val="AKTabelleKopfL"/>
              <w:jc w:val="center"/>
              <w:rPr>
                <w:rFonts w:cstheme="minorHAnsi"/>
                <w:lang w:eastAsia="de-CH"/>
              </w:rPr>
            </w:pPr>
            <w:r w:rsidRPr="006035CA">
              <w:rPr>
                <w:rFonts w:cstheme="minorHAnsi"/>
              </w:rPr>
              <w:t>Liegenschaft</w:t>
            </w:r>
            <w:r w:rsidR="00204C14" w:rsidRPr="006035CA">
              <w:rPr>
                <w:rFonts w:cstheme="minorHAnsi"/>
                <w:lang w:eastAsia="de-CH"/>
              </w:rPr>
              <w:t>seigentümer</w:t>
            </w:r>
          </w:p>
        </w:tc>
        <w:tc>
          <w:tcPr>
            <w:tcW w:w="2835" w:type="dxa"/>
            <w:shd w:val="clear" w:color="auto" w:fill="D9D9D9" w:themeFill="background1" w:themeFillShade="D9"/>
          </w:tcPr>
          <w:p w14:paraId="3A9E0D13" w14:textId="6C013FBB" w:rsidR="00204C14" w:rsidRPr="006035CA" w:rsidRDefault="004A40CB" w:rsidP="00204C14">
            <w:pPr>
              <w:pStyle w:val="AKTabelleKopfL"/>
              <w:jc w:val="center"/>
              <w:rPr>
                <w:rFonts w:cstheme="minorHAnsi"/>
                <w:lang w:eastAsia="de-CH"/>
              </w:rPr>
            </w:pPr>
            <w:r w:rsidRPr="006035CA">
              <w:rPr>
                <w:rFonts w:cstheme="minorHAnsi"/>
                <w:lang w:eastAsia="de-CH"/>
              </w:rPr>
              <w:t xml:space="preserve">Anbieter von Diensten der elektronischen Kommunikation </w:t>
            </w:r>
            <w:r w:rsidR="00204C14" w:rsidRPr="006035CA">
              <w:rPr>
                <w:rFonts w:cstheme="minorHAnsi"/>
                <w:lang w:eastAsia="de-CH"/>
              </w:rPr>
              <w:t>(lt. Standardangebot)</w:t>
            </w:r>
          </w:p>
        </w:tc>
      </w:tr>
      <w:tr w:rsidR="00204C14" w:rsidRPr="006035CA" w14:paraId="5A648249" w14:textId="77777777" w:rsidTr="00FF68E7">
        <w:trPr>
          <w:trHeight w:val="326"/>
          <w:jc w:val="center"/>
        </w:trPr>
        <w:tc>
          <w:tcPr>
            <w:tcW w:w="2835" w:type="dxa"/>
          </w:tcPr>
          <w:p w14:paraId="2A6D2831" w14:textId="58B0B336" w:rsidR="00204C14" w:rsidRPr="006035CA" w:rsidRDefault="00204C14" w:rsidP="00204C14">
            <w:pPr>
              <w:pStyle w:val="AKTabelleBullet1"/>
              <w:rPr>
                <w:rFonts w:asciiTheme="minorHAnsi" w:hAnsiTheme="minorHAnsi" w:cstheme="minorHAnsi"/>
              </w:rPr>
            </w:pPr>
            <w:r w:rsidRPr="006035CA">
              <w:rPr>
                <w:rFonts w:asciiTheme="minorHAnsi" w:hAnsiTheme="minorHAnsi" w:cstheme="minorHAnsi"/>
              </w:rPr>
              <w:t>Freigraben von Einführungen in die Kabelverteilschächte</w:t>
            </w:r>
            <w:r w:rsidR="0090473D" w:rsidRPr="006035CA">
              <w:rPr>
                <w:rFonts w:asciiTheme="minorHAnsi" w:hAnsiTheme="minorHAnsi" w:cstheme="minorHAnsi"/>
              </w:rPr>
              <w:t>.</w:t>
            </w:r>
          </w:p>
          <w:p w14:paraId="2D1F8804" w14:textId="6119E674" w:rsidR="003C3CFF" w:rsidRPr="006035CA" w:rsidRDefault="003C3CFF" w:rsidP="00204C14">
            <w:pPr>
              <w:pStyle w:val="AKTabelleBullet1"/>
              <w:rPr>
                <w:rFonts w:asciiTheme="minorHAnsi" w:hAnsiTheme="minorHAnsi" w:cstheme="minorHAnsi"/>
              </w:rPr>
            </w:pPr>
            <w:r w:rsidRPr="006035CA">
              <w:rPr>
                <w:rFonts w:asciiTheme="minorHAnsi" w:hAnsiTheme="minorHAnsi" w:cstheme="minorHAnsi"/>
              </w:rPr>
              <w:t>Erstellung und Unterhalt der optischen Anlagen (Glasfaser-Kabelnetz) bis und inklusive BEP</w:t>
            </w:r>
            <w:r w:rsidR="0090473D" w:rsidRPr="006035CA">
              <w:rPr>
                <w:rFonts w:asciiTheme="minorHAnsi" w:hAnsiTheme="minorHAnsi" w:cstheme="minorHAnsi"/>
              </w:rPr>
              <w:t>.</w:t>
            </w:r>
          </w:p>
        </w:tc>
        <w:tc>
          <w:tcPr>
            <w:tcW w:w="2977" w:type="dxa"/>
          </w:tcPr>
          <w:p w14:paraId="2DB1CBA2" w14:textId="761DEF26" w:rsidR="00204C14" w:rsidRPr="006035CA" w:rsidRDefault="00204C14" w:rsidP="00204C14">
            <w:pPr>
              <w:pStyle w:val="AKTabelleBullet1"/>
              <w:rPr>
                <w:rFonts w:asciiTheme="minorHAnsi" w:hAnsiTheme="minorHAnsi" w:cstheme="minorHAnsi"/>
              </w:rPr>
            </w:pPr>
            <w:r w:rsidRPr="006035CA">
              <w:rPr>
                <w:rFonts w:asciiTheme="minorHAnsi" w:hAnsiTheme="minorHAnsi" w:cstheme="minorHAnsi"/>
              </w:rPr>
              <w:t xml:space="preserve">Einmaliges Entgelt für Neuanschluss Glasfaser gemäss </w:t>
            </w:r>
            <w:r w:rsidR="003C3CFF" w:rsidRPr="006035CA">
              <w:rPr>
                <w:rFonts w:asciiTheme="minorHAnsi" w:hAnsiTheme="minorHAnsi" w:cstheme="minorHAnsi"/>
              </w:rPr>
              <w:fldChar w:fldCharType="begin"/>
            </w:r>
            <w:r w:rsidR="003C3CFF" w:rsidRPr="006035CA">
              <w:rPr>
                <w:rFonts w:asciiTheme="minorHAnsi" w:hAnsiTheme="minorHAnsi" w:cstheme="minorHAnsi"/>
              </w:rPr>
              <w:instrText xml:space="preserve"> REF _Ref137055671 \r \h </w:instrText>
            </w:r>
            <w:r w:rsidR="00EB55D8" w:rsidRPr="006035CA">
              <w:rPr>
                <w:rFonts w:asciiTheme="minorHAnsi" w:hAnsiTheme="minorHAnsi" w:cstheme="minorHAnsi"/>
              </w:rPr>
              <w:instrText xml:space="preserve"> \* MERGEFORMAT </w:instrText>
            </w:r>
            <w:r w:rsidR="003C3CFF" w:rsidRPr="006035CA">
              <w:rPr>
                <w:rFonts w:asciiTheme="minorHAnsi" w:hAnsiTheme="minorHAnsi" w:cstheme="minorHAnsi"/>
              </w:rPr>
            </w:r>
            <w:r w:rsidR="003C3CFF" w:rsidRPr="006035CA">
              <w:rPr>
                <w:rFonts w:asciiTheme="minorHAnsi" w:hAnsiTheme="minorHAnsi" w:cstheme="minorHAnsi"/>
              </w:rPr>
              <w:fldChar w:fldCharType="separate"/>
            </w:r>
            <w:r w:rsidR="00DA257C">
              <w:rPr>
                <w:rFonts w:asciiTheme="minorHAnsi" w:hAnsiTheme="minorHAnsi" w:cstheme="minorHAnsi"/>
              </w:rPr>
              <w:t>Anhang 4</w:t>
            </w:r>
            <w:r w:rsidR="003C3CFF" w:rsidRPr="006035CA">
              <w:rPr>
                <w:rFonts w:asciiTheme="minorHAnsi" w:hAnsiTheme="minorHAnsi" w:cstheme="minorHAnsi"/>
              </w:rPr>
              <w:fldChar w:fldCharType="end"/>
            </w:r>
            <w:r w:rsidR="0090473D" w:rsidRPr="006035CA">
              <w:rPr>
                <w:rFonts w:asciiTheme="minorHAnsi" w:hAnsiTheme="minorHAnsi" w:cstheme="minorHAnsi"/>
              </w:rPr>
              <w:t>.</w:t>
            </w:r>
          </w:p>
          <w:p w14:paraId="18DDD8F3" w14:textId="5D3206C0" w:rsidR="00204C14" w:rsidRPr="006035CA" w:rsidRDefault="00204C14" w:rsidP="00204C14">
            <w:pPr>
              <w:pStyle w:val="AKTabelleBullet1"/>
              <w:rPr>
                <w:rFonts w:asciiTheme="minorHAnsi" w:hAnsiTheme="minorHAnsi" w:cstheme="minorHAnsi"/>
              </w:rPr>
            </w:pPr>
            <w:r w:rsidRPr="006035CA">
              <w:rPr>
                <w:rFonts w:asciiTheme="minorHAnsi" w:hAnsiTheme="minorHAnsi" w:cstheme="minorHAnsi"/>
              </w:rPr>
              <w:t xml:space="preserve">Einmaliges Entgelt für Kabelmehrlängen (Länge von redundantem BEP bis </w:t>
            </w:r>
            <w:r w:rsidR="001A66BE" w:rsidRPr="006035CA">
              <w:rPr>
                <w:rFonts w:asciiTheme="minorHAnsi" w:hAnsiTheme="minorHAnsi" w:cstheme="minorHAnsi"/>
              </w:rPr>
              <w:t>Netze</w:t>
            </w:r>
            <w:r w:rsidRPr="006035CA">
              <w:rPr>
                <w:rFonts w:asciiTheme="minorHAnsi" w:hAnsiTheme="minorHAnsi" w:cstheme="minorHAnsi"/>
              </w:rPr>
              <w:t xml:space="preserve">instiegspunkt &gt;110 Meter) gemäss </w:t>
            </w:r>
            <w:r w:rsidR="003C3CFF" w:rsidRPr="006035CA">
              <w:rPr>
                <w:rFonts w:asciiTheme="minorHAnsi" w:hAnsiTheme="minorHAnsi" w:cstheme="minorHAnsi"/>
              </w:rPr>
              <w:fldChar w:fldCharType="begin"/>
            </w:r>
            <w:r w:rsidR="003C3CFF" w:rsidRPr="006035CA">
              <w:rPr>
                <w:rFonts w:asciiTheme="minorHAnsi" w:hAnsiTheme="minorHAnsi" w:cstheme="minorHAnsi"/>
              </w:rPr>
              <w:instrText xml:space="preserve"> REF _Ref137055661 \r \h </w:instrText>
            </w:r>
            <w:r w:rsidR="00EB55D8" w:rsidRPr="006035CA">
              <w:rPr>
                <w:rFonts w:asciiTheme="minorHAnsi" w:hAnsiTheme="minorHAnsi" w:cstheme="minorHAnsi"/>
              </w:rPr>
              <w:instrText xml:space="preserve"> \* MERGEFORMAT </w:instrText>
            </w:r>
            <w:r w:rsidR="003C3CFF" w:rsidRPr="006035CA">
              <w:rPr>
                <w:rFonts w:asciiTheme="minorHAnsi" w:hAnsiTheme="minorHAnsi" w:cstheme="minorHAnsi"/>
              </w:rPr>
            </w:r>
            <w:r w:rsidR="003C3CFF" w:rsidRPr="006035CA">
              <w:rPr>
                <w:rFonts w:asciiTheme="minorHAnsi" w:hAnsiTheme="minorHAnsi" w:cstheme="minorHAnsi"/>
              </w:rPr>
              <w:fldChar w:fldCharType="separate"/>
            </w:r>
            <w:r w:rsidR="00DA257C">
              <w:rPr>
                <w:rFonts w:asciiTheme="minorHAnsi" w:hAnsiTheme="minorHAnsi" w:cstheme="minorHAnsi"/>
              </w:rPr>
              <w:t>Anhang 4</w:t>
            </w:r>
            <w:r w:rsidR="003C3CFF" w:rsidRPr="006035CA">
              <w:rPr>
                <w:rFonts w:asciiTheme="minorHAnsi" w:hAnsiTheme="minorHAnsi" w:cstheme="minorHAnsi"/>
              </w:rPr>
              <w:fldChar w:fldCharType="end"/>
            </w:r>
            <w:r w:rsidR="0090473D" w:rsidRPr="006035CA">
              <w:rPr>
                <w:rFonts w:asciiTheme="minorHAnsi" w:hAnsiTheme="minorHAnsi" w:cstheme="minorHAnsi"/>
              </w:rPr>
              <w:t>.</w:t>
            </w:r>
          </w:p>
          <w:p w14:paraId="3F7CA1B0" w14:textId="39AAD897" w:rsidR="00204C14" w:rsidRPr="006035CA" w:rsidRDefault="0013561F" w:rsidP="00204C14">
            <w:pPr>
              <w:pStyle w:val="AKTabelleBullet1"/>
              <w:rPr>
                <w:rFonts w:asciiTheme="minorHAnsi" w:hAnsiTheme="minorHAnsi" w:cstheme="minorHAnsi"/>
              </w:rPr>
            </w:pPr>
            <w:r w:rsidRPr="006035CA">
              <w:rPr>
                <w:rFonts w:asciiTheme="minorHAnsi" w:hAnsiTheme="minorHAnsi" w:cstheme="minorHAnsi"/>
              </w:rPr>
              <w:t xml:space="preserve">Grab- und Bauaufwendungen bis zum Netzeinstiegspunkt des TAL-Glasfasernetzes von </w:t>
            </w:r>
            <w:r w:rsidR="006256CC" w:rsidRPr="006035CA">
              <w:rPr>
                <w:rFonts w:asciiTheme="minorHAnsi" w:hAnsiTheme="minorHAnsi" w:cstheme="minorHAnsi"/>
              </w:rPr>
              <w:t xml:space="preserve">anderer </w:t>
            </w:r>
            <w:r w:rsidRPr="006035CA">
              <w:rPr>
                <w:rFonts w:asciiTheme="minorHAnsi" w:hAnsiTheme="minorHAnsi" w:cstheme="minorHAnsi"/>
              </w:rPr>
              <w:t>Makrozelle</w:t>
            </w:r>
            <w:r w:rsidR="0090473D" w:rsidRPr="006035CA">
              <w:rPr>
                <w:rFonts w:asciiTheme="minorHAnsi" w:hAnsiTheme="minorHAnsi" w:cstheme="minorHAnsi"/>
              </w:rPr>
              <w:t>.</w:t>
            </w:r>
          </w:p>
        </w:tc>
        <w:tc>
          <w:tcPr>
            <w:tcW w:w="2835" w:type="dxa"/>
          </w:tcPr>
          <w:p w14:paraId="448C6DFE" w14:textId="213B8150" w:rsidR="00204C14" w:rsidRPr="006035CA" w:rsidRDefault="00FF68E7" w:rsidP="00FF68E7">
            <w:pPr>
              <w:pStyle w:val="AKTabelleBullet1"/>
              <w:rPr>
                <w:rFonts w:asciiTheme="minorHAnsi" w:hAnsiTheme="minorHAnsi" w:cstheme="minorHAnsi"/>
                <w:lang w:eastAsia="de-CH"/>
              </w:rPr>
            </w:pPr>
            <w:r w:rsidRPr="006035CA">
              <w:rPr>
                <w:rFonts w:asciiTheme="minorHAnsi" w:hAnsiTheme="minorHAnsi" w:cstheme="minorHAnsi"/>
                <w:lang w:eastAsia="de-CH"/>
              </w:rPr>
              <w:t>Monatliches Entgelt für TAL-Glasfaser, bei Erbringung von Diensten der elektronischen Kommunikation an den/die Nutzer in der Liegenschaft</w:t>
            </w:r>
          </w:p>
        </w:tc>
      </w:tr>
    </w:tbl>
    <w:p w14:paraId="5CE722A1" w14:textId="4FE2AC45" w:rsidR="00E276D9" w:rsidRDefault="00E276D9" w:rsidP="00E276D9">
      <w:pPr>
        <w:pStyle w:val="Beschriftung"/>
        <w:keepNext w:val="0"/>
        <w:rPr>
          <w:rFonts w:cstheme="minorHAnsi"/>
        </w:rPr>
      </w:pPr>
      <w:bookmarkStart w:id="109" w:name="_Toc139537914"/>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8</w:t>
      </w:r>
      <w:r w:rsidRPr="006035CA">
        <w:rPr>
          <w:rFonts w:cstheme="minorHAnsi"/>
        </w:rPr>
        <w:fldChar w:fldCharType="end"/>
      </w:r>
      <w:r w:rsidRPr="006035CA">
        <w:rPr>
          <w:rFonts w:cstheme="minorHAnsi"/>
        </w:rPr>
        <w:tab/>
        <w:t xml:space="preserve">Redundanter Netzanschluss: Variante 3 – </w:t>
      </w:r>
      <w:r w:rsidR="00120250" w:rsidRPr="006035CA">
        <w:rPr>
          <w:rFonts w:cstheme="minorHAnsi"/>
        </w:rPr>
        <w:t>A</w:t>
      </w:r>
      <w:r w:rsidRPr="006035CA">
        <w:rPr>
          <w:rFonts w:cstheme="minorHAnsi"/>
        </w:rPr>
        <w:t xml:space="preserve">lternative Makrozelle: </w:t>
      </w:r>
      <w:r w:rsidR="00204C14" w:rsidRPr="006035CA">
        <w:rPr>
          <w:rFonts w:cstheme="minorHAnsi"/>
        </w:rPr>
        <w:t>Kosten</w:t>
      </w:r>
      <w:r w:rsidR="00993403" w:rsidRPr="006035CA">
        <w:rPr>
          <w:rFonts w:cstheme="minorHAnsi"/>
        </w:rPr>
        <w:t>übernahme</w:t>
      </w:r>
      <w:r w:rsidR="00204C14" w:rsidRPr="006035CA">
        <w:rPr>
          <w:rFonts w:cstheme="minorHAnsi"/>
        </w:rPr>
        <w:t xml:space="preserve"> und </w:t>
      </w:r>
      <w:r w:rsidRPr="006035CA">
        <w:rPr>
          <w:rFonts w:cstheme="minorHAnsi"/>
        </w:rPr>
        <w:t>Entgelte</w:t>
      </w:r>
      <w:bookmarkEnd w:id="109"/>
    </w:p>
    <w:p w14:paraId="68C9FDD5" w14:textId="77777777" w:rsidR="00A11493" w:rsidRPr="00A11493" w:rsidRDefault="00A11493" w:rsidP="00A11493"/>
    <w:p w14:paraId="693200EF" w14:textId="732E97A6" w:rsidR="008B04E0" w:rsidRPr="006035CA" w:rsidRDefault="008B04E0" w:rsidP="00BF6053">
      <w:pPr>
        <w:pStyle w:val="AKberAnnex1"/>
        <w:pageBreakBefore/>
        <w:rPr>
          <w:rFonts w:asciiTheme="minorHAnsi" w:hAnsiTheme="minorHAnsi" w:cstheme="minorHAnsi"/>
        </w:rPr>
      </w:pPr>
      <w:bookmarkStart w:id="110" w:name="_Toc136151763"/>
      <w:bookmarkStart w:id="111" w:name="_Ref136260312"/>
      <w:bookmarkStart w:id="112" w:name="_Ref136260315"/>
      <w:bookmarkStart w:id="113" w:name="_Ref137159835"/>
      <w:bookmarkStart w:id="114" w:name="_Ref137162766"/>
      <w:bookmarkStart w:id="115" w:name="_Toc139537468"/>
      <w:bookmarkStart w:id="116" w:name="_Ref139964834"/>
      <w:bookmarkStart w:id="117" w:name="_Ref139964837"/>
      <w:r w:rsidRPr="006035CA">
        <w:rPr>
          <w:rFonts w:asciiTheme="minorHAnsi" w:hAnsiTheme="minorHAnsi" w:cstheme="minorHAnsi"/>
        </w:rPr>
        <w:t>Realisierung</w:t>
      </w:r>
      <w:bookmarkEnd w:id="110"/>
      <w:bookmarkEnd w:id="111"/>
      <w:bookmarkEnd w:id="112"/>
      <w:bookmarkEnd w:id="113"/>
      <w:bookmarkEnd w:id="114"/>
      <w:bookmarkEnd w:id="115"/>
      <w:bookmarkEnd w:id="116"/>
      <w:bookmarkEnd w:id="117"/>
    </w:p>
    <w:p w14:paraId="3E5AC351" w14:textId="480E5E8E" w:rsidR="008B04E0" w:rsidRPr="006035CA" w:rsidRDefault="00993403" w:rsidP="008427E2">
      <w:pPr>
        <w:pStyle w:val="AKberAnnexE1"/>
        <w:numPr>
          <w:ilvl w:val="0"/>
          <w:numId w:val="29"/>
        </w:numPr>
        <w:rPr>
          <w:rFonts w:cstheme="minorHAnsi"/>
          <w:sz w:val="36"/>
          <w:szCs w:val="28"/>
        </w:rPr>
      </w:pPr>
      <w:bookmarkStart w:id="118" w:name="_Toc139537469"/>
      <w:r w:rsidRPr="006035CA">
        <w:rPr>
          <w:rFonts w:cstheme="minorHAnsi"/>
        </w:rPr>
        <w:t>Grundsätze</w:t>
      </w:r>
      <w:bookmarkEnd w:id="118"/>
    </w:p>
    <w:p w14:paraId="3B03C2E2" w14:textId="45D20FE0" w:rsidR="008B04E0" w:rsidRPr="006035CA" w:rsidRDefault="008B04E0" w:rsidP="008B04E0">
      <w:pPr>
        <w:rPr>
          <w:rFonts w:cstheme="minorHAnsi"/>
        </w:rPr>
      </w:pPr>
      <w:r w:rsidRPr="006035CA">
        <w:rPr>
          <w:rFonts w:cstheme="minorHAnsi"/>
        </w:rPr>
        <w:t xml:space="preserve">Die Realisierung des Netzanschlusses erfolgt durch die Errichtung der Anschlussleitung, welche im BEP endet. Dazu wird ein Glasfaserkabel in die </w:t>
      </w:r>
      <w:r w:rsidR="0090473D" w:rsidRPr="006035CA">
        <w:rPr>
          <w:rFonts w:cstheme="minorHAnsi"/>
        </w:rPr>
        <w:t xml:space="preserve">vom Liegenschaftseigentümer </w:t>
      </w:r>
      <w:r w:rsidRPr="006035CA">
        <w:rPr>
          <w:rFonts w:cstheme="minorHAnsi"/>
        </w:rPr>
        <w:t xml:space="preserve">zu errichtende Rohranlage </w:t>
      </w:r>
      <w:r w:rsidR="00413384" w:rsidRPr="006035CA">
        <w:rPr>
          <w:rFonts w:cstheme="minorHAnsi"/>
        </w:rPr>
        <w:t>der Liegenschaft</w:t>
      </w:r>
      <w:r w:rsidRPr="006035CA">
        <w:rPr>
          <w:rFonts w:cstheme="minorHAnsi"/>
        </w:rPr>
        <w:t xml:space="preserve"> eingezogen.</w:t>
      </w:r>
    </w:p>
    <w:p w14:paraId="1A582462" w14:textId="683277CC" w:rsidR="008B04E0" w:rsidRPr="006035CA" w:rsidRDefault="008B04E0" w:rsidP="008B04E0">
      <w:pPr>
        <w:rPr>
          <w:rFonts w:cstheme="minorHAnsi"/>
        </w:rPr>
      </w:pPr>
      <w:r w:rsidRPr="006035CA">
        <w:rPr>
          <w:rFonts w:cstheme="minorHAnsi"/>
        </w:rPr>
        <w:t xml:space="preserve">Vorbehaltlich der Zugangsrechte, Baubewilligung und vom Liegenschaftseigentümer als Vorleistung auszuführenden baulichen Massnahmen, werden Netzanschlüsse im Regelfall innerhalb von 40 Arbeitstagen nach Auftragseingang oder </w:t>
      </w:r>
      <w:r w:rsidR="0090473D" w:rsidRPr="006035CA">
        <w:rPr>
          <w:rFonts w:cstheme="minorHAnsi"/>
        </w:rPr>
        <w:t>auf den</w:t>
      </w:r>
      <w:r w:rsidRPr="006035CA">
        <w:rPr>
          <w:rFonts w:cstheme="minorHAnsi"/>
        </w:rPr>
        <w:t xml:space="preserve"> mit dem Kunden vereinbarten Termin erstellt. In Ausnahmefällen wie insbesondere bei nicht zumutbaren Standorten im Sinne des KomG oder </w:t>
      </w:r>
      <w:r w:rsidR="006256CC" w:rsidRPr="006035CA">
        <w:rPr>
          <w:rFonts w:cstheme="minorHAnsi"/>
        </w:rPr>
        <w:t xml:space="preserve">bei </w:t>
      </w:r>
      <w:r w:rsidRPr="006035CA">
        <w:rPr>
          <w:rFonts w:cstheme="minorHAnsi"/>
        </w:rPr>
        <w:t>witterungsbedingte</w:t>
      </w:r>
      <w:r w:rsidR="00E67A02" w:rsidRPr="006035CA">
        <w:rPr>
          <w:rFonts w:cstheme="minorHAnsi"/>
        </w:rPr>
        <w:t>n</w:t>
      </w:r>
      <w:r w:rsidRPr="006035CA">
        <w:rPr>
          <w:rFonts w:cstheme="minorHAnsi"/>
        </w:rPr>
        <w:t xml:space="preserve"> Hindernisse</w:t>
      </w:r>
      <w:r w:rsidR="00E67A02" w:rsidRPr="006035CA">
        <w:rPr>
          <w:rFonts w:cstheme="minorHAnsi"/>
        </w:rPr>
        <w:t>n</w:t>
      </w:r>
      <w:r w:rsidRPr="006035CA">
        <w:rPr>
          <w:rFonts w:cstheme="minorHAnsi"/>
        </w:rPr>
        <w:t xml:space="preserve"> werden individuell mit dem Liegenschaftseigentümer abgestimmte </w:t>
      </w:r>
      <w:r w:rsidR="00993403" w:rsidRPr="006035CA">
        <w:rPr>
          <w:rFonts w:cstheme="minorHAnsi"/>
        </w:rPr>
        <w:t>Herstellungst</w:t>
      </w:r>
      <w:r w:rsidR="006256CC" w:rsidRPr="006035CA">
        <w:rPr>
          <w:rFonts w:cstheme="minorHAnsi"/>
        </w:rPr>
        <w:t xml:space="preserve">ermine </w:t>
      </w:r>
      <w:r w:rsidRPr="006035CA">
        <w:rPr>
          <w:rFonts w:cstheme="minorHAnsi"/>
        </w:rPr>
        <w:t>festgelegt.</w:t>
      </w:r>
    </w:p>
    <w:p w14:paraId="427873A1" w14:textId="785AFB29" w:rsidR="008B04E0" w:rsidRPr="006035CA" w:rsidRDefault="008B04E0" w:rsidP="008B04E0">
      <w:pPr>
        <w:pStyle w:val="AKberAnnexE1"/>
        <w:rPr>
          <w:rFonts w:cstheme="minorHAnsi"/>
        </w:rPr>
      </w:pPr>
      <w:bookmarkStart w:id="119" w:name="_Toc134105186"/>
      <w:bookmarkStart w:id="120" w:name="_Toc136151765"/>
      <w:bookmarkStart w:id="121" w:name="_Toc139537470"/>
      <w:r w:rsidRPr="006035CA">
        <w:rPr>
          <w:rFonts w:cstheme="minorHAnsi"/>
        </w:rPr>
        <w:t xml:space="preserve">Einreichung </w:t>
      </w:r>
      <w:bookmarkEnd w:id="119"/>
      <w:bookmarkEnd w:id="120"/>
      <w:r w:rsidR="00942FEE" w:rsidRPr="006035CA">
        <w:rPr>
          <w:rFonts w:cstheme="minorHAnsi"/>
        </w:rPr>
        <w:t>Anschlussgesuch</w:t>
      </w:r>
      <w:bookmarkEnd w:id="121"/>
    </w:p>
    <w:p w14:paraId="21F8D1E3" w14:textId="1BE5BCF1" w:rsidR="008B04E0" w:rsidRPr="006035CA" w:rsidRDefault="008B04E0" w:rsidP="008B04E0">
      <w:pPr>
        <w:rPr>
          <w:rFonts w:cstheme="minorHAnsi"/>
        </w:rPr>
      </w:pPr>
      <w:r w:rsidRPr="006035CA">
        <w:rPr>
          <w:rFonts w:cstheme="minorHAnsi"/>
        </w:rPr>
        <w:t xml:space="preserve">Das </w:t>
      </w:r>
      <w:r w:rsidR="00942FEE" w:rsidRPr="006035CA">
        <w:rPr>
          <w:rFonts w:cstheme="minorHAnsi"/>
        </w:rPr>
        <w:t xml:space="preserve">Anschlussgesuch </w:t>
      </w:r>
      <w:r w:rsidRPr="006035CA">
        <w:rPr>
          <w:rFonts w:cstheme="minorHAnsi"/>
        </w:rPr>
        <w:t xml:space="preserve">ist zusammen mit dem Baugesuch bei der zuständigen Baubehörde (Amt für Hochbau und Raumplanung, AHR) einzureichen. Das Formular ist auf LKW-Homepage unter </w:t>
      </w:r>
      <w:r w:rsidR="00942FEE" w:rsidRPr="006035CA">
        <w:rPr>
          <w:rFonts w:cstheme="minorHAnsi"/>
        </w:rPr>
        <w:t>«</w:t>
      </w:r>
      <w:r w:rsidRPr="006035CA">
        <w:rPr>
          <w:rFonts w:cstheme="minorHAnsi"/>
        </w:rPr>
        <w:t>Kundendienst</w:t>
      </w:r>
      <w:r w:rsidR="00942FEE" w:rsidRPr="006035CA">
        <w:rPr>
          <w:rFonts w:cstheme="minorHAnsi"/>
        </w:rPr>
        <w:t>/Downloads»</w:t>
      </w:r>
      <w:r w:rsidRPr="006035CA">
        <w:rPr>
          <w:rFonts w:cstheme="minorHAnsi"/>
        </w:rPr>
        <w:t xml:space="preserve"> erhältlich</w:t>
      </w:r>
      <w:r w:rsidR="0013561F" w:rsidRPr="006035CA">
        <w:rPr>
          <w:rFonts w:cstheme="minorHAnsi"/>
        </w:rPr>
        <w:t xml:space="preserve"> </w:t>
      </w:r>
      <w:r w:rsidR="00942FEE" w:rsidRPr="006035CA">
        <w:rPr>
          <w:rFonts w:cstheme="minorHAnsi"/>
        </w:rPr>
        <w:t>(</w:t>
      </w:r>
      <w:hyperlink r:id="rId21" w:history="1">
        <w:r w:rsidR="00942FEE" w:rsidRPr="006035CA">
          <w:rPr>
            <w:rStyle w:val="Hyperlink"/>
            <w:rFonts w:asciiTheme="minorHAnsi" w:hAnsiTheme="minorHAnsi" w:cstheme="minorHAnsi"/>
          </w:rPr>
          <w:t>https://www.lkw.li/hilfe-und-service/downloads.html</w:t>
        </w:r>
      </w:hyperlink>
      <w:r w:rsidR="00942FEE" w:rsidRPr="006035CA">
        <w:rPr>
          <w:rFonts w:cstheme="minorHAnsi"/>
        </w:rPr>
        <w:t>)</w:t>
      </w:r>
      <w:r w:rsidR="00891F0D" w:rsidRPr="006035CA">
        <w:rPr>
          <w:rFonts w:cstheme="minorHAnsi"/>
        </w:rPr>
        <w:t>.</w:t>
      </w:r>
    </w:p>
    <w:p w14:paraId="6198C89B" w14:textId="635F1F05" w:rsidR="008B04E0" w:rsidRPr="006035CA" w:rsidRDefault="008B04E0" w:rsidP="003C3CFF">
      <w:pPr>
        <w:rPr>
          <w:rFonts w:cstheme="minorHAnsi"/>
        </w:rPr>
      </w:pPr>
      <w:r w:rsidRPr="006035CA">
        <w:rPr>
          <w:rFonts w:cstheme="minorHAnsi"/>
        </w:rPr>
        <w:t>Änderungen oder Erneuerungen des bestehenden Netzanschlusses infolge Umbaus einer Liegenschaft</w:t>
      </w:r>
      <w:r w:rsidR="007A43BE" w:rsidRPr="006035CA">
        <w:rPr>
          <w:rFonts w:cstheme="minorHAnsi"/>
        </w:rPr>
        <w:t xml:space="preserve"> oder Bestellungen für redundante Anschlüsse</w:t>
      </w:r>
      <w:r w:rsidRPr="006035CA">
        <w:rPr>
          <w:rFonts w:cstheme="minorHAnsi"/>
        </w:rPr>
        <w:t xml:space="preserve"> sind an die LKW </w:t>
      </w:r>
      <w:r w:rsidR="009A0940" w:rsidRPr="006035CA">
        <w:rPr>
          <w:rFonts w:cstheme="minorHAnsi"/>
        </w:rPr>
        <w:t xml:space="preserve">entweder </w:t>
      </w:r>
      <w:r w:rsidRPr="006035CA">
        <w:rPr>
          <w:rFonts w:cstheme="minorHAnsi"/>
        </w:rPr>
        <w:t xml:space="preserve">telefonisch </w:t>
      </w:r>
      <w:r w:rsidR="009A0940" w:rsidRPr="006035CA">
        <w:rPr>
          <w:rFonts w:cstheme="minorHAnsi"/>
        </w:rPr>
        <w:t>unter der Nummer</w:t>
      </w:r>
      <w:r w:rsidR="004E245F" w:rsidRPr="006035CA">
        <w:rPr>
          <w:rFonts w:cstheme="minorHAnsi"/>
        </w:rPr>
        <w:t xml:space="preserve"> </w:t>
      </w:r>
      <w:r w:rsidR="009A0940" w:rsidRPr="006035CA">
        <w:rPr>
          <w:rFonts w:cstheme="minorHAnsi"/>
        </w:rPr>
        <w:t>0</w:t>
      </w:r>
      <w:r w:rsidR="004E245F" w:rsidRPr="006035CA">
        <w:rPr>
          <w:rFonts w:cstheme="minorHAnsi"/>
        </w:rPr>
        <w:t xml:space="preserve">0423 236 0260 </w:t>
      </w:r>
      <w:r w:rsidRPr="006035CA">
        <w:rPr>
          <w:rFonts w:cstheme="minorHAnsi"/>
        </w:rPr>
        <w:t xml:space="preserve">oder </w:t>
      </w:r>
      <w:r w:rsidR="009A0940" w:rsidRPr="006035CA">
        <w:rPr>
          <w:rFonts w:cstheme="minorHAnsi"/>
        </w:rPr>
        <w:t>unter der E-Mail-Adresse</w:t>
      </w:r>
      <w:r w:rsidRPr="006035CA">
        <w:rPr>
          <w:rFonts w:cstheme="minorHAnsi"/>
        </w:rPr>
        <w:t xml:space="preserve"> </w:t>
      </w:r>
      <w:hyperlink r:id="rId22" w:history="1">
        <w:r w:rsidR="0075358F" w:rsidRPr="006035CA">
          <w:rPr>
            <w:rStyle w:val="Hyperlink"/>
            <w:rFonts w:asciiTheme="minorHAnsi" w:hAnsiTheme="minorHAnsi" w:cstheme="minorHAnsi"/>
          </w:rPr>
          <w:t>kom-auftrag@lkw.li</w:t>
        </w:r>
      </w:hyperlink>
      <w:r w:rsidRPr="006035CA">
        <w:rPr>
          <w:rFonts w:cstheme="minorHAnsi"/>
        </w:rPr>
        <w:t xml:space="preserve"> zu melden.</w:t>
      </w:r>
    </w:p>
    <w:p w14:paraId="3D54C5AA" w14:textId="77777777" w:rsidR="008B04E0" w:rsidRPr="006035CA" w:rsidRDefault="008B04E0" w:rsidP="008B04E0">
      <w:pPr>
        <w:pStyle w:val="AKberAnnexE1"/>
        <w:rPr>
          <w:rFonts w:cstheme="minorHAnsi"/>
          <w:sz w:val="28"/>
        </w:rPr>
      </w:pPr>
      <w:bookmarkStart w:id="122" w:name="_Toc134105187"/>
      <w:bookmarkStart w:id="123" w:name="_Toc136151766"/>
      <w:bookmarkStart w:id="124" w:name="_Toc139537471"/>
      <w:r w:rsidRPr="006035CA">
        <w:rPr>
          <w:rFonts w:cstheme="minorHAnsi"/>
        </w:rPr>
        <w:t>Planung</w:t>
      </w:r>
      <w:bookmarkEnd w:id="122"/>
      <w:bookmarkEnd w:id="123"/>
      <w:bookmarkEnd w:id="124"/>
    </w:p>
    <w:p w14:paraId="782FDF0D" w14:textId="2D0926CD" w:rsidR="00DF489A" w:rsidRPr="006035CA" w:rsidRDefault="008B04E0" w:rsidP="00DF489A">
      <w:pPr>
        <w:rPr>
          <w:rFonts w:cstheme="minorHAnsi"/>
        </w:rPr>
      </w:pPr>
      <w:r w:rsidRPr="006035CA">
        <w:rPr>
          <w:rFonts w:cstheme="minorHAnsi"/>
        </w:rPr>
        <w:t xml:space="preserve">Mit den Angaben auf dem Anschlussgesuch werden von den LKW in Absprache mit dem Liegenschaftseigentümer </w:t>
      </w:r>
      <w:r w:rsidR="00DF489A" w:rsidRPr="006035CA">
        <w:rPr>
          <w:rFonts w:cstheme="minorHAnsi"/>
        </w:rPr>
        <w:t>die baulichen Massnahmen sowie die weiteren konkreten Modalitäten im Zusammenhang mit der Erstellung des Netzanschlusses (Lage bzw. Platzierung des BEP</w:t>
      </w:r>
      <w:r w:rsidR="00942FEE" w:rsidRPr="006035CA">
        <w:rPr>
          <w:rFonts w:cstheme="minorHAnsi"/>
        </w:rPr>
        <w:t xml:space="preserve">, </w:t>
      </w:r>
      <w:r w:rsidR="00DF489A" w:rsidRPr="006035CA">
        <w:rPr>
          <w:rFonts w:cstheme="minorHAnsi"/>
        </w:rPr>
        <w:t>Leitungsführung im Gebäude bis zum BEP</w:t>
      </w:r>
      <w:r w:rsidR="00942FEE" w:rsidRPr="006035CA">
        <w:rPr>
          <w:rFonts w:cstheme="minorHAnsi"/>
        </w:rPr>
        <w:t xml:space="preserve">, </w:t>
      </w:r>
      <w:r w:rsidR="00DF489A" w:rsidRPr="006035CA">
        <w:rPr>
          <w:rFonts w:cstheme="minorHAnsi"/>
        </w:rPr>
        <w:t>Art und Ort der Gebäudeeinführung</w:t>
      </w:r>
      <w:r w:rsidR="00942FEE" w:rsidRPr="006035CA">
        <w:rPr>
          <w:rFonts w:cstheme="minorHAnsi"/>
        </w:rPr>
        <w:t xml:space="preserve">, </w:t>
      </w:r>
      <w:r w:rsidR="00DF489A" w:rsidRPr="006035CA">
        <w:rPr>
          <w:rFonts w:cstheme="minorHAnsi"/>
        </w:rPr>
        <w:t>zeitliche Vorgaben und Termine</w:t>
      </w:r>
      <w:r w:rsidR="00942FEE" w:rsidRPr="006035CA">
        <w:rPr>
          <w:rFonts w:cstheme="minorHAnsi"/>
        </w:rPr>
        <w:t xml:space="preserve">, </w:t>
      </w:r>
      <w:r w:rsidR="00DF489A" w:rsidRPr="006035CA">
        <w:rPr>
          <w:rFonts w:cstheme="minorHAnsi"/>
        </w:rPr>
        <w:t xml:space="preserve">etc.) gemeinsam abgestimmt. </w:t>
      </w:r>
    </w:p>
    <w:p w14:paraId="5F8CDCD3" w14:textId="578E300F" w:rsidR="008B04E0" w:rsidRPr="006035CA" w:rsidRDefault="008B04E0" w:rsidP="008B04E0">
      <w:pPr>
        <w:rPr>
          <w:rFonts w:cstheme="minorHAnsi"/>
        </w:rPr>
      </w:pPr>
      <w:r w:rsidRPr="006035CA">
        <w:rPr>
          <w:rFonts w:cstheme="minorHAnsi"/>
        </w:rPr>
        <w:t xml:space="preserve">Die LKW </w:t>
      </w:r>
      <w:r w:rsidR="004563D0" w:rsidRPr="006035CA">
        <w:rPr>
          <w:rFonts w:cstheme="minorHAnsi"/>
        </w:rPr>
        <w:t xml:space="preserve">dokumentieren die Abklärungen und </w:t>
      </w:r>
      <w:r w:rsidRPr="006035CA">
        <w:rPr>
          <w:rFonts w:cstheme="minorHAnsi"/>
        </w:rPr>
        <w:t xml:space="preserve">informieren den Liegenschaftseigentümer </w:t>
      </w:r>
      <w:r w:rsidR="00DF489A" w:rsidRPr="006035CA">
        <w:rPr>
          <w:rFonts w:cstheme="minorHAnsi"/>
        </w:rPr>
        <w:t xml:space="preserve">über den konkreten </w:t>
      </w:r>
      <w:r w:rsidRPr="006035CA">
        <w:rPr>
          <w:rFonts w:cstheme="minorHAnsi"/>
        </w:rPr>
        <w:t>Projektplan.</w:t>
      </w:r>
    </w:p>
    <w:p w14:paraId="3A006218" w14:textId="677D6382" w:rsidR="008B04E0" w:rsidRPr="006035CA" w:rsidRDefault="008B04E0" w:rsidP="008B04E0">
      <w:pPr>
        <w:pStyle w:val="AKberAnnexE1"/>
        <w:rPr>
          <w:rFonts w:cstheme="minorHAnsi"/>
          <w:sz w:val="28"/>
        </w:rPr>
      </w:pPr>
      <w:bookmarkStart w:id="125" w:name="_Toc134105188"/>
      <w:bookmarkStart w:id="126" w:name="_Toc136151767"/>
      <w:bookmarkStart w:id="127" w:name="_Ref137159839"/>
      <w:bookmarkStart w:id="128" w:name="_Toc139537472"/>
      <w:r w:rsidRPr="006035CA">
        <w:rPr>
          <w:rFonts w:cstheme="minorHAnsi"/>
        </w:rPr>
        <w:t>Auftrag</w:t>
      </w:r>
      <w:bookmarkEnd w:id="125"/>
      <w:bookmarkEnd w:id="126"/>
      <w:bookmarkEnd w:id="127"/>
      <w:bookmarkEnd w:id="128"/>
    </w:p>
    <w:p w14:paraId="38E0F737" w14:textId="7F804EE1" w:rsidR="003808F9" w:rsidRPr="006035CA" w:rsidRDefault="008B04E0" w:rsidP="003808F9">
      <w:pPr>
        <w:rPr>
          <w:rFonts w:cstheme="minorHAnsi"/>
        </w:rPr>
      </w:pPr>
      <w:r w:rsidRPr="006035CA">
        <w:rPr>
          <w:rFonts w:cstheme="minorHAnsi"/>
        </w:rPr>
        <w:t xml:space="preserve">Nach erfolgter Planung wird das Formular </w:t>
      </w:r>
      <w:r w:rsidR="00993403" w:rsidRPr="006035CA">
        <w:rPr>
          <w:rFonts w:cstheme="minorHAnsi"/>
        </w:rPr>
        <w:t>«</w:t>
      </w:r>
      <w:r w:rsidRPr="006035CA">
        <w:rPr>
          <w:rFonts w:cstheme="minorHAnsi"/>
        </w:rPr>
        <w:t>Auftrag Glasfaser-Anschluss</w:t>
      </w:r>
      <w:r w:rsidR="00993403" w:rsidRPr="006035CA">
        <w:rPr>
          <w:rFonts w:cstheme="minorHAnsi"/>
        </w:rPr>
        <w:t>»</w:t>
      </w:r>
      <w:r w:rsidRPr="006035CA">
        <w:rPr>
          <w:rFonts w:cstheme="minorHAnsi"/>
        </w:rPr>
        <w:t xml:space="preserve"> </w:t>
      </w:r>
      <w:r w:rsidR="003C3CFF" w:rsidRPr="006035CA">
        <w:rPr>
          <w:rFonts w:cstheme="minorHAnsi"/>
        </w:rPr>
        <w:t>(</w:t>
      </w:r>
      <w:r w:rsidR="003C3CFF" w:rsidRPr="006035CA">
        <w:rPr>
          <w:rFonts w:cstheme="minorHAnsi"/>
        </w:rPr>
        <w:fldChar w:fldCharType="begin"/>
      </w:r>
      <w:r w:rsidR="003C3CFF" w:rsidRPr="006035CA">
        <w:rPr>
          <w:rFonts w:cstheme="minorHAnsi"/>
        </w:rPr>
        <w:instrText xml:space="preserve"> REF _Ref137049394 \h </w:instrText>
      </w:r>
      <w:r w:rsidR="00EB55D8" w:rsidRPr="006035CA">
        <w:rPr>
          <w:rFonts w:cstheme="minorHAnsi"/>
        </w:rPr>
        <w:instrText xml:space="preserve"> \* MERGEFORMAT </w:instrText>
      </w:r>
      <w:r w:rsidR="003C3CFF" w:rsidRPr="006035CA">
        <w:rPr>
          <w:rFonts w:cstheme="minorHAnsi"/>
        </w:rPr>
      </w:r>
      <w:r w:rsidR="003C3CFF" w:rsidRPr="006035CA">
        <w:rPr>
          <w:rFonts w:cstheme="minorHAnsi"/>
        </w:rPr>
        <w:fldChar w:fldCharType="separate"/>
      </w:r>
      <w:r w:rsidR="00DA257C">
        <w:rPr>
          <w:rFonts w:cstheme="minorHAnsi"/>
          <w:b/>
          <w:bCs/>
          <w:lang w:val="de-DE"/>
        </w:rPr>
        <w:t>Fehler! Verweisquelle konnte nicht gefunden werden.</w:t>
      </w:r>
      <w:r w:rsidR="003C3CFF" w:rsidRPr="006035CA">
        <w:rPr>
          <w:rFonts w:cstheme="minorHAnsi"/>
        </w:rPr>
        <w:fldChar w:fldCharType="end"/>
      </w:r>
      <w:r w:rsidR="003C3CFF" w:rsidRPr="006035CA">
        <w:rPr>
          <w:rFonts w:cstheme="minorHAnsi"/>
        </w:rPr>
        <w:t>)</w:t>
      </w:r>
      <w:r w:rsidRPr="006035CA">
        <w:rPr>
          <w:rFonts w:cstheme="minorHAnsi"/>
        </w:rPr>
        <w:t>, das die LKW nach Erhalt des Anschlussgesuches erstellen, zur Unterschrift an den Liegenschaftseigentümer</w:t>
      </w:r>
      <w:r w:rsidRPr="006035CA" w:rsidDel="00256C17">
        <w:rPr>
          <w:rFonts w:cstheme="minorHAnsi"/>
        </w:rPr>
        <w:t xml:space="preserve"> </w:t>
      </w:r>
      <w:r w:rsidRPr="006035CA">
        <w:rPr>
          <w:rFonts w:cstheme="minorHAnsi"/>
        </w:rPr>
        <w:t xml:space="preserve">zugestellt. </w:t>
      </w:r>
      <w:r w:rsidR="003808F9" w:rsidRPr="006035CA">
        <w:rPr>
          <w:rFonts w:cstheme="minorHAnsi"/>
        </w:rPr>
        <w:t xml:space="preserve">Nach Vorliegen der Unterschrift werden die </w:t>
      </w:r>
      <w:r w:rsidR="00605EE7" w:rsidRPr="006035CA">
        <w:rPr>
          <w:rFonts w:cstheme="minorHAnsi"/>
        </w:rPr>
        <w:t>detai</w:t>
      </w:r>
      <w:r w:rsidR="00A00E58" w:rsidRPr="006035CA">
        <w:rPr>
          <w:rFonts w:cstheme="minorHAnsi"/>
        </w:rPr>
        <w:t>l</w:t>
      </w:r>
      <w:r w:rsidR="00605EE7" w:rsidRPr="006035CA">
        <w:rPr>
          <w:rFonts w:cstheme="minorHAnsi"/>
        </w:rPr>
        <w:t xml:space="preserve">lierten </w:t>
      </w:r>
      <w:r w:rsidR="003808F9" w:rsidRPr="006035CA">
        <w:rPr>
          <w:rFonts w:cstheme="minorHAnsi"/>
        </w:rPr>
        <w:t>Planungs- und Projektunterlagen (</w:t>
      </w:r>
      <w:r w:rsidR="001E0F01" w:rsidRPr="006035CA">
        <w:rPr>
          <w:rFonts w:cstheme="minorHAnsi"/>
        </w:rPr>
        <w:t xml:space="preserve">Schema, </w:t>
      </w:r>
      <w:r w:rsidR="003808F9" w:rsidRPr="006035CA">
        <w:rPr>
          <w:rFonts w:cstheme="minorHAnsi"/>
        </w:rPr>
        <w:t>Werk-, Splei</w:t>
      </w:r>
      <w:r w:rsidR="00605EE7" w:rsidRPr="006035CA">
        <w:rPr>
          <w:rFonts w:cstheme="minorHAnsi"/>
        </w:rPr>
        <w:t>s</w:t>
      </w:r>
      <w:r w:rsidR="003808F9" w:rsidRPr="006035CA">
        <w:rPr>
          <w:rFonts w:cstheme="minorHAnsi"/>
        </w:rPr>
        <w:t xml:space="preserve">spläne inkl. Terminvorgaben) </w:t>
      </w:r>
      <w:r w:rsidR="00BB616C" w:rsidRPr="006035CA">
        <w:rPr>
          <w:rFonts w:cstheme="minorHAnsi"/>
        </w:rPr>
        <w:t xml:space="preserve">dem Montageteam </w:t>
      </w:r>
      <w:r w:rsidR="00605EE7" w:rsidRPr="006035CA">
        <w:rPr>
          <w:rFonts w:cstheme="minorHAnsi"/>
        </w:rPr>
        <w:t xml:space="preserve">zur Ausführung </w:t>
      </w:r>
      <w:r w:rsidR="003808F9" w:rsidRPr="006035CA">
        <w:rPr>
          <w:rFonts w:cstheme="minorHAnsi"/>
        </w:rPr>
        <w:t xml:space="preserve">übergeben und </w:t>
      </w:r>
      <w:r w:rsidR="00BB616C" w:rsidRPr="006035CA">
        <w:rPr>
          <w:rFonts w:cstheme="minorHAnsi"/>
        </w:rPr>
        <w:t xml:space="preserve">zum vereinbarten Termin </w:t>
      </w:r>
      <w:r w:rsidR="000F4CBD" w:rsidRPr="006035CA">
        <w:rPr>
          <w:rFonts w:cstheme="minorHAnsi"/>
        </w:rPr>
        <w:t>die Anschl</w:t>
      </w:r>
      <w:r w:rsidR="003808F9" w:rsidRPr="006035CA">
        <w:rPr>
          <w:rFonts w:cstheme="minorHAnsi"/>
        </w:rPr>
        <w:t xml:space="preserve">ussarbeiten </w:t>
      </w:r>
      <w:r w:rsidR="000F4CBD" w:rsidRPr="006035CA">
        <w:rPr>
          <w:rFonts w:cstheme="minorHAnsi"/>
        </w:rPr>
        <w:t>durchgeführt</w:t>
      </w:r>
      <w:r w:rsidR="003808F9" w:rsidRPr="006035CA">
        <w:rPr>
          <w:rFonts w:cstheme="minorHAnsi"/>
        </w:rPr>
        <w:t>.</w:t>
      </w:r>
    </w:p>
    <w:p w14:paraId="3BC00B96" w14:textId="2978DDFC" w:rsidR="008B04E0" w:rsidRPr="006035CA" w:rsidRDefault="008B04E0" w:rsidP="00F40203">
      <w:pPr>
        <w:rPr>
          <w:rFonts w:cstheme="minorHAnsi"/>
        </w:rPr>
      </w:pPr>
    </w:p>
    <w:bookmarkStart w:id="129" w:name="_MON_1749379288"/>
    <w:bookmarkEnd w:id="129"/>
    <w:p w14:paraId="1DE7199D" w14:textId="77777777" w:rsidR="004232D1" w:rsidRPr="006035CA" w:rsidRDefault="00D976D1" w:rsidP="004232D1">
      <w:pPr>
        <w:pStyle w:val="Beschriftung"/>
        <w:rPr>
          <w:rFonts w:cstheme="minorHAnsi"/>
        </w:rPr>
      </w:pPr>
      <w:r w:rsidRPr="006035CA">
        <w:rPr>
          <w:rFonts w:cstheme="minorHAnsi"/>
        </w:rPr>
        <w:object w:dxaOrig="8607" w:dyaOrig="11642" w14:anchorId="0EF63391">
          <v:shape id="_x0000_i1027" type="#_x0000_t75" style="width:429pt;height:582.75pt" o:ole="">
            <v:imagedata r:id="rId23" o:title=""/>
          </v:shape>
          <o:OLEObject Type="Embed" ProgID="Word.Document.12" ShapeID="_x0000_i1027" DrawAspect="Content" ObjectID="_1751188112" r:id="rId24">
            <o:FieldCodes>\s</o:FieldCodes>
          </o:OLEObject>
        </w:object>
      </w:r>
      <w:bookmarkStart w:id="130" w:name="_Ref137056062"/>
    </w:p>
    <w:p w14:paraId="19019B93" w14:textId="3D62848B" w:rsidR="008B04E0" w:rsidRPr="006035CA" w:rsidRDefault="004232D1" w:rsidP="004232D1">
      <w:pPr>
        <w:pStyle w:val="Beschriftung"/>
        <w:rPr>
          <w:rFonts w:cstheme="minorHAnsi"/>
        </w:rPr>
      </w:pPr>
      <w:bookmarkStart w:id="131" w:name="_Toc139537922"/>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6</w:t>
      </w:r>
      <w:r w:rsidRPr="006035CA">
        <w:rPr>
          <w:rFonts w:cstheme="minorHAnsi"/>
        </w:rPr>
        <w:fldChar w:fldCharType="end"/>
      </w:r>
      <w:r w:rsidR="008B04E0" w:rsidRPr="006035CA">
        <w:rPr>
          <w:rFonts w:cstheme="minorHAnsi"/>
        </w:rPr>
        <w:tab/>
        <w:t xml:space="preserve">Formular </w:t>
      </w:r>
      <w:r w:rsidR="00993403" w:rsidRPr="006035CA">
        <w:rPr>
          <w:rFonts w:cstheme="minorHAnsi"/>
        </w:rPr>
        <w:t>«</w:t>
      </w:r>
      <w:r w:rsidR="008B04E0" w:rsidRPr="006035CA">
        <w:rPr>
          <w:rFonts w:cstheme="minorHAnsi"/>
        </w:rPr>
        <w:t>Auftrag Glasfaser-Anschluss</w:t>
      </w:r>
      <w:r w:rsidR="00993403" w:rsidRPr="006035CA">
        <w:rPr>
          <w:rFonts w:cstheme="minorHAnsi"/>
        </w:rPr>
        <w:t>»</w:t>
      </w:r>
      <w:bookmarkEnd w:id="130"/>
      <w:bookmarkEnd w:id="131"/>
    </w:p>
    <w:p w14:paraId="6DBA1FC1" w14:textId="67EAC6F5" w:rsidR="00924492" w:rsidRPr="006035CA" w:rsidRDefault="00924492" w:rsidP="00F33600">
      <w:pPr>
        <w:pStyle w:val="AKberAnnexE1"/>
        <w:pageBreakBefore/>
        <w:rPr>
          <w:rFonts w:cstheme="minorHAnsi"/>
        </w:rPr>
      </w:pPr>
      <w:bookmarkStart w:id="132" w:name="_Toc136151768"/>
      <w:bookmarkStart w:id="133" w:name="_Toc139537473"/>
      <w:bookmarkStart w:id="134" w:name="_Toc134105190"/>
      <w:r w:rsidRPr="006035CA">
        <w:rPr>
          <w:rFonts w:cstheme="minorHAnsi"/>
        </w:rPr>
        <w:t>Bauliche Massnahmen</w:t>
      </w:r>
      <w:bookmarkEnd w:id="132"/>
      <w:bookmarkEnd w:id="133"/>
    </w:p>
    <w:p w14:paraId="186128A6" w14:textId="77777777" w:rsidR="00924492" w:rsidRPr="006035CA" w:rsidRDefault="00924492" w:rsidP="00F33600">
      <w:pPr>
        <w:pStyle w:val="AKberAnnexE2"/>
        <w:rPr>
          <w:rFonts w:asciiTheme="minorHAnsi" w:hAnsiTheme="minorHAnsi" w:cstheme="minorHAnsi"/>
        </w:rPr>
      </w:pPr>
      <w:bookmarkStart w:id="135" w:name="_Toc136151769"/>
      <w:bookmarkStart w:id="136" w:name="_Toc139537474"/>
      <w:bookmarkEnd w:id="134"/>
      <w:r w:rsidRPr="006035CA">
        <w:rPr>
          <w:rFonts w:asciiTheme="minorHAnsi" w:hAnsiTheme="minorHAnsi" w:cstheme="minorHAnsi"/>
        </w:rPr>
        <w:t>Allgemeines</w:t>
      </w:r>
      <w:bookmarkEnd w:id="135"/>
      <w:bookmarkEnd w:id="136"/>
    </w:p>
    <w:p w14:paraId="626133C1" w14:textId="33C13866" w:rsidR="00924492" w:rsidRPr="006035CA" w:rsidRDefault="00924492" w:rsidP="00924492">
      <w:pPr>
        <w:rPr>
          <w:rFonts w:cstheme="minorHAnsi"/>
        </w:rPr>
      </w:pPr>
      <w:r w:rsidRPr="006035CA">
        <w:rPr>
          <w:rFonts w:cstheme="minorHAnsi"/>
        </w:rPr>
        <w:t xml:space="preserve">Das Kabelschutzrohr und die Gebäudeeinführung sind nach den Vorgaben </w:t>
      </w:r>
      <w:r w:rsidR="003C3CFF" w:rsidRPr="006035CA">
        <w:rPr>
          <w:rFonts w:cstheme="minorHAnsi"/>
        </w:rPr>
        <w:t xml:space="preserve">dieses Kapitels </w:t>
      </w:r>
      <w:r w:rsidRPr="006035CA">
        <w:rPr>
          <w:rFonts w:cstheme="minorHAnsi"/>
        </w:rPr>
        <w:t xml:space="preserve">zu verlegen </w:t>
      </w:r>
      <w:r w:rsidR="00DA7F05" w:rsidRPr="006035CA">
        <w:rPr>
          <w:rFonts w:cstheme="minorHAnsi"/>
        </w:rPr>
        <w:t>und</w:t>
      </w:r>
      <w:r w:rsidRPr="006035CA">
        <w:rPr>
          <w:rFonts w:cstheme="minorHAnsi"/>
        </w:rPr>
        <w:t xml:space="preserve"> auszuführen. Werden </w:t>
      </w:r>
      <w:r w:rsidR="003C3CFF" w:rsidRPr="006035CA">
        <w:rPr>
          <w:rFonts w:cstheme="minorHAnsi"/>
        </w:rPr>
        <w:t xml:space="preserve">das Kabelschutzrohr und die Gebäudeeinführung </w:t>
      </w:r>
      <w:r w:rsidRPr="006035CA">
        <w:rPr>
          <w:rFonts w:cstheme="minorHAnsi"/>
        </w:rPr>
        <w:t xml:space="preserve">nicht </w:t>
      </w:r>
      <w:r w:rsidR="00863E6D" w:rsidRPr="006035CA">
        <w:rPr>
          <w:rFonts w:cstheme="minorHAnsi"/>
        </w:rPr>
        <w:t>nach diesen</w:t>
      </w:r>
      <w:r w:rsidRPr="006035CA">
        <w:rPr>
          <w:rFonts w:cstheme="minorHAnsi"/>
        </w:rPr>
        <w:t xml:space="preserve"> Vorgaben ausgeführt, wird der Anschluss so lange nicht hergestellt, bis die Realisierung nach den Vorgaben ausgeführt ist. Die Kosten dafür trägt </w:t>
      </w:r>
      <w:r w:rsidR="0075358F" w:rsidRPr="006035CA">
        <w:rPr>
          <w:rFonts w:cstheme="minorHAnsi"/>
        </w:rPr>
        <w:t>der Liegenschaftseigentümer</w:t>
      </w:r>
      <w:r w:rsidRPr="006035CA">
        <w:rPr>
          <w:rFonts w:cstheme="minorHAnsi"/>
        </w:rPr>
        <w:t xml:space="preserve">. </w:t>
      </w:r>
    </w:p>
    <w:p w14:paraId="460B6FF2" w14:textId="37B20AC3" w:rsidR="00924492" w:rsidRPr="006035CA" w:rsidRDefault="00924492" w:rsidP="00924492">
      <w:pPr>
        <w:rPr>
          <w:rFonts w:cstheme="minorHAnsi"/>
        </w:rPr>
      </w:pPr>
      <w:r w:rsidRPr="006035CA">
        <w:rPr>
          <w:rFonts w:cstheme="minorHAnsi"/>
        </w:rPr>
        <w:t>Die Gebäudeeinführung ist mit einem speziellen Einführungsrohr, welches durch die LKW bereitgestellt wird (siehe</w:t>
      </w:r>
      <w:r w:rsidR="003C3CFF" w:rsidRPr="006035CA">
        <w:rPr>
          <w:rFonts w:cstheme="minorHAnsi"/>
        </w:rPr>
        <w:t xml:space="preserve"> Kap.</w:t>
      </w:r>
      <w:r w:rsidRPr="006035CA">
        <w:rPr>
          <w:rFonts w:cstheme="minorHAnsi"/>
        </w:rPr>
        <w:t xml:space="preserve"> </w:t>
      </w:r>
      <w:r w:rsidR="003C3CFF" w:rsidRPr="006035CA">
        <w:rPr>
          <w:rFonts w:cstheme="minorHAnsi"/>
        </w:rPr>
        <w:fldChar w:fldCharType="begin"/>
      </w:r>
      <w:r w:rsidR="003C3CFF" w:rsidRPr="006035CA">
        <w:rPr>
          <w:rFonts w:cstheme="minorHAnsi"/>
        </w:rPr>
        <w:instrText xml:space="preserve"> REF _Ref137056304 \r \h </w:instrText>
      </w:r>
      <w:r w:rsidR="00EB55D8" w:rsidRPr="006035CA">
        <w:rPr>
          <w:rFonts w:cstheme="minorHAnsi"/>
        </w:rPr>
        <w:instrText xml:space="preserve"> \* MERGEFORMAT </w:instrText>
      </w:r>
      <w:r w:rsidR="003C3CFF" w:rsidRPr="006035CA">
        <w:rPr>
          <w:rFonts w:cstheme="minorHAnsi"/>
        </w:rPr>
      </w:r>
      <w:r w:rsidR="003C3CFF" w:rsidRPr="006035CA">
        <w:rPr>
          <w:rFonts w:cstheme="minorHAnsi"/>
        </w:rPr>
        <w:fldChar w:fldCharType="separate"/>
      </w:r>
      <w:r w:rsidR="00DA257C">
        <w:rPr>
          <w:rFonts w:cstheme="minorHAnsi"/>
        </w:rPr>
        <w:t>5.2.1</w:t>
      </w:r>
      <w:r w:rsidR="003C3CFF" w:rsidRPr="006035CA">
        <w:rPr>
          <w:rFonts w:cstheme="minorHAnsi"/>
        </w:rPr>
        <w:fldChar w:fldCharType="end"/>
      </w:r>
      <w:r w:rsidRPr="006035CA">
        <w:rPr>
          <w:rFonts w:cstheme="minorHAnsi"/>
        </w:rPr>
        <w:t xml:space="preserve">), zu erstellen. </w:t>
      </w:r>
    </w:p>
    <w:p w14:paraId="3FD261EB" w14:textId="57506B06" w:rsidR="00924492" w:rsidRPr="006035CA" w:rsidRDefault="00924492" w:rsidP="00924492">
      <w:pPr>
        <w:rPr>
          <w:rFonts w:cstheme="minorHAnsi"/>
        </w:rPr>
      </w:pPr>
      <w:r w:rsidRPr="006035CA">
        <w:rPr>
          <w:rFonts w:cstheme="minorHAnsi"/>
        </w:rPr>
        <w:t xml:space="preserve">Das Einführungsrohr ist durch </w:t>
      </w:r>
      <w:r w:rsidR="005B743F" w:rsidRPr="006035CA">
        <w:rPr>
          <w:rFonts w:cstheme="minorHAnsi"/>
        </w:rPr>
        <w:t>den Liegenschaftseigentümer</w:t>
      </w:r>
      <w:r w:rsidRPr="006035CA">
        <w:rPr>
          <w:rFonts w:cstheme="minorHAnsi"/>
        </w:rPr>
        <w:t xml:space="preserve"> gas- und wasserdicht einzubauen. In speziellen Fällen, wie z.B. bei Hanglagen, ist zur Entwässerung des Kabelschutzrohres ein Sickerschacht zu erstellen (siehe </w:t>
      </w:r>
      <w:r w:rsidR="003C3CFF" w:rsidRPr="006035CA">
        <w:rPr>
          <w:rFonts w:cstheme="minorHAnsi"/>
        </w:rPr>
        <w:t xml:space="preserve">Kap. </w:t>
      </w:r>
      <w:r w:rsidR="003C3CFF" w:rsidRPr="006035CA">
        <w:rPr>
          <w:rFonts w:cstheme="minorHAnsi"/>
        </w:rPr>
        <w:fldChar w:fldCharType="begin"/>
      </w:r>
      <w:r w:rsidR="003C3CFF" w:rsidRPr="006035CA">
        <w:rPr>
          <w:rFonts w:cstheme="minorHAnsi"/>
        </w:rPr>
        <w:instrText xml:space="preserve"> REF _Ref137056353 \r \h </w:instrText>
      </w:r>
      <w:r w:rsidR="00EB55D8" w:rsidRPr="006035CA">
        <w:rPr>
          <w:rFonts w:cstheme="minorHAnsi"/>
        </w:rPr>
        <w:instrText xml:space="preserve"> \* MERGEFORMAT </w:instrText>
      </w:r>
      <w:r w:rsidR="003C3CFF" w:rsidRPr="006035CA">
        <w:rPr>
          <w:rFonts w:cstheme="minorHAnsi"/>
        </w:rPr>
      </w:r>
      <w:r w:rsidR="003C3CFF" w:rsidRPr="006035CA">
        <w:rPr>
          <w:rFonts w:cstheme="minorHAnsi"/>
        </w:rPr>
        <w:fldChar w:fldCharType="separate"/>
      </w:r>
      <w:r w:rsidR="00DA257C">
        <w:rPr>
          <w:rFonts w:cstheme="minorHAnsi"/>
        </w:rPr>
        <w:t>5.2.2</w:t>
      </w:r>
      <w:r w:rsidR="003C3CFF" w:rsidRPr="006035CA">
        <w:rPr>
          <w:rFonts w:cstheme="minorHAnsi"/>
        </w:rPr>
        <w:fldChar w:fldCharType="end"/>
      </w:r>
      <w:r w:rsidRPr="006035CA">
        <w:rPr>
          <w:rFonts w:cstheme="minorHAnsi"/>
        </w:rPr>
        <w:t xml:space="preserve">). Für die Funktionstüchtigkeit der getroffenen baulichen Massnahmen ist </w:t>
      </w:r>
      <w:r w:rsidR="00E03487" w:rsidRPr="006035CA">
        <w:rPr>
          <w:rFonts w:cstheme="minorHAnsi"/>
        </w:rPr>
        <w:t>der Liegenschaftseigentümer</w:t>
      </w:r>
      <w:r w:rsidRPr="006035CA">
        <w:rPr>
          <w:rFonts w:cstheme="minorHAnsi"/>
        </w:rPr>
        <w:t xml:space="preserve"> verantwortlich. Das Einmessen der verlegten Leitungen und die Erstellung der Lagepläne werden durch die LKW ausgeführt oder veranlasst und die dafür anfallenden Kosten von ihr getragen. </w:t>
      </w:r>
    </w:p>
    <w:p w14:paraId="05034765" w14:textId="3DAEFD78" w:rsidR="00903F0B" w:rsidRPr="006035CA" w:rsidRDefault="00924492" w:rsidP="00924492">
      <w:pPr>
        <w:rPr>
          <w:rFonts w:cstheme="minorHAnsi"/>
        </w:rPr>
      </w:pPr>
      <w:r w:rsidRPr="006035CA">
        <w:rPr>
          <w:rFonts w:cstheme="minorHAnsi"/>
        </w:rPr>
        <w:t xml:space="preserve">Des Weiteren ist </w:t>
      </w:r>
      <w:r w:rsidR="005B743F" w:rsidRPr="006035CA">
        <w:rPr>
          <w:rFonts w:cstheme="minorHAnsi"/>
        </w:rPr>
        <w:t>der Liegenschaftseigentümer</w:t>
      </w:r>
      <w:r w:rsidRPr="006035CA">
        <w:rPr>
          <w:rFonts w:cstheme="minorHAnsi"/>
        </w:rPr>
        <w:t xml:space="preserve"> verantwortlich für die fachgerechte Verlegung von Kabelschutzrohren in Gebäudeteilen (z.B. zuführende Rohre in der Gebäudefassade). Es dürfen keine Rohre in und unter die Bodenfundamentplatte eingelegt werden</w:t>
      </w:r>
      <w:r w:rsidR="00942FEE" w:rsidRPr="006035CA">
        <w:rPr>
          <w:rFonts w:cstheme="minorHAnsi"/>
        </w:rPr>
        <w:t>,</w:t>
      </w:r>
      <w:r w:rsidR="003C3CFF" w:rsidRPr="006035CA">
        <w:rPr>
          <w:rFonts w:cstheme="minorHAnsi"/>
        </w:rPr>
        <w:t xml:space="preserve"> sondern sind gemäss Kap. </w:t>
      </w:r>
      <w:r w:rsidR="003C3CFF" w:rsidRPr="006035CA">
        <w:rPr>
          <w:rFonts w:cstheme="minorHAnsi"/>
        </w:rPr>
        <w:fldChar w:fldCharType="begin"/>
      </w:r>
      <w:r w:rsidR="003C3CFF" w:rsidRPr="006035CA">
        <w:rPr>
          <w:rFonts w:cstheme="minorHAnsi"/>
        </w:rPr>
        <w:instrText xml:space="preserve"> REF _Ref137056444 \r \h </w:instrText>
      </w:r>
      <w:r w:rsidR="00EB55D8" w:rsidRPr="006035CA">
        <w:rPr>
          <w:rFonts w:cstheme="minorHAnsi"/>
        </w:rPr>
        <w:instrText xml:space="preserve"> \* MERGEFORMAT </w:instrText>
      </w:r>
      <w:r w:rsidR="003C3CFF" w:rsidRPr="006035CA">
        <w:rPr>
          <w:rFonts w:cstheme="minorHAnsi"/>
        </w:rPr>
      </w:r>
      <w:r w:rsidR="003C3CFF" w:rsidRPr="006035CA">
        <w:rPr>
          <w:rFonts w:cstheme="minorHAnsi"/>
        </w:rPr>
        <w:fldChar w:fldCharType="separate"/>
      </w:r>
      <w:r w:rsidR="00DA257C">
        <w:rPr>
          <w:rFonts w:cstheme="minorHAnsi"/>
        </w:rPr>
        <w:t>5.2.3</w:t>
      </w:r>
      <w:r w:rsidR="003C3CFF" w:rsidRPr="006035CA">
        <w:rPr>
          <w:rFonts w:cstheme="minorHAnsi"/>
        </w:rPr>
        <w:fldChar w:fldCharType="end"/>
      </w:r>
      <w:r w:rsidR="003C3CFF" w:rsidRPr="006035CA">
        <w:rPr>
          <w:rFonts w:cstheme="minorHAnsi"/>
        </w:rPr>
        <w:t xml:space="preserve"> durch die Fundamentplatte zu führen</w:t>
      </w:r>
      <w:r w:rsidRPr="006035CA">
        <w:rPr>
          <w:rFonts w:cstheme="minorHAnsi"/>
        </w:rPr>
        <w:t>.</w:t>
      </w:r>
    </w:p>
    <w:p w14:paraId="710EC79F" w14:textId="77777777" w:rsidR="00F33600" w:rsidRPr="006035CA" w:rsidRDefault="00F33600" w:rsidP="00924492">
      <w:pPr>
        <w:rPr>
          <w:rFonts w:cstheme="minorHAnsi"/>
        </w:rPr>
      </w:pPr>
    </w:p>
    <w:p w14:paraId="6B6D2F38" w14:textId="1DB1B04E" w:rsidR="00924492" w:rsidRPr="006035CA" w:rsidRDefault="001450A8" w:rsidP="00F33600">
      <w:pPr>
        <w:pStyle w:val="AKberAnnexE2"/>
        <w:rPr>
          <w:rFonts w:asciiTheme="minorHAnsi" w:hAnsiTheme="minorHAnsi" w:cstheme="minorHAnsi"/>
        </w:rPr>
      </w:pPr>
      <w:bookmarkStart w:id="137" w:name="_Toc137164327"/>
      <w:bookmarkStart w:id="138" w:name="_Toc139537475"/>
      <w:bookmarkEnd w:id="137"/>
      <w:r w:rsidRPr="006035CA">
        <w:rPr>
          <w:rFonts w:asciiTheme="minorHAnsi" w:hAnsiTheme="minorHAnsi" w:cstheme="minorHAnsi"/>
        </w:rPr>
        <w:t>Gebäudeeinführung</w:t>
      </w:r>
      <w:bookmarkEnd w:id="138"/>
    </w:p>
    <w:p w14:paraId="56B97034" w14:textId="1FCE5F17" w:rsidR="00924492" w:rsidRPr="006035CA" w:rsidRDefault="00924492" w:rsidP="00F33600">
      <w:pPr>
        <w:pStyle w:val="AKberAnnexE3"/>
        <w:rPr>
          <w:rFonts w:asciiTheme="minorHAnsi" w:hAnsiTheme="minorHAnsi" w:cstheme="minorHAnsi"/>
        </w:rPr>
      </w:pPr>
      <w:bookmarkStart w:id="139" w:name="_Toc136151771"/>
      <w:bookmarkStart w:id="140" w:name="_Ref137056304"/>
      <w:bookmarkStart w:id="141" w:name="_Ref137056347"/>
      <w:bookmarkStart w:id="142" w:name="_Toc139537476"/>
      <w:r w:rsidRPr="006035CA">
        <w:rPr>
          <w:rFonts w:asciiTheme="minorHAnsi" w:hAnsiTheme="minorHAnsi" w:cstheme="minorHAnsi"/>
        </w:rPr>
        <w:t>Einführungsrohr</w:t>
      </w:r>
      <w:bookmarkEnd w:id="139"/>
      <w:bookmarkEnd w:id="140"/>
      <w:bookmarkEnd w:id="141"/>
      <w:bookmarkEnd w:id="142"/>
    </w:p>
    <w:p w14:paraId="2BCF455B" w14:textId="3626C2B7" w:rsidR="005F42EC" w:rsidRPr="006035CA" w:rsidRDefault="009727FA" w:rsidP="005F42EC">
      <w:pPr>
        <w:jc w:val="center"/>
        <w:rPr>
          <w:rFonts w:cstheme="minorHAnsi"/>
        </w:rPr>
      </w:pPr>
      <w:r w:rsidRPr="006035CA">
        <w:rPr>
          <w:rFonts w:cstheme="minorHAnsi"/>
          <w:noProof/>
        </w:rPr>
        <w:drawing>
          <wp:inline distT="0" distB="0" distL="0" distR="0" wp14:anchorId="089F06C6" wp14:editId="35B55B94">
            <wp:extent cx="3291840" cy="2065020"/>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42857" b="18842"/>
                    <a:stretch/>
                  </pic:blipFill>
                  <pic:spPr bwMode="auto">
                    <a:xfrm>
                      <a:off x="0" y="0"/>
                      <a:ext cx="3291840" cy="2065020"/>
                    </a:xfrm>
                    <a:prstGeom prst="rect">
                      <a:avLst/>
                    </a:prstGeom>
                    <a:ln>
                      <a:noFill/>
                    </a:ln>
                    <a:extLst>
                      <a:ext uri="{53640926-AAD7-44D8-BBD7-CCE9431645EC}">
                        <a14:shadowObscured xmlns:a14="http://schemas.microsoft.com/office/drawing/2010/main"/>
                      </a:ext>
                    </a:extLst>
                  </pic:spPr>
                </pic:pic>
              </a:graphicData>
            </a:graphic>
          </wp:inline>
        </w:drawing>
      </w:r>
    </w:p>
    <w:p w14:paraId="11381C62" w14:textId="166B1DB9" w:rsidR="00924492" w:rsidRPr="006035CA" w:rsidRDefault="004232D1" w:rsidP="004232D1">
      <w:pPr>
        <w:pStyle w:val="Beschriftung"/>
        <w:keepNext w:val="0"/>
        <w:rPr>
          <w:rFonts w:cstheme="minorHAnsi"/>
        </w:rPr>
      </w:pPr>
      <w:bookmarkStart w:id="143" w:name="_Toc139537923"/>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7</w:t>
      </w:r>
      <w:r w:rsidRPr="006035CA">
        <w:rPr>
          <w:rFonts w:cstheme="minorHAnsi"/>
        </w:rPr>
        <w:fldChar w:fldCharType="end"/>
      </w:r>
      <w:r w:rsidR="009727FA" w:rsidRPr="006035CA">
        <w:rPr>
          <w:rFonts w:cstheme="minorHAnsi"/>
        </w:rPr>
        <w:tab/>
        <w:t>Einbau des Einführungsrohres</w:t>
      </w:r>
      <w:bookmarkEnd w:id="143"/>
    </w:p>
    <w:p w14:paraId="30A5A75B" w14:textId="6929C448" w:rsidR="009727FA" w:rsidRPr="006035CA" w:rsidRDefault="009727FA" w:rsidP="00F33600">
      <w:pPr>
        <w:pStyle w:val="AKberAnnexE3"/>
        <w:keepNext/>
        <w:rPr>
          <w:rFonts w:asciiTheme="minorHAnsi" w:hAnsiTheme="minorHAnsi" w:cstheme="minorHAnsi"/>
        </w:rPr>
      </w:pPr>
      <w:bookmarkStart w:id="144" w:name="_Toc136151772"/>
      <w:bookmarkStart w:id="145" w:name="_Ref137056353"/>
      <w:bookmarkStart w:id="146" w:name="_Toc139537477"/>
      <w:r w:rsidRPr="006035CA">
        <w:rPr>
          <w:rFonts w:asciiTheme="minorHAnsi" w:hAnsiTheme="minorHAnsi" w:cstheme="minorHAnsi"/>
        </w:rPr>
        <w:t>Hanglagen</w:t>
      </w:r>
      <w:bookmarkEnd w:id="144"/>
      <w:bookmarkEnd w:id="145"/>
      <w:bookmarkEnd w:id="146"/>
    </w:p>
    <w:p w14:paraId="5E121A09" w14:textId="77777777" w:rsidR="009727FA" w:rsidRPr="006035CA" w:rsidRDefault="00204C14" w:rsidP="009727FA">
      <w:pPr>
        <w:spacing w:after="0"/>
        <w:ind w:left="567"/>
        <w:jc w:val="left"/>
        <w:rPr>
          <w:rFonts w:eastAsia="Times New Roman" w:cstheme="minorHAnsi"/>
          <w:sz w:val="22"/>
          <w:szCs w:val="20"/>
          <w:lang w:val="de-CH"/>
        </w:rPr>
      </w:pPr>
      <w:r w:rsidRPr="006035CA">
        <w:rPr>
          <w:rFonts w:eastAsia="Times New Roman" w:cstheme="minorHAnsi"/>
          <w:noProof/>
          <w:sz w:val="22"/>
          <w:szCs w:val="20"/>
          <w:lang w:val="de-CH" w:eastAsia="de-CH"/>
        </w:rPr>
        <mc:AlternateContent>
          <mc:Choice Requires="wps">
            <w:drawing>
              <wp:anchor distT="0" distB="0" distL="114300" distR="114300" simplePos="0" relativeHeight="251659264" behindDoc="0" locked="0" layoutInCell="1" allowOverlap="1" wp14:anchorId="6949676F" wp14:editId="0CCF24BF">
                <wp:simplePos x="0" y="0"/>
                <wp:positionH relativeFrom="column">
                  <wp:posOffset>2917826</wp:posOffset>
                </wp:positionH>
                <wp:positionV relativeFrom="paragraph">
                  <wp:posOffset>714375</wp:posOffset>
                </wp:positionV>
                <wp:extent cx="2270760" cy="563880"/>
                <wp:effectExtent l="0" t="0" r="0" b="0"/>
                <wp:wrapNone/>
                <wp:docPr id="76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563880"/>
                        </a:xfrm>
                        <a:prstGeom prst="rect">
                          <a:avLst/>
                        </a:prstGeom>
                        <a:noFill/>
                        <a:ln w="9525">
                          <a:noFill/>
                          <a:miter lim="800000"/>
                          <a:headEnd/>
                          <a:tailEnd/>
                        </a:ln>
                      </wps:spPr>
                      <wps:txbx>
                        <w:txbxContent>
                          <w:p w14:paraId="78AD80F7" w14:textId="77777777" w:rsidR="00EA5FB4" w:rsidRPr="004B4928" w:rsidRDefault="00EA5FB4" w:rsidP="009727FA">
                            <w:pPr>
                              <w:rPr>
                                <w:sz w:val="20"/>
                              </w:rPr>
                            </w:pPr>
                            <w:r w:rsidRPr="004B4928">
                              <w:rPr>
                                <w:sz w:val="20"/>
                              </w:rPr>
                              <w:t>Dichtung zwischen Rohr und Kabel</w:t>
                            </w:r>
                          </w:p>
                          <w:p w14:paraId="33397D57" w14:textId="77777777" w:rsidR="00EA5FB4" w:rsidRPr="004B4928" w:rsidRDefault="00EA5FB4" w:rsidP="009727FA">
                            <w:pPr>
                              <w:rPr>
                                <w:sz w:val="20"/>
                              </w:rPr>
                            </w:pPr>
                            <w:r w:rsidRPr="004B4928">
                              <w:rPr>
                                <w:sz w:val="20"/>
                              </w:rPr>
                              <w:t>(Ausführung durch die LKW)</w:t>
                            </w:r>
                          </w:p>
                          <w:p w14:paraId="3F8A44F4" w14:textId="77777777" w:rsidR="00EA5FB4" w:rsidRDefault="00EA5FB4" w:rsidP="00972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9676F" id="_x0000_t202" coordsize="21600,21600" o:spt="202" path="m,l,21600r21600,l21600,xe">
                <v:stroke joinstyle="miter"/>
                <v:path gradientshapeok="t" o:connecttype="rect"/>
              </v:shapetype>
              <v:shape id="Textfeld 2" o:spid="_x0000_s1026" type="#_x0000_t202" style="position:absolute;left:0;text-align:left;margin-left:229.75pt;margin-top:56.25pt;width:178.8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" filled="f" stroked="f">
                <v:textbox>
                  <w:txbxContent>
                    <w:p w14:paraId="78AD80F7" w14:textId="77777777" w:rsidR="00EA5FB4" w:rsidRPr="004B4928" w:rsidRDefault="00EA5FB4" w:rsidP="009727FA">
                      <w:pPr>
                        <w:rPr>
                          <w:sz w:val="20"/>
                        </w:rPr>
                      </w:pPr>
                      <w:r w:rsidRPr="004B4928">
                        <w:rPr>
                          <w:sz w:val="20"/>
                        </w:rPr>
                        <w:t>Dichtung zwischen Rohr und Kabel</w:t>
                      </w:r>
                    </w:p>
                    <w:p w14:paraId="33397D57" w14:textId="77777777" w:rsidR="00EA5FB4" w:rsidRPr="004B4928" w:rsidRDefault="00EA5FB4" w:rsidP="009727FA">
                      <w:pPr>
                        <w:rPr>
                          <w:sz w:val="20"/>
                        </w:rPr>
                      </w:pPr>
                      <w:r w:rsidRPr="004B4928">
                        <w:rPr>
                          <w:sz w:val="20"/>
                        </w:rPr>
                        <w:t>(Ausführung durch die LKW)</w:t>
                      </w:r>
                    </w:p>
                    <w:p w14:paraId="3F8A44F4" w14:textId="77777777" w:rsidR="00EA5FB4" w:rsidRDefault="00EA5FB4" w:rsidP="009727FA"/>
                  </w:txbxContent>
                </v:textbox>
              </v:shape>
            </w:pict>
          </mc:Fallback>
        </mc:AlternateContent>
      </w:r>
      <w:r w:rsidR="009727FA" w:rsidRPr="006035CA">
        <w:rPr>
          <w:rFonts w:eastAsia="Times New Roman" w:cstheme="minorHAnsi"/>
          <w:noProof/>
          <w:sz w:val="22"/>
          <w:szCs w:val="20"/>
          <w:lang w:val="de-CH" w:eastAsia="de-CH"/>
        </w:rPr>
        <mc:AlternateContent>
          <mc:Choice Requires="wps">
            <w:drawing>
              <wp:anchor distT="0" distB="0" distL="114300" distR="114300" simplePos="0" relativeHeight="251660288" behindDoc="0" locked="0" layoutInCell="1" allowOverlap="1" wp14:anchorId="0E6753AF" wp14:editId="3A4C9087">
                <wp:simplePos x="0" y="0"/>
                <wp:positionH relativeFrom="column">
                  <wp:posOffset>2122549</wp:posOffset>
                </wp:positionH>
                <wp:positionV relativeFrom="paragraph">
                  <wp:posOffset>934199</wp:posOffset>
                </wp:positionV>
                <wp:extent cx="886744" cy="0"/>
                <wp:effectExtent l="0" t="76200" r="27940" b="114300"/>
                <wp:wrapNone/>
                <wp:docPr id="7649" name="Gerade Verbindung 7649"/>
                <wp:cNvGraphicFramePr/>
                <a:graphic xmlns:a="http://schemas.openxmlformats.org/drawingml/2006/main">
                  <a:graphicData uri="http://schemas.microsoft.com/office/word/2010/wordprocessingShape">
                    <wps:wsp>
                      <wps:cNvCnPr/>
                      <wps:spPr>
                        <a:xfrm>
                          <a:off x="0" y="0"/>
                          <a:ext cx="886744" cy="0"/>
                        </a:xfrm>
                        <a:prstGeom prst="line">
                          <a:avLst/>
                        </a:prstGeom>
                        <a:noFill/>
                        <a:ln w="12700"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83812E" id="Gerade Verbindung 764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15pt,73.55pt" to="236.9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" strokecolor="windowText" strokeweight="1pt">
                <v:stroke endarrow="open"/>
              </v:line>
            </w:pict>
          </mc:Fallback>
        </mc:AlternateContent>
      </w:r>
      <w:r w:rsidR="009727FA" w:rsidRPr="006035CA">
        <w:rPr>
          <w:rFonts w:eastAsia="Times New Roman" w:cstheme="minorHAnsi"/>
          <w:noProof/>
          <w:sz w:val="22"/>
          <w:szCs w:val="20"/>
          <w:lang w:val="de-CH" w:eastAsia="de-CH"/>
        </w:rPr>
        <mc:AlternateContent>
          <mc:Choice Requires="wps">
            <w:drawing>
              <wp:anchor distT="0" distB="0" distL="114300" distR="114300" simplePos="0" relativeHeight="251658240" behindDoc="0" locked="0" layoutInCell="1" allowOverlap="1" wp14:anchorId="472C2157" wp14:editId="26515D04">
                <wp:simplePos x="0" y="0"/>
                <wp:positionH relativeFrom="column">
                  <wp:posOffset>-218943</wp:posOffset>
                </wp:positionH>
                <wp:positionV relativeFrom="paragraph">
                  <wp:posOffset>391915</wp:posOffset>
                </wp:positionV>
                <wp:extent cx="1423358" cy="285750"/>
                <wp:effectExtent l="0" t="0" r="5715" b="0"/>
                <wp:wrapNone/>
                <wp:docPr id="10" name="Text Box 39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358"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75F52" w14:textId="77777777" w:rsidR="00EA5FB4" w:rsidRPr="004B4928" w:rsidRDefault="00EA5FB4" w:rsidP="009727FA">
                            <w:pPr>
                              <w:rPr>
                                <w:b/>
                                <w:bCs/>
                              </w:rPr>
                            </w:pPr>
                            <w:r w:rsidRPr="004B4928">
                              <w:rPr>
                                <w:b/>
                                <w:bCs/>
                              </w:rPr>
                              <w:t>Terrain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2157" id="Text Box 39618" o:spid="_x0000_s1027" type="#_x0000_t202" style="position:absolute;left:0;text-align:left;margin-left:-17.25pt;margin-top:30.85pt;width:112.1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" stroked="f">
                <v:textbox>
                  <w:txbxContent>
                    <w:p w14:paraId="03675F52" w14:textId="77777777" w:rsidR="00EA5FB4" w:rsidRPr="004B4928" w:rsidRDefault="00EA5FB4" w:rsidP="009727FA">
                      <w:pPr>
                        <w:rPr>
                          <w:b/>
                          <w:bCs/>
                        </w:rPr>
                      </w:pPr>
                      <w:r w:rsidRPr="004B4928">
                        <w:rPr>
                          <w:b/>
                          <w:bCs/>
                        </w:rPr>
                        <w:t>Terrain</w:t>
                      </w:r>
                    </w:p>
                  </w:txbxContent>
                </v:textbox>
              </v:shape>
            </w:pict>
          </mc:Fallback>
        </mc:AlternateContent>
      </w:r>
      <w:r w:rsidR="00C845CC">
        <w:rPr>
          <w:rFonts w:eastAsia="Times New Roman" w:cstheme="minorHAnsi"/>
          <w:sz w:val="22"/>
          <w:szCs w:val="20"/>
          <w:lang w:val="de-CH"/>
        </w:rPr>
      </w:r>
      <w:r w:rsidR="00C845CC">
        <w:rPr>
          <w:rFonts w:eastAsia="Times New Roman" w:cstheme="minorHAnsi"/>
          <w:sz w:val="22"/>
          <w:szCs w:val="20"/>
          <w:lang w:val="de-CH"/>
        </w:rPr>
        <w:pict w14:anchorId="46F5F9C0">
          <v:group id="_x0000_s1640" editas="canvas" style="width:391.5pt;height:160.6pt;mso-position-horizontal-relative:char;mso-position-vertical-relative:line" coordorigin="836,1206" coordsize="8083,3315">
            <o:lock v:ext="edit" aspectratio="t"/>
            <v:shape id="_x0000_s1641" type="#_x0000_t75" style="position:absolute;left:836;top:1206;width:8083;height:3315" o:preferrelative="f">
              <v:fill o:detectmouseclick="t"/>
              <v:path o:extrusionok="t" o:connecttype="none"/>
              <o:lock v:ext="edit" text="t"/>
            </v:shape>
            <v:shape id="_x0000_s1642" style="position:absolute;left:2068;top:3376;width:251;height:251" coordsize="251,251" path="m251,125l244,86,227,52,199,24,165,7,126,,86,7,53,24,25,52,8,86,,125r8,40l25,198r28,29l86,243r40,8l165,243r34,-16l227,198r17,-33l251,125e" filled="f" strokeweight=".55pt">
              <v:path arrowok="t"/>
            </v:shape>
            <v:shape id="_x0000_s1643" style="position:absolute;left:2314;top:3625;width:15;height:30" coordsize="15,30" path="m15,l13,r,2l11,2r,2l9,4,7,4r,2l5,6r,2l4,8r,1l4,11r-2,l2,13r,2l2,17r,2l2,21r,1l2,24,,24r,2l,28r,2e" filled="f" strokeweight=".55pt">
              <v:path arrowok="t"/>
            </v:shape>
            <v:shape id="_x0000_s1644" style="position:absolute;left:2314;top:3655;width:28;height:11" coordsize="28,11" path="m,l,2,,4r2,l2,6r2,l4,7r1,l7,7r,2l9,9r2,2l13,11r2,l17,11r2,l19,9r1,l22,9r2,l26,9r2,l28,7e" filled="f" strokeweight=".55pt">
              <v:path arrowok="t"/>
            </v:shape>
            <v:shape id="_x0000_s1645" style="position:absolute;left:2342;top:3636;width:15;height:26" coordsize="15,26" path="m,26l,25r2,l2,23r2,l6,23r1,l9,23r2,l11,21r2,l13,19r,-2l13,15r-2,l11,13r,-2l13,10r2,l15,8r,-2l15,4r-2,l13,2,13,e" filled="f" strokeweight=".55pt">
              <v:path arrowok="t"/>
            </v:shape>
            <v:shape id="_x0000_s1646" style="position:absolute;left:2333;top:3621;width:24;height:15" coordsize="24,15" path="m22,15r2,l24,13r,-1l24,10r-2,l22,8r,-2l20,6r,-2l18,4r,-2l16,2,16,,15,,13,,11,,9,r,2l7,2,5,2,3,,1,,,e" filled="f" strokeweight=".55pt">
              <v:path arrowok="t"/>
            </v:shape>
            <v:shape id="_x0000_s1647" style="position:absolute;left:2329;top:3621;width:4;height:4" coordsize="4,4" path="m4,l2,r,2l,2,,4e" filled="f" strokeweight=".55pt">
              <v:path arrowok="t"/>
            </v:shape>
            <v:shape id="_x0000_s1648" style="position:absolute;left:2239;top:3636;width:15;height:30" coordsize="15,30" path="m15,l13,r,2l11,2,9,4,7,4r,2l5,6r,2l4,8r,2l4,11r-2,l2,13r,2l2,17r,2l2,21r,2l2,25,,25r,1l,28r,2e" filled="f" strokeweight=".55pt">
              <v:path arrowok="t"/>
            </v:shape>
            <v:shape id="_x0000_s1649" style="position:absolute;left:2239;top:3666;width:28;height:11" coordsize="28,11" path="m,l,2r2,l2,4r,2l4,6r1,l5,8r2,l7,10r2,l11,10r,1l13,11r2,l17,11r,-1l19,10r1,l22,10r2,l26,10r2,l28,8r,-2e" filled="f" strokeweight=".55pt">
              <v:path arrowok="t"/>
            </v:shape>
            <v:shape id="_x0000_s1650" style="position:absolute;left:2267;top:3647;width:15;height:25" coordsize="15,25" path="m,25r2,l2,23r2,l4,21r2,l7,21r2,l11,21r2,l13,19r,-2l13,15,11,14r,-2l11,10r2,l15,10r,-2l15,6r,-2l13,4r,-2l13,e" filled="f" strokeweight=".55pt">
              <v:path arrowok="t"/>
            </v:shape>
            <v:shape id="_x0000_s1651" style="position:absolute;left:2258;top:3631;width:24;height:16" coordsize="24,16" path="m22,16r,-1l24,15r,-2l24,11r-2,l22,9r,-2l20,7r,-2l18,3,16,2r-1,l15,,13,,11,r,2l9,2,7,3,5,2,3,2,1,2,,2e" filled="f" strokeweight=".55pt">
              <v:path arrowok="t"/>
            </v:shape>
            <v:shape id="_x0000_s1652" style="position:absolute;left:2254;top:3633;width:4;height:3" coordsize="4,3" path="m4,l2,r,1l,1,,3e" filled="f" strokeweight=".55pt">
              <v:path arrowok="t"/>
            </v:shape>
            <v:shape id="_x0000_s1653" style="position:absolute;left:2181;top:3659;width:15;height:30" coordsize="15,30" path="m15,l13,r,2l11,2r,1l9,3,7,3r,2l5,5r,2l3,7r,2l3,11r-1,l2,13r,2l2,17r,1l2,20,,20r,2l,24r,2l,28r,2e" filled="f" strokeweight=".55pt">
              <v:path arrowok="t"/>
            </v:shape>
            <v:shape id="_x0000_s1654" style="position:absolute;left:2181;top:3689;width:28;height:11" coordsize="28,11" path="m,l,2,,3,2,5,3,7r2,l5,9r2,l9,9r,2l11,11r2,l15,11r2,l18,11r2,l22,11r2,l26,11r2,l28,9r,-2e" filled="f" strokeweight=".55pt">
              <v:path arrowok="t"/>
            </v:shape>
            <v:shape id="_x0000_s1655" style="position:absolute;left:2209;top:3672;width:15;height:25" coordsize="15,24" path="m,24l,22r2,l2,20r2,l5,20r2,l9,20r2,l11,19r,-2l11,15r2,l13,13r-2,l11,11r-2,l9,9r2,l13,9r,-2l15,7r,-2l15,4,13,2,13,e" filled="f" strokeweight=".55pt">
              <v:path arrowok="t"/>
            </v:shape>
            <v:shape id="_x0000_s1656" style="position:absolute;left:2199;top:3655;width:25;height:17" coordsize="25,17" path="m23,17r,-2l25,13r,-2l23,11r,-2l23,7r,-1l21,6r,-2l19,4r,-2l17,2,17,,15,,14,,12,,10,r,2l8,2,6,2,4,2,2,,,e" filled="f" strokeweight=".55pt">
              <v:path arrowok="t"/>
            </v:shape>
            <v:shape id="_x0000_s1657" style="position:absolute;left:2196;top:3655;width:3;height:4" coordsize="3,4" path="m3,r,2l2,2,,2,,4e" filled="f" strokeweight=".55pt">
              <v:path arrowok="t"/>
            </v:shape>
            <v:shape id="_x0000_s1658" style="position:absolute;left:2216;top:3709;width:13;height:30" coordsize="13,30" path="m13,l12,2r-2,l10,4,8,4,6,6r,2l4,8r,2l2,10r,2l2,13,,13r,2l,17r,2l,21r,2l,25r,2l,28r,2e" filled="f" strokeweight=".55pt">
              <v:path arrowok="t"/>
            </v:shape>
            <v:shape id="_x0000_s1659" style="position:absolute;left:2216;top:3739;width:28;height:12" coordsize="28,12" path="m,l,2,,4,2,6r2,l4,8r2,l8,10r2,l10,12r2,l13,12r2,l17,12r,-2l19,10r2,l23,10r2,l27,10r1,l28,8e" filled="f" strokeweight=".55pt">
              <v:path arrowok="t"/>
            </v:shape>
            <v:shape id="_x0000_s1660" style="position:absolute;left:2244;top:3721;width:15;height:26" coordsize="15,26" path="m,26l,24,,22r2,l4,22r2,l8,22r2,l12,22r,-2l12,18r,-2l12,15r,-2l10,13r,-2l12,11r,-2l14,9r,-2l15,7r,-2l14,3r,-2l12,1,12,e" filled="f" strokeweight=".55pt">
              <v:path arrowok="t"/>
            </v:shape>
            <v:shape id="_x0000_s1661" style="position:absolute;left:2235;top:3706;width:23;height:15" coordsize="23,15" path="m21,15r2,l23,13r,-2l23,9r,-2l21,7r,-2l21,3r-2,l19,1r-2,l17,,15,,13,,11,,9,,8,r,1l6,1,4,,2,,,e" filled="f" strokeweight=".55pt">
              <v:path arrowok="t"/>
            </v:shape>
            <v:shape id="_x0000_s1662" style="position:absolute;left:2229;top:3706;width:6;height:3" coordsize="6,3" path="m6,l4,,2,r,1l,3e" filled="f" strokeweight=".55pt">
              <v:path arrowok="t"/>
            </v:shape>
            <v:shape id="_x0000_s1663" style="position:absolute;left:2280;top:3700;width:15;height:30" coordsize="15,30" path="m15,l13,2r-2,l11,4,9,4,8,4r,2l6,6r,1l4,9r,2l2,11r,2l2,15r,2l2,19r,2l2,22r,2l,24r,2l,28r,2e" filled="f" strokeweight=".55pt">
              <v:path arrowok="t"/>
            </v:shape>
            <v:shape id="_x0000_s1664" style="position:absolute;left:2280;top:3730;width:28;height:11" coordsize="28,11" path="m,l,2,,4r2,l2,6r2,l4,7r2,l8,7r,2l9,9r,2l11,11r2,l15,11r2,l19,11r,-2l21,9r2,l24,11r2,l28,11r,-2l28,7e" filled="f" strokeweight=".55pt">
              <v:path arrowok="t"/>
            </v:shape>
            <v:shape id="_x0000_s1665" style="position:absolute;left:2308;top:3713;width:15;height:24" coordsize="15,24" path="m,24l,23r2,l2,21r2,l6,21r2,l10,21r1,l11,19r,-2l13,15r,-2l11,13r,-2l11,9r2,l13,8r2,l15,6r,-2l13,2,13,e" filled="f" strokeweight=".55pt">
              <v:path arrowok="t"/>
            </v:shape>
            <v:shape id="_x0000_s1666" style="position:absolute;left:2299;top:3697;width:24;height:16" coordsize="24,17" path="m22,17r,-2l24,15r,-2l24,11,22,10r,-2l22,6r-2,l20,4r-1,l19,2r-2,l17,,15,,13,,11,,9,r,2l7,2,5,2,4,2,4,,2,,,e" filled="f" strokeweight=".55pt">
              <v:path arrowok="t"/>
            </v:shape>
            <v:shape id="_x0000_s1667" style="position:absolute;left:2295;top:3697;width:4;height:3" coordsize="4,4" path="m4,l2,2,,2,,4e" filled="f" strokeweight=".55pt">
              <v:path arrowok="t"/>
            </v:shape>
            <v:shape id="_x0000_s1668" style="position:absolute;left:2143;top:3730;width:13;height:30" coordsize="13,30" path="m13,l11,r,2l10,2r,2l8,4,6,4r,2l4,6r,1l4,9,2,9r,2l2,13,,13r,2l,17r,2l,21r,1l,24r,2l,28r,2e" filled="f" strokeweight=".55pt">
              <v:path arrowok="t"/>
            </v:shape>
            <v:shape id="_x0000_s1669" style="position:absolute;left:2143;top:3760;width:28;height:11" coordsize="28,11" path="m,l,2,,4,2,6r2,l4,7r2,l8,7r,2l10,9r,2l11,11r2,l15,11,17,9r2,l21,9r2,l25,9r1,l28,9r,-2l28,6e" filled="f" strokeweight=".55pt">
              <v:path arrowok="t"/>
            </v:shape>
            <v:shape id="_x0000_s1670" style="position:absolute;left:2171;top:3741;width:15;height:25" coordsize="15,25" path="m,25l,23r2,l4,23r2,l8,23r2,l12,21r,-2l12,17r,-2l12,13r-2,l10,11r2,l12,10r1,l13,8r2,l15,6,13,4r,-2l12,2,12,e" filled="f" strokeweight=".55pt">
              <v:path arrowok="t"/>
            </v:shape>
            <v:shape id="_x0000_s1671" style="position:absolute;left:2162;top:3726;width:22;height:15" coordsize="22,15" path="m21,15r1,l22,13r,-2l22,10r,-2l21,8r,-2l21,4r-2,l19,2r-2,l17,,15,,13,,11,,9,,7,r,2l6,2,6,,4,,2,,,e" filled="f" strokeweight=".55pt">
              <v:path arrowok="t"/>
            </v:shape>
            <v:shape id="_x0000_s1672" style="position:absolute;left:2156;top:3726;width:6;height:4" coordsize="6,4" path="m6,l4,,2,r,2l,4e" filled="f" strokeweight=".55pt">
              <v:path arrowok="t"/>
            </v:shape>
            <v:shape id="_x0000_s1673" style="position:absolute;left:2091;top:3659;width:13;height:30" coordsize="13,30" path="m13,r,2l11,2r,1l9,3,7,3r,2l5,5r,2l3,7r,2l2,9r,2l2,13,,13r,2l,17r,1l,20r,2l,24r,2l,28r,2e" filled="f" strokeweight=".55pt">
              <v:path arrowok="t"/>
            </v:shape>
            <v:shape id="_x0000_s1674" style="position:absolute;left:2089;top:3689;width:28;height:11" coordsize="28,11" path="m2,l,,,2,,3r2,l2,5r2,l4,7r1,l7,7r,2l9,9r,2l11,11r2,l15,11r2,l19,11r1,l22,11r2,l26,11r2,l28,9r,-2e" filled="f" strokeweight=".55pt">
              <v:path arrowok="t"/>
            </v:shape>
            <v:shape id="_x0000_s1675" style="position:absolute;left:2117;top:3672;width:17;height:25" coordsize="17,24" path="m,24r2,l2,22r,-2l4,20r2,l7,20r2,l11,20r2,l13,19r,-2l13,15r,-2l11,11r,-2l13,9r,-2l15,7r,-2l17,5r,-1l15,4r,-2l13,2,13,e" filled="f" strokeweight=".55pt">
              <v:path arrowok="t"/>
            </v:shape>
            <v:shape id="_x0000_s1676" style="position:absolute;left:2109;top:3655;width:23;height:17" coordsize="23,17" path="m21,17r,-2l23,15r,-2l23,11r,-2l21,9r,-2l21,6r-2,l19,4r-2,l17,2r-2,l15,,14,,12,,10,,8,r,2l6,2,4,2,2,2,2,,,e" filled="f" strokeweight=".55pt">
              <v:path arrowok="t"/>
            </v:shape>
            <v:shape id="_x0000_s1677" style="position:absolute;left:2104;top:3655;width:5;height:4" coordsize="5,4" path="m5,l4,r,2l2,2r,2l,4e" filled="f" strokeweight=".55pt">
              <v:path arrowok="t"/>
            </v:shape>
            <v:shape id="_x0000_s1678" style="position:absolute;left:2061;top:3616;width:13;height:30" coordsize="13,30" path="m13,l11,2,9,3,7,3r,2l5,5r,2l3,7r,2l2,9r,2l2,13r,2l2,17,,17r,1l,20r,2l,24r,2l,28r,2e" filled="f" strokeweight=".55pt">
              <v:path arrowok="t"/>
            </v:shape>
            <v:shape id="_x0000_s1679" style="position:absolute;left:2061;top:3646;width:28;height:11" coordsize="28,11" path="m,l,1,,3r2,l2,5r1,l3,7r2,l7,7r,2l9,9r2,2l13,11r2,l17,11r,-2l18,9r2,l22,9r2,l26,9r2,l28,7e" filled="f" strokeweight=".55pt">
              <v:path arrowok="t"/>
            </v:shape>
            <v:shape id="_x0000_s1680" style="position:absolute;left:2089;top:3627;width:15;height:26" coordsize="15,26" path="m,26l,24,,22r2,l4,22r1,l7,22r2,l11,22r,-2l11,19r,-2l11,15r,-2l9,11r2,l11,9r2,l13,7r2,l15,6r,-2l13,4r,-2l13,e" filled="f" strokeweight=".55pt">
              <v:path arrowok="t"/>
            </v:shape>
            <v:shape id="_x0000_s1681" style="position:absolute;left:2079;top:3612;width:25;height:15" coordsize="25,15" path="m23,15r,-2l25,13r,-2l25,9r-2,l23,7r,-1l21,6r,-2l19,4r,-2l17,2,17,,15,,14,,12,,10,,8,r,2l6,2,4,,2,,,e" filled="f" strokeweight=".55pt">
              <v:path arrowok="t"/>
            </v:shape>
            <v:shape id="_x0000_s1682" style="position:absolute;left:2074;top:3612;width:5;height:4" coordsize="5,4" path="m5,l4,r,2l2,2,,4e" filled="f" strokeweight=".55pt">
              <v:path arrowok="t"/>
            </v:shape>
            <v:shape id="_x0000_s1683" style="position:absolute;left:1988;top:3683;width:13;height:30" coordsize="13,30" path="m13,l11,2,9,2r,2l7,4,5,4r,2l3,8r,1l1,9r,2l1,13r,2l1,17,,17r,2l,21r,2l,24r,2l,28r,2e" filled="f" strokeweight=".55pt">
              <v:path arrowok="t"/>
            </v:shape>
            <v:shape id="_x0000_s1684" style="position:absolute;left:1988;top:3713;width:28;height:11" coordsize="28,11" path="m,l,2,,4r1,l1,6r2,l3,8r2,l7,8r,1l9,9r2,2l13,11r2,l16,11r,-2l18,9r2,l22,9r2,l26,9r2,l28,8r,-2e" filled="f" strokeweight=".55pt">
              <v:path arrowok="t"/>
            </v:shape>
            <v:shape id="_x0000_s1685" style="position:absolute;left:2016;top:3694;width:15;height:25" coordsize="15,25" path="m,25l,23r2,l3,23r2,l7,23r2,l11,23r,-2l11,19r,-2l11,15r,-2l9,12r2,l11,10r2,l13,8r2,l15,6r,-2l13,4r,-2l11,2,11,r2,e" filled="f" strokeweight=".55pt">
              <v:path arrowok="t"/>
            </v:shape>
            <v:shape id="_x0000_s1686" style="position:absolute;left:2006;top:3677;width:23;height:17" coordsize="23,17" path="m23,17r,-2l23,14r,-2l23,10,21,8r,-2l19,6r,-2l17,4r,-2l15,2r-2,l13,,12,r,2l10,2,8,2r,2l6,4,6,2,4,2,2,2,,2e" filled="f" strokeweight=".55pt">
              <v:path arrowok="t"/>
            </v:shape>
            <v:shape id="_x0000_s1687" style="position:absolute;left:2001;top:3679;width:5;height:4" coordsize="5,4" path="m5,l3,,2,r,2l,4e" filled="f" strokeweight=".55pt">
              <v:path arrowok="t"/>
            </v:shape>
            <v:shape id="_x0000_s1688" style="position:absolute;left:2040;top:3726;width:15;height:30" coordsize="15,30" path="m15,l13,r,2l11,2r,2l9,4,8,4r,2l6,6r,2l4,8r,2l4,11r-2,l2,13r,2l2,17r,2l,19r,2l,23r,2l,26r,2l,30e" filled="f" strokeweight=".55pt">
              <v:path arrowok="t"/>
            </v:shape>
            <v:shape id="_x0000_s1689" style="position:absolute;left:2040;top:3756;width:28;height:11" coordsize="28,11" path="m,l,2,,4,,6r2,l4,8r2,l6,10r2,l9,10r,1l11,11r2,l15,11r2,l19,11r2,l23,11r1,l26,11r2,l28,10r,-2e" filled="f" strokeweight=".55pt">
              <v:path arrowok="t"/>
            </v:shape>
            <v:shape id="_x0000_s1690" style="position:absolute;left:2068;top:3739;width:15;height:25" coordsize="15,25" path="m,25l,23r2,l2,21r2,l6,21r2,l10,21r1,l11,19r,-2l11,15r,-2l11,12r-1,l10,10r1,l13,10r,-2l15,8r,-2l15,4,13,2,13,e" filled="f" strokeweight=".55pt">
              <v:path arrowok="t"/>
            </v:shape>
            <v:shape id="_x0000_s1691" style="position:absolute;left:2059;top:3722;width:24;height:17" coordsize="24,17" path="m22,17r,-2l24,14r,-2l22,12r,-2l22,8r-2,l20,6r,-2l19,4r,-2l17,2,17,,15,,13,,11,,9,r,2l7,2,5,2,4,2,2,,,e" filled="f" strokeweight=".55pt">
              <v:path arrowok="t"/>
            </v:shape>
            <v:shape id="_x0000_s1692" style="position:absolute;left:2055;top:3722;width:4;height:4" coordsize="4,4" path="m4,r,2l2,2,,2,,4e" filled="f" strokeweight=".55pt">
              <v:path arrowok="t"/>
            </v:shape>
            <v:shape id="_x0000_s1693" style="position:absolute;left:1984;top:3591;width:15;height:30" coordsize="15,30" path="m15,l13,2r,2l11,4,9,4,7,6,5,6r,2l5,10r-1,l4,12r-2,l2,13r,2l2,17r,2l2,21r,2l2,25,,25r,2l,28r,2e" filled="f" strokeweight=".55pt">
              <v:path arrowok="t"/>
            </v:shape>
            <v:shape id="_x0000_s1694" style="position:absolute;left:1984;top:3621;width:27;height:12" coordsize="28,12" path="m,l,2,,4r2,l2,6r2,l4,8r1,l7,10r2,l9,12r2,l13,12r2,l17,12r2,l20,12r2,l24,12r2,l28,12r,-2l28,8e" filled="f" strokeweight=".55pt">
              <v:path arrowok="t"/>
            </v:shape>
            <v:shape id="_x0000_s1695" style="position:absolute;left:2011;top:3604;width:16;height:25" coordsize="15,25" path="m,25l2,23,4,21r2,l7,21r2,l11,21r2,-2l13,17r,-2l13,14r-2,l11,12r,-2l13,10r,-2l15,8r,-2l15,4,13,2,13,e" filled="f" strokeweight=".55pt">
              <v:path arrowok="t"/>
            </v:shape>
            <v:shape id="_x0000_s1696" style="position:absolute;left:2003;top:3588;width:24;height:16" coordsize="24,16" path="m22,16r,-1l24,15r,-2l24,11r,-2l22,9r,-2l22,5r-2,l20,3r-2,l18,1r-2,l16,,15,,13,,11,,9,r,1l7,1,5,1,3,1,3,,1,,,e" filled="f" strokeweight=".55pt">
              <v:path arrowok="t"/>
            </v:shape>
            <v:shape id="_x0000_s1697" style="position:absolute;left:1999;top:3588;width:4;height:3" coordsize="4,3" path="m4,r,1l2,1r,2l,3e" filled="f" strokeweight=".55pt">
              <v:path arrowok="t"/>
            </v:shape>
            <v:shape id="_x0000_s1698" style="position:absolute;left:2008;top:3518;width:13;height:30" coordsize="13,30" path="m13,r,2l11,2r,2l10,4,8,4r,2l6,6r,2l4,8r,2l2,10r,1l2,13,,15r,2l,19r,2l,23r,2l,26r,2l,30e" filled="f" strokeweight=".55pt">
              <v:path arrowok="t"/>
            </v:shape>
            <v:shape id="_x0000_s1699" style="position:absolute;left:2008;top:3548;width:28;height:11" coordsize="28,11" path="m,l,2,,4,,6r2,l4,8r2,l6,10r2,l10,11r1,l13,11r2,l17,11r,-1l19,10r2,l23,10r,1l25,11r1,l28,11r,-1l28,8e" filled="f" strokeweight=".55pt">
              <v:path arrowok="t"/>
            </v:shape>
            <v:shape id="_x0000_s1700" style="position:absolute;left:2036;top:3531;width:15;height:25" coordsize="15,25" path="m,25l,23r2,l2,21r2,l6,21r2,l10,21r2,l12,19r,-2l12,15r,-2l12,12r-2,l10,10r2,l13,8,15,6r,-2l13,4r,-2l13,,12,e" filled="f" strokeweight=".55pt">
              <v:path arrowok="t"/>
            </v:shape>
            <v:shape id="_x0000_s1701" style="position:absolute;left:2027;top:3514;width:22;height:17" coordsize="22,17" path="m21,17r1,-2l22,14r,-2l22,10r,-2l21,8r,-2l19,4,17,2,17,,15,,13,,11,,9,r,2l7,2,6,2,4,2,2,2,2,,,e" filled="f" strokeweight=".55pt">
              <v:path arrowok="t"/>
            </v:shape>
            <v:shape id="_x0000_s1702" style="position:absolute;left:2021;top:3514;width:6;height:4" coordsize="6,4" path="m6,l4,r,2l2,2r,2l,4e" filled="f" strokeweight=".55pt">
              <v:path arrowok="t"/>
            </v:shape>
            <v:shape id="_x0000_s1703" style="position:absolute;left:2010;top:3451;width:15;height:30" coordsize="15,30" path="m15,r,2l13,2r,1l11,3,9,3r,2l8,5,6,5r,2l4,9r,2l2,13r,2l2,17r,1l2,20r,2l2,24,,24r,2l,28r,2e" filled="f" strokeweight=".55pt">
              <v:path arrowok="t"/>
            </v:shape>
            <v:shape id="_x0000_s1704" style="position:absolute;left:2010;top:3481;width:28;height:11" coordsize="28,11" path="m,l,2,,3r2,l2,5r2,l4,7r2,l8,9r1,l9,11r2,l13,11r2,l17,11r2,l21,11r2,l24,11r2,l28,11r,-2l28,7e" filled="f" strokeweight=".55pt">
              <v:path arrowok="t"/>
            </v:shape>
            <v:shape id="_x0000_s1705" style="position:absolute;left:2038;top:3464;width:15;height:24" coordsize="15,24" path="m,24l2,22r,-2l4,20r2,l8,20r2,l11,20r,-1l13,19r,-2l13,15r,-2l11,13r,-2l11,9r2,l13,7r2,l15,5r,-1l15,2r-2,l13,e" filled="f" strokeweight=".55pt">
              <v:path arrowok="t"/>
            </v:shape>
            <v:shape id="_x0000_s1706" style="position:absolute;left:2031;top:3447;width:22;height:17" coordsize="22,17" path="m20,17r,-2l22,15r,-2l22,11r,-2l20,9r,-2l20,6r-2,l18,4r-1,l17,2r-2,l15,,13,,11,,9,,7,r,2l5,2,3,2,2,2,2,,,e" filled="f" strokeweight=".55pt">
              <v:path arrowok="t"/>
            </v:shape>
            <v:shape id="_x0000_s1707" style="position:absolute;left:2025;top:3447;width:6;height:4" coordsize="6,4" path="m6,l4,r,2l2,2r,2l,4e" filled="f" strokeweight=".55pt">
              <v:path arrowok="t"/>
            </v:shape>
            <v:shape id="_x0000_s1708" style="position:absolute;left:1956;top:3484;width:13;height:29" coordsize="13,29" path="m13,l11,r,2l9,2,7,2r,2l5,4r,2l3,6r,2l2,8r,2l2,12,,12r,2l,15r,2l,19r,2l,23r,2l,27r,2e" filled="f" strokeweight=".55pt">
              <v:path arrowok="t"/>
            </v:shape>
            <v:shape id="_x0000_s1709" style="position:absolute;left:1956;top:3513;width:28;height:11" coordsize="28,11" path="m,l,1,,3,,5r2,l2,7r1,l5,9r2,l7,11r2,l11,11r2,l15,11r2,l18,11r2,l22,11r2,l26,11r2,l28,9r,-2e" filled="f" strokeweight=".55pt">
              <v:path arrowok="t"/>
            </v:shape>
            <v:shape id="_x0000_s1710" style="position:absolute;left:1984;top:3496;width:15;height:24" coordsize="15,24" path="m,24l,22r2,l2,20r2,l5,20r2,l9,20r2,l11,18r,-1l11,15r,-2l9,11,9,9r2,l13,9r,-2l15,7r,-2l15,3r-2,l13,2r-2,l11,e" filled="f" strokeweight=".55pt">
              <v:path arrowok="t"/>
            </v:shape>
            <v:shape id="_x0000_s1711" style="position:absolute;left:1974;top:3479;width:23;height:17" coordsize="23,17" path="m21,17r2,-2l23,13r,-2l23,9r-2,l21,7r,-2l19,5r,-1l17,4r,-2l15,2,15,,14,,12,,10,r,2l8,2,6,2,4,2,2,2,,2e" filled="f" strokeweight=".55pt">
              <v:path arrowok="t"/>
            </v:shape>
            <v:shape id="_x0000_s1712" style="position:absolute;left:1969;top:3481;width:5;height:3" coordsize="5,3" path="m5,l4,,2,r,2l,3e" filled="f" strokeweight=".55pt">
              <v:path arrowok="t"/>
            </v:shape>
            <v:shape id="_x0000_s1713" style="position:absolute;left:2003;top:3378;width:13;height:30" coordsize="13,30" path="m13,r,1l11,1r,2l9,3,7,3r,2l5,5r,2l3,7r,2l1,9r,2l1,13,,13r,2l,16r,2l,20r,2l,24r,2l,28r,2e" filled="f" strokeweight=".55pt">
              <v:path arrowok="t"/>
            </v:shape>
            <v:shape id="_x0000_s1714" style="position:absolute;left:2003;top:3408;width:28;height:11" coordsize="28,11" path="m,l,1,,3,,5r1,l3,7r2,l5,9r2,l9,9r,2l11,11r2,l15,11r1,l16,9r2,l20,9r2,l22,11r2,l26,11,28,9r,-2e" filled="f" strokeweight=".55pt">
              <v:path arrowok="t"/>
            </v:shape>
            <v:shape id="_x0000_s1715" style="position:absolute;left:2031;top:3391;width:15;height:24" coordsize="15,24" path="m,24l,22,2,20r1,l5,20r2,l9,20r2,l11,18r,-1l11,15r,-2l11,11r-2,l9,9r2,l13,7r,-2l15,5r,-2l13,3r,-1l11,2,11,e" filled="f" strokeweight=".55pt">
              <v:path arrowok="t"/>
            </v:shape>
            <v:shape id="_x0000_s1716" style="position:absolute;left:2021;top:3374;width:22;height:17" coordsize="23,17" path="m21,17r,-2l23,15r,-2l23,11r,-2l21,7r,-2l19,5r,-1l17,2,15,,13,,12,,10,r,2l8,2,6,2,4,2,2,,,e" filled="f" strokeweight=".55pt">
              <v:path arrowok="t"/>
            </v:shape>
            <v:shape id="_x0000_s1717" style="position:absolute;left:2016;top:3374;width:5;height:4" coordsize="5,4" path="m5,l3,r,2l2,2r,2l,4e" filled="f" strokeweight=".55pt">
              <v:path arrowok="t"/>
            </v:shape>
            <v:shape id="_x0000_s1718" style="position:absolute;left:2057;top:3361;width:15;height:30" coordsize="15,30" path="m15,l13,r,2l11,2,9,3,7,3r,2l6,5r,2l4,7r,2l4,11r-2,l2,13r,2l2,17r,1l2,20r,2l2,24,,24r,2l,28r,2e" filled="f" strokeweight=".55pt">
              <v:path arrowok="t"/>
            </v:shape>
            <v:shape id="_x0000_s1719" style="position:absolute;left:2057;top:3391;width:28;height:11" coordsize="28,11" path="m,l,2r2,l2,3r,2l4,5r2,l6,7r1,l7,9r2,l11,9r,2l13,11r2,l17,11r,-2l19,9r2,l22,9r2,l26,9r2,l28,7r,-2e" filled="f" strokeweight=".55pt">
              <v:path arrowok="t"/>
            </v:shape>
            <v:shape id="_x0000_s1720" style="position:absolute;left:2085;top:3372;width:15;height:24" coordsize="15,24" path="m,24r2,l2,22r2,l4,21r2,l8,21r1,l11,21r2,l13,19r,-2l13,15,11,13r,-2l11,9r2,l15,9r,-2l15,6r,-2l13,2,13,e" filled="f" strokeweight=".55pt">
              <v:path arrowok="t"/>
            </v:shape>
            <v:shape id="_x0000_s1721" style="position:absolute;left:2078;top:3355;width:22;height:17" coordsize="22,17" path="m20,17r2,-2l22,13r,-2l20,11r,-2l20,8,18,6,16,4,15,2r-2,l13,,11,,9,r,2l7,2,5,4,3,2,1,2,,2e" filled="f" strokeweight=".55pt">
              <v:path arrowok="t"/>
            </v:shape>
            <v:shape id="_x0000_s1722" style="position:absolute;left:2072;top:3357;width:6;height:4" coordsize="6,4" path="m6,l4,,2,r,2l,2,,4e" filled="f" strokeweight=".55pt">
              <v:path arrowok="t"/>
            </v:shape>
            <v:shape id="_x0000_s1723" style="position:absolute;left:2117;top:3334;width:13;height:30" coordsize="13,30" path="m13,l11,r,2l9,2r,2l7,4,6,4r,2l4,6r,2l2,10r,2l,12r,2l,15r,2l,19r,2l,23r,2l,27r,2l,30e" filled="f" strokeweight=".55pt">
              <v:path arrowok="t"/>
            </v:shape>
            <v:shape id="_x0000_s1724" style="position:absolute;left:2117;top:3364;width:28;height:12" coordsize="28,12" path="m,l,2,,4,,6r2,l4,6r,2l6,8r1,l7,10r2,l9,12r2,l13,12r2,l15,10r2,l19,10r2,l22,10r2,l26,10r2,l28,8r,-2e" filled="f" strokeweight=".55pt">
              <v:path arrowok="t"/>
            </v:shape>
            <v:shape id="_x0000_s1725" style="position:absolute;left:2145;top:3346;width:15;height:24" coordsize="15,24" path="m,24l,22r2,l2,20r2,l6,20r2,l9,20r2,l11,18r,-1l11,15r,-2l9,13r,-2l11,9r2,l13,7r2,l15,5r,-2l13,3r,-1l11,2,11,e" filled="f" strokeweight=".55pt">
              <v:path arrowok="t"/>
            </v:shape>
            <v:shape id="_x0000_s1726" style="position:absolute;left:2136;top:3329;width:22;height:17" coordsize="22,17" path="m20,17r2,l22,15r,-2l22,11r,-2l20,9r,-2l20,5r-2,l18,4r-1,l17,2r-2,l15,,13,,11,,9,r,2l7,2,5,2r,2l5,2,3,2,2,2,,2e" filled="f" strokeweight=".55pt">
              <v:path arrowok="t"/>
            </v:shape>
            <v:shape id="_x0000_s1727" style="position:absolute;left:2130;top:3331;width:6;height:3" coordsize="6,3" path="m6,l4,,2,r,2l,3e" filled="f" strokeweight=".55pt">
              <v:path arrowok="t"/>
            </v:shape>
            <v:shape id="_x0000_s1728" style="position:absolute;left:2222;top:3319;width:13;height:30" coordsize="13,30" path="m13,r,2l11,2,9,2r,2l7,4r,2l6,6r,2l4,8r,2l2,10r,2l2,14r,1l2,17,,17r,2l,21r,2l,25r,2l,29r,1e" filled="f" strokeweight=".55pt">
              <v:path arrowok="t"/>
            </v:shape>
            <v:shape id="_x0000_s1729" style="position:absolute;left:2222;top:3349;width:28;height:12" coordsize="28,12" path="m,l,2,,4r2,l2,6r2,l4,8r2,l7,8r,2l9,10r,2l11,12r2,l15,12r2,l17,10r2,l21,10r1,l24,10r2,l28,10r,-2e" filled="f" strokeweight=".55pt">
              <v:path arrowok="t"/>
            </v:shape>
            <v:shape id="_x0000_s1730" style="position:absolute;left:2250;top:3331;width:15;height:26" coordsize="15,26" path="m,26l,24,,22r2,l4,22r2,l8,22r1,l11,22r,-2l11,18r,-1l11,15r,-2l9,13r,-2l11,11r,-2l13,9r,-2l15,7r,-2l15,3r-2,l13,2,13,e" filled="f" strokeweight=".55pt">
              <v:path arrowok="t"/>
            </v:shape>
            <v:shape id="_x0000_s1731" style="position:absolute;left:2241;top:3316;width:24;height:15" coordsize="24,15" path="m22,15r,-2l24,13r,-2l24,9r-2,l22,7r,-2l20,5r,-2l18,3r,-1l17,2,17,,15,,13,,11,,9,,7,r,2l5,2,3,,2,,,e" filled="f" strokeweight=".55pt">
              <v:path arrowok="t"/>
            </v:shape>
            <v:shape id="_x0000_s1732" style="position:absolute;left:2235;top:3316;width:6;height:3" coordsize="6,3" path="m6,l4,r,2l2,2,,3e" filled="f" strokeweight=".55pt">
              <v:path arrowok="t"/>
            </v:shape>
            <v:shape id="_x0000_s1733" style="position:absolute;left:2291;top:3363;width:15;height:30" coordsize="15,30" path="m15,r,1l13,1r,2l12,3r-2,l10,5,8,5,6,7r,2l4,9r,2l4,13r-2,l2,15r,1l2,18r,2l2,22r,2l,26r,2l,30e" filled="f" strokeweight=".55pt">
              <v:path arrowok="t"/>
            </v:shape>
            <v:shape id="_x0000_s1734" style="position:absolute;left:2291;top:3393;width:28;height:11" coordsize="28,11" path="m,l,1,,3r2,l2,5r2,l4,7r2,l8,9r2,l10,11r2,l13,11r2,l17,11r2,l21,11r2,l25,11r2,l28,11r,-2l28,7e" filled="f" strokeweight=".55pt">
              <v:path arrowok="t"/>
            </v:shape>
            <v:shape id="_x0000_s1735" style="position:absolute;left:2319;top:3376;width:15;height:24" coordsize="15,24" path="m,24r2,l2,22,4,20r2,l8,20r2,l12,20r2,l14,18r,-1l14,15r,-2l12,13r,-2l12,9r2,l14,7r1,l15,5r,-2l15,2r-1,l14,e" filled="f" strokeweight=".55pt">
              <v:path arrowok="t"/>
            </v:shape>
            <v:shape id="_x0000_s1736" style="position:absolute;left:2312;top:3359;width:22;height:17" coordsize="22,17" path="m21,17r,-2l22,15r,-2l22,11r,-2l21,9r,-2l21,5r-2,l19,4r-2,l17,2r-2,l15,,13,,11,,9,,7,r,2l6,2,4,2,2,2,2,,,e" filled="f" strokeweight=".55pt">
              <v:path arrowok="t"/>
            </v:shape>
            <v:shape id="_x0000_s1737" style="position:absolute;left:2306;top:3359;width:6;height:4" coordsize="6,4" path="m6,l4,r,2l2,2r,2l,4e" filled="f" strokeweight=".55pt">
              <v:path arrowok="t"/>
            </v:shape>
            <v:shape id="_x0000_s1738" style="position:absolute;left:2325;top:3419;width:13;height:30" coordsize="13,30" path="m13,l11,2,9,4,8,4r,1l6,5,4,5r,2l4,9,2,9r,2l2,13,,13r,2l,17r,2l,20r,2l,24r,2l,28r,2e" filled="f" strokeweight=".55pt">
              <v:path arrowok="t"/>
            </v:shape>
            <v:shape id="_x0000_s1739" style="position:absolute;left:2325;top:3449;width:28;height:11" coordsize="28,11" path="m,l,2,,4,,5r2,l4,7r2,l6,9r2,l9,9r,2l11,11r2,l15,11r2,l17,9r2,l21,9r2,l24,9r2,l28,9r,-2e" filled="f" strokeweight=".55pt">
              <v:path arrowok="t"/>
            </v:shape>
            <v:shape id="_x0000_s1740" style="position:absolute;left:2353;top:3430;width:15;height:26" coordsize="15,26" path="m,26l,24,,23r2,l4,23r2,l8,23r2,l11,23r,-2l11,19r,-2l11,15r,-2l10,13r,-2l11,11r,-2l13,9r,-1l15,8r,-2l13,4,11,2,11,e" filled="f" strokeweight=".55pt">
              <v:path arrowok="t"/>
            </v:shape>
            <v:shape id="_x0000_s1741" style="position:absolute;left:2344;top:3415;width:22;height:15" coordsize="22,15" path="m20,15r2,l22,13r,-2l22,9r,-1l20,8r,-2l19,6r,-2l17,2,15,,13,,11,,9,,7,r,2l5,2,4,2,4,,2,,,e" filled="f" strokeweight=".55pt">
              <v:path arrowok="t"/>
            </v:shape>
            <v:shape id="_x0000_s1742" style="position:absolute;left:2338;top:3415;width:6;height:4" coordsize="6,4" path="m6,l4,r,2l2,2r,2l,4e" filled="f" strokeweight=".55pt">
              <v:path arrowok="t"/>
            </v:shape>
            <v:shape id="_x0000_s1743" style="position:absolute;left:2333;top:3460;width:15;height:30" coordsize="15,30" path="m15,l13,r,2l11,2r,2l9,4,7,4r,2l5,6r,2l3,8r,1l3,11r-2,l1,13r,2l1,17r,2l1,21r,2l1,24,,24r,2l,28r,2e" filled="f" strokeweight=".55pt">
              <v:path arrowok="t"/>
            </v:shape>
            <v:shape id="_x0000_s1744" style="position:absolute;left:2333;top:3490;width:28;height:11" coordsize="28,11" path="m,l,2,1,4r,2l3,6,5,8r2,l7,9r2,l11,11r2,l15,11r1,l18,9r2,l22,9r2,l26,9r2,l28,8e" filled="f" strokeweight=".55pt">
              <v:path arrowok="t"/>
            </v:shape>
            <v:shape id="_x0000_s1745" style="position:absolute;left:2361;top:3471;width:15;height:27" coordsize="15,27" path="m,27l,25r2,l2,23r1,l5,23r2,l9,23r2,l11,21r2,l13,19r,-2l13,15,11,13r,-1l11,10r2,l15,10r,-2l15,6r,-2l13,2,13,e" filled="f" strokeweight=".55pt">
              <v:path arrowok="t"/>
            </v:shape>
            <v:shape id="_x0000_s1746" style="position:absolute;left:2351;top:3456;width:25;height:15" coordsize="25,15" path="m23,15r2,l25,13r,-1l25,10r-2,l23,8r,-2l21,6r,-2l19,4r,-2l17,2,17,,15,,13,,12,,10,r,2l8,2,6,2,4,,2,,,e" filled="f" strokeweight=".55pt">
              <v:path arrowok="t"/>
            </v:shape>
            <v:shape id="_x0000_s1747" style="position:absolute;left:2348;top:3456;width:3;height:4" coordsize="3,4" path="m3,l1,r,2l,2,,4e" filled="f" strokeweight=".55pt">
              <v:path arrowok="t"/>
            </v:shape>
            <v:shape id="_x0000_s1748" style="position:absolute;left:2336;top:3522;width:13;height:30" coordsize="13,30" path="m13,l12,2r-2,l10,4,8,4,6,4r,2l6,7,4,7r,2l2,9r,2l2,13r,2l2,17,,17r,2l,21r,1l,24r,2l,28r,2e" filled="f" strokeweight=".55pt">
              <v:path arrowok="t"/>
            </v:shape>
            <v:shape id="_x0000_s1749" style="position:absolute;left:2336;top:3552;width:27;height:11" coordsize="28,11" path="m,l,2,,4r2,l2,6r2,l6,7r2,l8,9r2,l12,11r1,l15,11r2,l17,9r2,l21,9r2,l25,9r2,l28,9r,-2l28,6e" filled="f" strokeweight=".55pt">
              <v:path arrowok="t"/>
            </v:shape>
            <v:shape id="_x0000_s1750" style="position:absolute;left:2363;top:3533;width:16;height:25" coordsize="15,25" path="m,25l,23r2,l2,21r2,l6,21r2,l10,21r2,l12,19r,-2l12,15r,-2l10,11r2,l12,10r2,l14,8r1,l15,6r,-2l14,4r,-2l12,2,12,r2,e" filled="f" strokeweight=".55pt">
              <v:path arrowok="t"/>
            </v:shape>
            <v:shape id="_x0000_s1751" style="position:absolute;left:2355;top:3516;width:23;height:17" coordsize="23,17" path="m23,17r,-2l23,13r,-1l23,10r,-2l21,8r,-2l19,6r,-2l17,4r,-2l15,2r-2,l13,,11,r,2l9,2,8,2r,2l6,4,6,2,4,2,2,2,,2e" filled="f" strokeweight=".55pt">
              <v:path arrowok="t"/>
            </v:shape>
            <v:shape id="_x0000_s1752" style="position:absolute;left:2349;top:3518;width:6;height:4" coordsize="6,4" path="m6,l4,,2,r,2l,4e" filled="f" strokeweight=".55pt">
              <v:path arrowok="t"/>
            </v:shape>
            <v:shape id="_x0000_s1753" style="position:absolute;left:2359;top:3674;width:15;height:30" coordsize="15,30" path="m15,l13,2,11,3,9,3,7,3r,2l5,5r,2l4,9r,2l2,11r,2l2,15r,2l2,18r,2l2,22r,2l,24r,2l,28r,2e" filled="f" strokeweight=".55pt">
              <v:path arrowok="t"/>
            </v:shape>
            <v:shape id="_x0000_s1754" style="position:absolute;left:2359;top:3704;width:28;height:11" coordsize="28,11" path="m,l,2,,3r2,l2,5r2,l4,7r1,l7,7r,2l9,9r,2l11,11r2,l15,11r2,l19,11r,-2l20,9r2,l24,9r,2l26,11r2,l28,9r,-2e" filled="f" strokeweight=".55pt">
              <v:path arrowok="t"/>
            </v:shape>
            <v:shape id="_x0000_s1755" style="position:absolute;left:2387;top:3685;width:15;height:26" coordsize="15,26" path="m,26l,24r2,l2,22r2,l6,22r1,l9,22r2,l11,21r2,l13,19r,-2l13,15,11,13r,-2l13,11r,-2l15,9r,-2l15,6r,-2l13,4r,-2l13,e" filled="f" strokeweight=".55pt">
              <v:path arrowok="t"/>
            </v:shape>
            <v:shape id="_x0000_s1756" style="position:absolute;left:2379;top:3670;width:23;height:15" coordsize="23,15" path="m21,15r2,l23,13r,-2l23,9r-2,l21,7r,-1l19,6r,-2l17,4r,-2l15,2,15,,14,,12,,10,,8,r,2l6,2,4,2,2,,,e" filled="f" strokeweight=".55pt">
              <v:path arrowok="t"/>
            </v:shape>
            <v:shape id="_x0000_s1757" style="position:absolute;left:2374;top:3670;width:5;height:4" coordsize="5,4" path="m5,l4,,2,r,2l2,4,,4e" filled="f" strokeweight=".55pt">
              <v:path arrowok="t"/>
            </v:shape>
            <v:shape id="_x0000_s1758" style="position:absolute;left:2421;top:3662;width:15;height:30" coordsize="15,30" path="m15,l13,r,2l11,2r,2l9,4,7,4r,2l5,6r,2l3,8r,2l3,12r-1,l2,14r,1l2,17r,2l2,21r,2l2,25,,25r,2l,29r,1e" filled="f" strokeweight=".55pt">
              <v:path arrowok="t"/>
            </v:shape>
            <v:shape id="_x0000_s1759" style="position:absolute;left:2421;top:3692;width:28;height:12" coordsize="28,12" path="m,l,2,2,4r,2l3,6,5,8r2,l7,10r2,l11,10r,2l13,12r2,l17,12r,-2l18,10r2,l22,10r2,l26,10r2,l28,8e" filled="f" strokeweight=".55pt">
              <v:path arrowok="t"/>
            </v:shape>
            <v:shape id="_x0000_s1760" style="position:absolute;left:2449;top:3674;width:15;height:26" coordsize="15,26" path="m,26l,24r2,l2,22r2,l5,22r2,l9,22r2,l11,20r,-2l13,17r,-2l11,13r,-2l11,9r2,l15,9r,-2l15,5r,-2l13,3r,-1l13,e" filled="f" strokeweight=".55pt">
              <v:path arrowok="t"/>
            </v:shape>
            <v:shape id="_x0000_s1761" style="position:absolute;left:2439;top:3659;width:25;height:15" coordsize="25,15" path="m23,15r2,-2l25,11r,-2l23,9r,-2l23,5r-2,l21,3r-2,l19,2r-2,l17,,15,,14,,12,,10,r,2l8,2,6,2,6,,4,,2,,,e" filled="f" strokeweight=".55pt">
              <v:path arrowok="t"/>
            </v:shape>
            <v:shape id="_x0000_s1762" style="position:absolute;left:2436;top:3659;width:3;height:3" coordsize="3,3" path="m3,l2,r,2l,2,,3e" filled="f" strokeweight=".55pt">
              <v:path arrowok="t"/>
            </v:shape>
            <v:shape id="_x0000_s1763" style="position:absolute;left:2383;top:3591;width:12;height:30" coordsize="13,30" path="m13,r,2l11,2r,2l10,4,8,4r,2l6,6r,2l4,8r,2l4,12r-2,l2,13r,2l2,17,,19r,2l,23r,2l,27r,1l,30e" filled="f" strokeweight=".55pt">
              <v:path arrowok="t"/>
            </v:shape>
            <v:shape id="_x0000_s1764" style="position:absolute;left:2383;top:3621;width:28;height:12" coordsize="28,12" path="m,l,2,,4,,6r2,l2,8r2,l6,8r,2l8,10r2,2l11,12r2,l15,12r2,l19,12r2,l23,12r2,l26,12r2,l28,10r,-2e" filled="f" strokeweight=".55pt">
              <v:path arrowok="t"/>
            </v:shape>
            <v:shape id="_x0000_s1765" style="position:absolute;left:2411;top:3604;width:15;height:25" coordsize="15,25" path="m,25l,23r2,l2,21r2,l6,21r2,l10,21r2,l12,19r,-2l12,15r,-1l12,12r-2,l10,10r2,l13,10r,-2l15,8r,-2l15,4,13,2,13,e" filled="f" strokeweight=".55pt">
              <v:path arrowok="t"/>
            </v:shape>
            <v:shape id="_x0000_s1766" style="position:absolute;left:2402;top:3588;width:22;height:16" coordsize="22,16" path="m22,16r,-1l22,13r,-2l22,9r,-2l21,7r,-2l19,3r,-2l17,1,17,,15,,13,,11,,9,r,1l7,1,6,1,4,1,2,,,e" filled="f" strokeweight=".55pt">
              <v:path arrowok="t"/>
            </v:shape>
            <v:shape id="_x0000_s1767" style="position:absolute;left:2395;top:3588;width:7;height:3" coordsize="6,3" path="m6,l4,1,2,1r,2l,3e" filled="f" strokeweight=".55pt">
              <v:path arrowok="t"/>
            </v:shape>
            <v:shape id="_x0000_s1768" style="position:absolute;left:2346;top:3571;width:13;height:30" coordsize="13,30" path="m13,r,2l11,2r,1l9,3,7,3r,2l5,5r,2l3,7r,2l2,9r,2l2,13,,13r,2l,17r,1l,20r,2l,24r,2l,28r,2e" filled="f" strokeweight=".55pt">
              <v:path arrowok="t"/>
            </v:shape>
            <v:shape id="_x0000_s1769" style="position:absolute;left:2344;top:3601;width:30;height:11" coordsize="30,11" path="m2,l,,,2,,3r2,l2,5r2,l4,7r1,l7,9r2,l9,11r2,l13,11r2,l17,11r2,l20,11r2,l24,11r2,l28,11r2,l30,9r,-2e" filled="f" strokeweight=".55pt">
              <v:path arrowok="t"/>
            </v:shape>
            <v:shape id="_x0000_s1770" style="position:absolute;left:2374;top:3584;width:15;height:24" coordsize="15,24" path="m,24l,22r2,l2,20r2,l5,20r2,l9,20r2,l11,19r,-2l11,15r,-2l9,13r,-2l9,9r2,l13,7,15,5r,-1l13,4r,-2l11,2,11,e" filled="f" strokeweight=".55pt">
              <v:path arrowok="t"/>
            </v:shape>
            <v:shape id="_x0000_s1771" style="position:absolute;left:2363;top:3567;width:24;height:17" coordsize="23,17" path="m21,17r2,-2l23,13r,-2l23,9r-2,l21,7r,-1l19,6r,-2l17,4r,-2l15,2,15,,14,,12,,10,r,2l8,2,6,2,4,2,2,2,,2e" filled="f" strokeweight=".55pt">
              <v:path arrowok="t"/>
            </v:shape>
            <v:shape id="_x0000_s1772" style="position:absolute;left:2359;top:3569;width:4;height:2" coordsize="5,2" path="m5,l4,,2,r,2l,2e" filled="f" strokeweight=".55pt">
              <v:path arrowok="t"/>
            </v:shape>
            <v:shape id="_x0000_s1773" style="position:absolute;left:2394;top:3518;width:15;height:30" coordsize="15,30" path="m15,l14,r,2l12,2r,2l10,4,8,4r,2l6,6r,2l4,10r,1l2,11r,2l2,15r,2l2,19r,2l2,23r,2l,25r,1l,28r,2e" filled="f" strokeweight=".55pt">
              <v:path arrowok="t"/>
            </v:shape>
            <v:shape id="_x0000_s1774" style="position:absolute;left:2394;top:3548;width:29;height:11" coordsize="29,11" path="m,l,2,,4r2,l2,6r2,l4,8r2,l8,10r2,l10,11r2,l14,11r1,l17,11r2,l19,10r2,l23,10r2,1l27,11r2,l29,10r,-2e" filled="f" strokeweight=".55pt">
              <v:path arrowok="t"/>
            </v:shape>
            <v:shape id="_x0000_s1775" style="position:absolute;left:2423;top:3531;width:15;height:25" coordsize="15,25" path="m,25l,23r1,l1,21r2,l5,21r2,l9,21r2,l11,19r,-2l13,15r,-2l11,13r,-1l11,10r2,l13,8r2,l15,6r,-2l13,2,13,e" filled="f" strokeweight=".55pt">
              <v:path arrowok="t"/>
            </v:shape>
            <v:shape id="_x0000_s1776" style="position:absolute;left:2413;top:3514;width:25;height:17" coordsize="25,17" path="m23,17r,-2l25,15r,-1l25,12,23,10r,-2l23,6r-2,l21,4r-2,l19,2r-2,l17,,15,,13,,11,,10,r,2l8,2,6,2,4,2,4,,2,,,e" filled="f" strokeweight=".55pt">
              <v:path arrowok="t"/>
            </v:shape>
            <v:shape id="_x0000_s1777" style="position:absolute;left:2409;top:3514;width:4;height:4" coordsize="4,4" path="m4,r,2l2,2,,2,,4e" filled="f" strokeweight=".55pt">
              <v:path arrowok="t"/>
            </v:shape>
            <v:shape id="_x0000_s1778" style="position:absolute;left:2415;top:3451;width:15;height:30" coordsize="15,30" path="m15,l13,r,2l11,2r,1l9,3,8,3r,2l6,5r,2l4,7r,2l4,11r-2,l2,13r,2l2,17r,1l2,20,,20r,2l,24r,2l,28r,2e" filled="f" strokeweight=".55pt">
              <v:path arrowok="t"/>
            </v:shape>
            <v:shape id="_x0000_s1779" style="position:absolute;left:2415;top:3481;width:28;height:11" coordsize="28,11" path="m,l,2,,3,2,5r2,l4,7r2,l6,9r2,l9,9r,2l11,11r2,l15,11r2,l19,11r2,l23,11r1,l26,11r2,l28,9r,-2e" filled="f" strokeweight=".55pt">
              <v:path arrowok="t"/>
            </v:shape>
            <v:shape id="_x0000_s1780" style="position:absolute;left:2443;top:3464;width:15;height:24" coordsize="15,24" path="m,24l,22r2,l2,20r2,l6,20r2,l10,20r1,l11,19r,-2l11,15r2,l13,13r-2,l11,11r,-2l13,9r,-2l15,7r,-2l15,4,13,2,13,e" filled="f" strokeweight=".55pt">
              <v:path arrowok="t"/>
            </v:shape>
            <v:shape id="_x0000_s1781" style="position:absolute;left:2434;top:3447;width:24;height:17" coordsize="24,17" path="m22,17r,-2l24,15r,-2l24,11r-2,l22,9r,-2l22,6r-2,l20,4r-1,l19,2r-2,l17,,15,,13,,11,,9,r,2l7,2,5,2,4,2,4,,2,,,e" filled="f" strokeweight=".55pt">
              <v:path arrowok="t"/>
            </v:shape>
            <v:shape id="_x0000_s1782" style="position:absolute;left:2430;top:3447;width:4;height:4" coordsize="4,4" path="m4,r,2l2,2,,2,,4e" filled="f" strokeweight=".55pt">
              <v:path arrowok="t"/>
            </v:shape>
            <v:shape id="_x0000_s1783" style="position:absolute;left:2374;top:3402;width:15;height:30" coordsize="15,30" path="m15,l13,r,2l11,2,9,2r,2l7,4r,2l5,6r,1l4,7r,2l2,11r,2l2,15r,2l2,19r,2l2,22,,22r,2l,26r,2l,30e" filled="f" strokeweight=".55pt">
              <v:path arrowok="t"/>
            </v:shape>
            <v:shape id="_x0000_s1784" style="position:absolute;left:2374;top:3432;width:28;height:11" coordsize="28,11" path="m,l,2r2,l2,4r,2l4,6r1,l5,7r2,l7,9r2,l11,9r,2l13,11r2,l17,11r,-2l19,9r1,l22,9r2,l26,9r2,l28,7r,-1e" filled="f" strokeweight=".55pt">
              <v:path arrowok="t"/>
            </v:shape>
            <v:shape id="_x0000_s1785" style="position:absolute;left:2402;top:3413;width:15;height:25" coordsize="15,25" path="m,25l2,23r2,l4,21r2,l7,21r2,l11,21r,-2l11,17r2,l13,15,11,13r,-2l11,10r2,l13,8r2,l15,6r,-2l13,4r,-2l13,e" filled="f" strokeweight=".55pt">
              <v:path arrowok="t"/>
            </v:shape>
            <v:shape id="_x0000_s1786" style="position:absolute;left:2393;top:3396;width:24;height:17" coordsize="24,17" path="m22,17r,-2l24,15r,-2l24,12r-2,l22,10r,-2l20,6r,-2l18,4,16,2r-1,l15,,13,,11,r,2l9,2,7,2r,2l5,2,3,2,1,2,,2e" filled="f" strokeweight=".55pt">
              <v:path arrowok="t"/>
            </v:shape>
            <v:shape id="_x0000_s1787" style="position:absolute;left:2389;top:3398;width:4;height:4" coordsize="4,4" path="m4,l2,r,2l,2,,4e" filled="f" strokeweight=".55pt">
              <v:path arrowok="t"/>
            </v:shape>
            <v:shape id="_x0000_s1788" style="position:absolute;left:2421;top:3349;width:15;height:29" coordsize="15,29" path="m15,l13,r,2l11,2,9,2r,2l7,4r,2l5,6r,2l3,8r,2l2,12r,2l2,15r,2l2,19r,2l2,23,,23r,2l,27r,2e" filled="f" strokeweight=".55pt">
              <v:path arrowok="t"/>
            </v:shape>
            <v:shape id="_x0000_s1789" style="position:absolute;left:2421;top:3378;width:28;height:13" coordsize="28,13" path="m,l,1,,3r2,l2,5,3,7r2,l5,9r2,l9,9r,2l11,11r,2l13,13r2,l17,13r,-2l18,11r2,l22,11r2,l26,11r2,l28,9r,-2e" filled="f" strokeweight=".55pt">
              <v:path arrowok="t"/>
            </v:shape>
            <v:shape id="_x0000_s1790" style="position:absolute;left:2449;top:3361;width:15;height:24" coordsize="15,24" path="m,24l2,22,4,20r1,l7,20r2,l11,20r,-2l11,17r2,l13,15r,-2l11,13r,-2l11,9r2,l13,7r2,l15,5r,-2l13,2,13,e" filled="f" strokeweight=".55pt">
              <v:path arrowok="t"/>
            </v:shape>
            <v:shape id="_x0000_s1791" style="position:absolute;left:2439;top:3344;width:25;height:17" coordsize="25,17" path="m23,17r,-2l25,15r,-2l25,11r-2,l23,9r,-2l23,5r-2,l21,4r-2,l19,2r-2,l17,,15,,14,,12,r,2l10,2,8,2,6,2,4,2,2,2,,2e" filled="f" strokeweight=".55pt">
              <v:path arrowok="t"/>
            </v:shape>
            <v:shape id="_x0000_s1792" style="position:absolute;left:2436;top:3346;width:3;height:3" coordsize="3,3" path="m3,l2,,,2,,3e" filled="f" strokeweight=".55pt">
              <v:path arrowok="t"/>
            </v:shape>
            <v:shape id="_x0000_s1793" style="position:absolute;left:2363;top:3340;width:13;height:30" coordsize="13,30" path="m13,r,2l11,2,9,4,7,4r,2l5,6r,2l3,8r,1l1,11r,2l1,15r,2l,17r,2l,21r,2l,24r,2l,28r,2e" filled="f" strokeweight=".55pt">
              <v:path arrowok="t"/>
            </v:shape>
            <v:shape id="_x0000_s1794" style="position:absolute;left:2363;top:3370;width:28;height:11" coordsize="28,11" path="m,l,2,,4r1,l1,6r2,l5,8r2,l7,9r2,l11,11r2,l15,11r1,l16,9r2,l20,9r2,l24,9r2,l28,9r,-1l28,6e" filled="f" strokeweight=".55pt">
              <v:path arrowok="t"/>
            </v:shape>
            <v:shape id="_x0000_s1795" style="position:absolute;left:2391;top:3351;width:15;height:25" coordsize="15,25" path="m,25l,23r2,l3,23r2,l7,23r2,l11,23r,-2l11,19r,-2l11,15r,-2l9,12r2,l11,10r2,l13,8r2,l15,6r,-2l13,4r,-2l13,e" filled="f" strokeweight=".55pt">
              <v:path arrowok="t"/>
            </v:shape>
            <v:shape id="_x0000_s1796" style="position:absolute;left:2381;top:3336;width:25;height:15" coordsize="25,15" path="m23,15r,-2l25,13r,-1l25,10r-2,l23,8r,-2l21,6r,-2l19,4r,-2l17,2,17,,15,,13,,12,,10,,8,r,2l6,2,6,,4,,2,,,e" filled="f" strokeweight=".55pt">
              <v:path arrowok="t"/>
            </v:shape>
            <v:shape id="_x0000_s1797" style="position:absolute;left:2376;top:3336;width:5;height:4" coordsize="5,4" path="m5,l3,,2,2,,4e" filled="f" strokeweight=".55pt">
              <v:path arrowok="t"/>
            </v:shape>
            <v:shape id="_x0000_s1798" style="position:absolute;left:2171;top:3304;width:15;height:30" coordsize="15,30" path="m15,l13,r,2l12,2r,2l10,4,8,4r,2l6,6r,2l4,8r,2l4,12r-2,l2,14r,1l2,17r,2l2,21r,2l2,25,,25r,2l,29r,1e" filled="f" strokeweight=".55pt">
              <v:path arrowok="t"/>
            </v:shape>
            <v:shape id="_x0000_s1799" style="position:absolute;left:2171;top:3334;width:28;height:12" coordsize="28,12" path="m,l,2,,4r2,l2,6r2,l4,8r2,l8,8r,2l10,10r2,2l13,12r2,l17,12r2,l19,10r2,l23,10r2,l27,10r1,l28,8e" filled="f" strokeweight=".55pt">
              <v:path arrowok="t"/>
            </v:shape>
            <v:shape id="_x0000_s1800" style="position:absolute;left:2199;top:3316;width:15;height:26" coordsize="15,26" path="m,26l,24r2,l2,22r2,l6,22r2,l10,22r2,l12,20r2,l14,18r,-1l14,15r-2,l12,13r,-2l14,11r,-2l15,9r,-2l15,5r,-2l14,3r,-1l14,e" filled="f" strokeweight=".55pt">
              <v:path arrowok="t"/>
            </v:shape>
            <v:shape id="_x0000_s1801" style="position:absolute;left:2190;top:3301;width:24;height:15" coordsize="24,15" path="m23,15r1,l24,13r,-2l24,9r-1,l23,7r,-2l21,5r,-2l19,3r,-1l17,2,17,,15,,13,,11,,9,r,2l8,2,6,2,4,,2,,,e" filled="f" strokeweight=".55pt">
              <v:path arrowok="t"/>
            </v:shape>
            <v:shape id="_x0000_s1802" style="position:absolute;left:2186;top:3301;width:4;height:3" coordsize="4,3" path="m4,l2,r,2l,2,,3e" filled="f" strokeweight=".55pt">
              <v:path arrowok="t"/>
            </v:shape>
            <v:shape id="_x0000_s1803" style="position:absolute;left:2046;top:3304;width:15;height:30" coordsize="15,30" path="m15,l13,r,2l11,2r,2l9,4,7,4r,2l5,6r,2l3,8r,2l3,12r-1,l2,14r,1l2,17r,2l2,21r,2l2,25,,25r,2l,29r,1e" filled="f" strokeweight=".55pt">
              <v:path arrowok="t"/>
            </v:shape>
            <v:shape id="_x0000_s1804" style="position:absolute;left:2046;top:3334;width:28;height:12" coordsize="28,12" path="m,l,2,,4r2,l2,6r1,l3,8r2,l7,8r,2l9,10r,2l11,12r2,l15,12r2,l17,10r1,l20,10r2,l24,10r2,l28,10r,-2e" filled="f" strokeweight=".55pt">
              <v:path arrowok="t"/>
            </v:shape>
            <v:shape id="_x0000_s1805" style="position:absolute;left:2074;top:3316;width:15;height:26" coordsize="15,26" path="m,26l,24r2,l2,22r2,l5,22r2,l9,22r2,l11,20r,-2l13,17r,-2l11,15r,-2l11,11r2,l13,9r2,l15,7r,-2l15,3r-2,l13,2,13,e" filled="f" strokeweight=".55pt">
              <v:path arrowok="t"/>
            </v:shape>
            <v:shape id="_x0000_s1806" style="position:absolute;left:2064;top:3301;width:25;height:15" coordsize="25,15" path="m23,15r2,-2l25,11,23,9r,-2l23,5r-2,l21,3r-2,l19,2r-2,l17,,15,,14,,12,,10,r,2l8,2,6,2,4,,2,,,e" filled="f" strokeweight=".55pt">
              <v:path arrowok="t"/>
            </v:shape>
            <v:shape id="_x0000_s1807" style="position:absolute;left:2061;top:3301;width:3;height:3" coordsize="3,3" path="m3,l2,r,2l,2,,3e" filled="f" strokeweight=".55pt">
              <v:path arrowok="t"/>
            </v:shape>
            <v:shape id="_x0000_s1808" style="position:absolute;left:1989;top:3299;width:15;height:30" coordsize="15,30" path="m15,l14,r,2l12,2r,2l10,4,8,4r,1l6,5r,2l4,7r,2l4,11r-2,l2,13r,2l2,17r,2l2,20r,2l2,24,,24r,2l,28r,2e" filled="f" strokeweight=".55pt">
              <v:path arrowok="t"/>
            </v:shape>
            <v:shape id="_x0000_s1809" style="position:absolute;left:1989;top:3329;width:29;height:11" coordsize="29,11" path="m,l,2r2,l2,4r,1l4,5,6,7r2,l8,9r2,l12,9r,2l14,11r1,l17,11,19,9r2,l23,9r2,l27,9r2,l29,7e" filled="f" strokeweight=".55pt">
              <v:path arrowok="t"/>
            </v:shape>
            <v:shape id="_x0000_s1810" style="position:absolute;left:2018;top:3310;width:15;height:26" coordsize="15,26" path="m,26l,24r1,l1,23r2,l5,23r2,l9,23r2,l11,21r2,l13,19r,-2l13,15r,-2l11,13r,-2l13,9r2,l15,8r,-2l15,4,13,2,13,e" filled="f" strokeweight=".55pt">
              <v:path arrowok="t"/>
            </v:shape>
            <v:shape id="_x0000_s1811" style="position:absolute;left:2010;top:3295;width:23;height:15" coordsize="23,15" path="m21,15r2,l23,13r,-2l23,9r-2,l21,8r,-2l19,4r-2,l17,2r-2,l15,,13,,11,,9,,8,r,2l6,2,4,2,2,,,e" filled="f" strokeweight=".55pt">
              <v:path arrowok="t"/>
            </v:shape>
            <v:shape id="_x0000_s1812" style="position:absolute;left:2004;top:3295;width:6;height:4" coordsize="6,4" path="m6,l4,,2,r,2l,4e" filled="f" strokeweight=".55pt">
              <v:path arrowok="t"/>
            </v:shape>
            <v:shape id="_x0000_s1813" style="position:absolute;left:1952;top:3357;width:15;height:30" coordsize="15,30" path="m15,l13,r,2l11,2r,2l9,4,7,4r,2l6,6r,1l4,7r,2l4,11r-2,l2,13r,2l2,17r,2l2,21,,21r,1l,24r,2l,28r,2e" filled="f" strokeweight=".55pt">
              <v:path arrowok="t"/>
            </v:shape>
            <v:shape id="_x0000_s1814" style="position:absolute;left:1952;top:3387;width:27;height:11" coordsize="28,11" path="m,l,2,,4r2,l2,6r2,l4,7r2,l7,9r2,l9,11r2,l13,11r2,l17,11,19,9r2,l22,9r2,2l26,11r2,l28,9r,-2e" filled="f" strokeweight=".55pt">
              <v:path arrowok="t"/>
            </v:shape>
            <v:shape id="_x0000_s1815" style="position:absolute;left:1979;top:3370;width:16;height:24" coordsize="15,24" path="m,24l,23r2,l2,21r2,l6,21r2,l9,21r2,l11,19r,-2l11,15r2,l13,13r-2,l11,11r,-2l13,9r,-1l15,8r,-2l15,4,13,2,13,e" filled="f" strokeweight=".55pt">
              <v:path arrowok="t"/>
            </v:shape>
            <v:shape id="_x0000_s1816" style="position:absolute;left:1971;top:3353;width:24;height:17" coordsize="24,17" path="m22,17r,-2l24,15r,-2l24,11r-2,l22,10r,-2l22,6r-2,l20,4r-2,l18,2r-1,l17,,15,,13,,11,,9,r,2l7,2,5,2,3,2,3,,2,,,e" filled="f" strokeweight=".55pt">
              <v:path arrowok="t"/>
            </v:shape>
            <v:shape id="_x0000_s1817" style="position:absolute;left:1967;top:3353;width:4;height:4" coordsize="4,4" path="m4,l2,r,2l,2,,4e" filled="f" strokeweight=".55pt">
              <v:path arrowok="t"/>
            </v:shape>
            <v:shape id="_x0000_s1818" style="position:absolute;left:1952;top:3419;width:15;height:30" coordsize="15,30" path="m15,l13,r,2l11,2r,2l9,4,7,4r,1l6,5r,2l4,7r,2l4,11r-2,l2,13r,2l2,17r,2l2,20,,20r,2l,24r,2l,28r,2e" filled="f" strokeweight=".55pt">
              <v:path arrowok="t"/>
            </v:shape>
            <v:shape id="_x0000_s1819" style="position:absolute;left:1952;top:3449;width:27;height:11" coordsize="28,11" path="m,l,2,,4r2,l2,5r2,l4,7r2,l7,7r,2l9,9r,2l11,11r2,l15,11r2,l17,9r2,l21,9r1,l24,9r2,l28,9r,-2e" filled="f" strokeweight=".55pt">
              <v:path arrowok="t"/>
            </v:shape>
            <v:shape id="_x0000_s1820" style="position:absolute;left:1979;top:3430;width:16;height:26" coordsize="15,26" path="m,26l,24r2,l2,23r2,l6,23r2,l9,23r2,l11,21r,-2l11,17r2,l13,15r-2,l11,13r,-2l11,9r2,l15,9r,-1l15,6r,-2l13,4r,-2l13,e" filled="f" strokeweight=".55pt">
              <v:path arrowok="t"/>
            </v:shape>
            <v:shape id="_x0000_s1821" style="position:absolute;left:1971;top:3415;width:24;height:15" coordsize="24,15" path="m22,15r2,-2l24,11,22,9r,-1l22,6r-2,l20,4r-2,l18,2r-1,l17,,15,,13,,11,,9,r,2l7,2,5,2,3,,2,,,e" filled="f" strokeweight=".55pt">
              <v:path arrowok="t"/>
            </v:shape>
            <v:shape id="_x0000_s1822" style="position:absolute;left:1967;top:3415;width:4;height:4" coordsize="4,4" path="m4,l2,r,2l,2,,4e" filled="f" strokeweight=".55pt">
              <v:path arrowok="t"/>
            </v:shape>
            <v:shape id="_x0000_s1823" style="position:absolute;left:1943;top:3552;width:15;height:28" coordsize="15,28" path="m15,l13,r,2l11,2,9,2r,2l7,4r,2l5,6r,1l3,7r,2l3,11r-2,l1,13r,2l1,17r,2l1,21r,1l,22r,2l,26r,2e" filled="f" strokeweight=".55pt">
              <v:path arrowok="t"/>
            </v:shape>
            <v:shape id="_x0000_s1824" style="position:absolute;left:1943;top:3580;width:28;height:11" coordsize="28,11" path="m,l,2,,4r1,l1,6r2,l3,8r2,l5,9r2,l9,9r,2l11,11r2,l15,11r1,l18,11r2,l22,11r2,l26,11r2,l28,9r,-1e" filled="f" strokeweight=".55pt">
              <v:path arrowok="t"/>
            </v:shape>
            <v:shape id="_x0000_s1825" style="position:absolute;left:1971;top:3563;width:15;height:25" coordsize="15,25" path="m,25r2,l2,23r1,l3,21r2,l7,21r2,l11,21r2,-2l13,17r,-2l13,13r-2,l11,11r,-1l13,10r,-2l15,8r,-2l15,4r,-2l13,2,13,e" filled="f" strokeweight=".55pt">
              <v:path arrowok="t"/>
            </v:shape>
            <v:shape id="_x0000_s1826" style="position:absolute;left:1963;top:3546;width:23;height:17" coordsize="23,17" path="m21,17r,-2l23,15r,-2l23,12r,-2l21,10r,-2l21,6r-2,l19,4r-2,l17,2r-2,l15,,13,,11,,10,r,2l8,2,6,2,4,2,2,2,,2e" filled="f" strokeweight=".55pt">
              <v:path arrowok="t"/>
            </v:shape>
            <v:shape id="_x0000_s1827" style="position:absolute;left:1958;top:3548;width:5;height:4" coordsize="5,4" path="m5,l3,,1,r,2l,2,,4e" filled="f" strokeweight=".55pt">
              <v:path arrowok="t"/>
            </v:shape>
            <v:shape id="_x0000_s1828" style="position:absolute;left:1937;top:3638;width:15;height:30" coordsize="15,30" path="m15,l13,2r,2l11,4,9,4r,2l7,6,6,6r,2l6,9,4,9r,2l2,11r,2l2,15r,2l2,19r,2l2,23r,1l,24r,2l,28r,2e" filled="f" strokeweight=".55pt">
              <v:path arrowok="t"/>
            </v:shape>
            <v:shape id="_x0000_s1829" style="position:absolute;left:1937;top:3668;width:28;height:11" coordsize="28,11" path="m,l,2,,4r2,l2,6r2,l4,8r2,l6,9r1,l9,9r,2l11,11r2,l15,11r2,l19,11r2,l22,11r2,l26,11r2,l28,9r,-1e" filled="f" strokeweight=".55pt">
              <v:path arrowok="t"/>
            </v:shape>
            <v:shape id="_x0000_s1830" style="position:absolute;left:1965;top:3651;width:14;height:25" coordsize="15,25" path="m,25l2,23r,-2l4,21r2,l8,21r1,l11,21r,-2l11,17r2,l13,15r,-2l11,13r,-2l11,10r2,l13,8r2,l15,6r,-2l13,2,13,e" filled="f" strokeweight=".55pt">
              <v:path arrowok="t"/>
            </v:shape>
            <v:shape id="_x0000_s1831" style="position:absolute;left:1956;top:3634;width:23;height:17" coordsize="24,17" path="m22,17r,-2l24,15r,-2l24,12r,-2l22,10r,-2l22,6r-2,l20,4r-2,l18,2r-1,l17,,15,,13,,11,,9,r,2l7,2,5,2,3,2,3,,2,,,e" filled="f" strokeweight=".55pt">
              <v:path arrowok="t"/>
            </v:shape>
            <v:shape id="_x0000_s1832" style="position:absolute;left:1952;top:3634;width:4;height:4" coordsize="4,4" path="m4,r,2l2,2,,2,,4e" filled="f" strokeweight=".55pt">
              <v:path arrowok="t"/>
            </v:shape>
            <v:shape id="_x0000_s1833" style="position:absolute;left:1963;top:3741;width:15;height:30" coordsize="15,30" path="m15,l13,r,2l11,2r,2l10,4,8,4r,2l6,6r,2l4,10r,1l2,11r,2l2,15r,2l2,19r,2l2,23r,2l,25r,1l,28r,2e" filled="f" strokeweight=".55pt">
              <v:path arrowok="t"/>
            </v:shape>
            <v:shape id="_x0000_s1834" style="position:absolute;left:1963;top:3771;width:28;height:11" coordsize="28,11" path="m,l,2,,4r2,l2,6r2,l4,8r2,l8,8r,2l10,10r,1l11,11r2,l15,11r2,l19,11r,-1l21,10r2,l25,10r,1l26,11r2,l28,10r,-2e" filled="f" strokeweight=".55pt">
              <v:path arrowok="t"/>
            </v:shape>
            <v:shape id="_x0000_s1835" style="position:absolute;left:1991;top:3752;width:15;height:27" coordsize="15,27" path="m,27l,25r2,l2,23r2,l6,23r2,l10,23r2,l12,21r1,l13,19r,-2l13,15r-1,l12,14r,-2l13,12r,-2l15,10r,-2l15,6r,-2l13,4r,-2l13,e" filled="f" strokeweight=".55pt">
              <v:path arrowok="t"/>
            </v:shape>
            <v:shape id="_x0000_s1836" style="position:absolute;left:1982;top:3737;width:24;height:15" coordsize="24,15" path="m22,15r2,l24,14r,-2l24,10r-2,l22,8r,-2l21,6r,-2l19,4r,-2l17,2,17,,15,,13,,11,,9,r,2l7,2,6,2,4,,2,,,e" filled="f" strokeweight=".55pt">
              <v:path arrowok="t"/>
            </v:shape>
            <v:shape id="_x0000_s1837" style="position:absolute;left:1978;top:3737;width:4;height:4" coordsize="4,4" path="m4,l2,r,2l,2,,4e" filled="f" strokeweight=".55pt">
              <v:path arrowok="t"/>
            </v:shape>
            <v:shape id="_x0000_s1838" style="position:absolute;left:2331;top:3730;width:13;height:30" coordsize="13,30" path="m13,l11,r,2l9,2r,2l7,4,5,4r,2l3,6r,1l3,9,2,9r,2l2,13,,13r,2l,17r,2l,21r,1l,24r,2l,28r,2e" filled="f" strokeweight=".55pt">
              <v:path arrowok="t"/>
            </v:shape>
            <v:shape id="_x0000_s1839" style="position:absolute;left:2331;top:3760;width:28;height:11" coordsize="28,11" path="m,l,2,,4,2,6r1,l3,7r2,l7,7r,2l9,9r2,2l13,11r2,l17,11r,-2l18,9r2,l22,9r2,l26,9r2,l28,7r,-1e" filled="f" strokeweight=".55pt">
              <v:path arrowok="t"/>
            </v:shape>
            <v:shape id="_x0000_s1840" style="position:absolute;left:2359;top:3741;width:15;height:25" coordsize="15,25" path="m,25l,23r2,l4,23r1,l7,23r2,l11,21r,-2l11,17r,-2l11,13r-2,l9,11r2,l11,10r2,l13,8r2,l15,6,13,4r,-2l11,2,11,e" filled="f" strokeweight=".55pt">
              <v:path arrowok="t"/>
            </v:shape>
            <v:group id="_x0000_s1841" style="position:absolute;left:1637;top:2302;width:1116;height:1587" coordorigin="1637,2302" coordsize="1116,1587">
              <v:shape id="_x0000_s1842" style="position:absolute;left:2349;top:3726;width:23;height:15" coordsize="23,15" path="m21,15r2,l23,13r,-2l23,10r,-2l21,8r,-2l21,4r-2,l19,2r-2,l17,,15,,14,,12,,10,,8,r,2l6,2,6,,4,,2,,,e" filled="f" strokeweight=".55pt">
                <v:path arrowok="t"/>
              </v:shape>
              <v:shape id="_x0000_s1843" style="position:absolute;left:2344;top:3726;width:5;height:4" coordsize="5,4" path="m5,l4,,2,r,2l,4e" filled="f" strokeweight=".55pt">
                <v:path arrowok="t"/>
              </v:shape>
              <v:shape id="_x0000_s1844" style="position:absolute;left:2400;top:3734;width:15;height:28" coordsize="15,28" path="m15,l13,r,2l11,2,9,2r,1l8,3,6,3r,2l6,7,4,7r,2l2,9r,2l2,13r,2l2,17r,1l2,20r,2l,22r,2l,26r,2e" filled="f" strokeweight=".55pt">
                <v:path arrowok="t"/>
              </v:shape>
              <v:shape id="_x0000_s1845" style="position:absolute;left:2400;top:3762;width:28;height:11" coordsize="28,11" path="m,l,2,,4r2,l2,5r2,l4,7r2,l6,9r2,l9,9r,2l11,11r2,l15,11r2,l19,11r2,l23,11r1,l26,11r2,l28,9r,-2e" filled="f" strokeweight=".55pt">
                <v:path arrowok="t"/>
              </v:shape>
              <v:shape id="_x0000_s1846" style="position:absolute;left:2428;top:3745;width:15;height:24" coordsize="15,24" path="m,24l2,22,4,21r2,l8,21r2,l11,21r,-2l11,17r2,l13,15r,-2l11,13r,-2l11,9r2,l13,7r2,l15,6r,-2l13,2,13,e" filled="f" strokeweight=".55pt">
                <v:path arrowok="t"/>
              </v:shape>
              <v:shape id="_x0000_s1847" style="position:absolute;left:2419;top:3728;width:24;height:17" coordsize="24,17" path="m22,17r,-2l24,15r,-2l24,11,22,9r,-1l22,6r-2,l20,4r-1,l19,2r-2,l17,,15,,13,,11,,9,2,7,2,5,2,4,2,2,2,,2e" filled="f" strokeweight=".55pt">
                <v:path arrowok="t"/>
              </v:shape>
              <v:shape id="_x0000_s1848" style="position:absolute;left:2415;top:3730;width:4;height:4" coordsize="4,4" path="m4,l2,,,,,2,,4e" filled="f" strokeweight=".55pt">
                <v:path arrowok="t"/>
              </v:shape>
              <v:shape id="_x0000_s1849" style="position:absolute;left:2248;top:3747;width:15;height:30" coordsize="15,30" path="m15,l13,r,2l11,2r,2l10,4,8,4r,1l6,5r,2l4,7r,2l4,11r-2,l2,13r,2l2,17r,2l,19r,1l,22r,2l,26r,2l,30e" filled="f" strokeweight=".55pt">
                <v:path arrowok="t"/>
              </v:shape>
              <v:shape id="_x0000_s1850" style="position:absolute;left:2248;top:3777;width:28;height:11" coordsize="28,11" path="m,l,2,,4,,5r2,l4,5r,2l6,7,8,9r2,l10,11r1,l13,11r2,l17,11,19,9r2,l23,9r2,2l26,11r2,l28,9r,-2e" filled="f" strokeweight=".55pt">
                <v:path arrowok="t"/>
              </v:shape>
              <v:shape id="_x0000_s1851" style="position:absolute;left:2276;top:3760;width:15;height:24" coordsize="15,24" path="m,24l,22r2,l2,21r2,l6,21r2,l10,21r2,l12,19r,-2l12,15r,-2l12,11r-2,l10,9r2,l13,9r,-2l15,7r,-1l15,4,13,2,13,e" filled="f" strokeweight=".55pt">
                <v:path arrowok="t"/>
              </v:shape>
              <v:shape id="_x0000_s1852" style="position:absolute;left:2267;top:3743;width:24;height:17" coordsize="24,17" path="m22,17r,-2l24,13r,-2l22,11r,-2l22,8r-1,l21,6r,-2l19,4r,-2l17,2,17,,15,,13,,11,,9,r,2l7,2,6,2,4,2,4,,2,,,e" filled="f" strokeweight=".55pt">
                <v:path arrowok="t"/>
              </v:shape>
              <v:shape id="_x0000_s1853" style="position:absolute;left:2263;top:3743;width:4;height:4" coordsize="4,4" path="m4,l2,r,2l,2,,4e" filled="f" strokeweight=".55pt">
                <v:path arrowok="t"/>
              </v:shape>
              <v:line id="_x0000_s1854" style="position:absolute" from="1637,3222" to="2753,3223" strokeweight=".55pt"/>
              <v:line id="_x0000_s1855" style="position:absolute" from="1637,2330" to="2753,2331" strokeweight=".55pt"/>
              <v:line id="_x0000_s1856" style="position:absolute;flip:y" from="2194,2302" to="2195,3250" strokeweight=".1pt">
                <v:stroke dashstyle="3 1 1 1"/>
              </v:line>
              <v:line id="_x0000_s1857" style="position:absolute" from="1637,2352" to="2753,2353" strokeweight=".55pt"/>
              <v:shape id="_x0000_s1858" style="position:absolute;left:1933;top:3258;width:15;height:30" coordsize="15,30" path="m15,l13,r,2l11,2r,1l10,3,8,3r,2l6,5r,2l4,7r,2l4,11r-2,l2,13r,2l2,17r,1l,18r,2l,22r,2l,26r,2l,30e" filled="f" strokeweight=".55pt">
                <v:path arrowok="t"/>
              </v:shape>
              <v:shape id="_x0000_s1859" style="position:absolute;left:1933;top:3288;width:28;height:11" coordsize="28,11" path="m,l,1,,3,,5r2,l2,7r2,l6,7r,2l8,9r2,l10,11r1,l13,11r2,l17,11r2,l21,11r2,l25,11r1,l28,11r,-2l28,7e" filled="f" strokeweight=".55pt">
                <v:path arrowok="t"/>
              </v:shape>
              <v:shape id="_x0000_s1860" style="position:absolute;left:1961;top:3271;width:15;height:24" coordsize="15,24" path="m,24l,22r2,l2,20r2,l6,20r2,l10,20r2,l12,18r,-1l12,15r,-2l12,11r-2,l10,9r2,l13,9r,-2l15,7r,-2l15,4,13,2,13,e" filled="f" strokeweight=".55pt">
                <v:path arrowok="t"/>
              </v:shape>
              <v:shape id="_x0000_s1861" style="position:absolute;left:1952;top:3254;width:24;height:17" coordsize="24,17" path="m22,17r,-2l24,15r,-2l24,11r-2,l22,9r,-2l21,7r,-1l19,4r,-2l17,2,17,,15,,13,,11,,9,r,2l7,2,6,2,4,2,2,,,e" filled="f" strokeweight=".55pt">
                <v:path arrowok="t"/>
              </v:shape>
              <v:shape id="_x0000_s1862" style="position:absolute;left:1948;top:3254;width:4;height:4" coordsize="4,4" path="m4,r,2l2,2,,2,,4e" filled="f" strokeweight=".55pt">
                <v:path arrowok="t"/>
              </v:shape>
              <v:shape id="_x0000_s1863" style="position:absolute;left:1924;top:3312;width:15;height:30" coordsize="15,30" path="m15,l13,,11,2,9,2r,2l7,4r,2l5,6r,1l4,7r,2l2,11r,2l2,15r,2l2,19,,19r,2l,22r,2l,26r,2l,30e" filled="f" strokeweight=".55pt">
                <v:path arrowok="t"/>
              </v:shape>
              <v:shape id="_x0000_s1864" style="position:absolute;left:1924;top:3342;width:28;height:11" coordsize="28,11" path="m,l,2,,4r2,l2,6r2,l5,6r,1l7,7r,2l9,9r2,l11,11r2,l15,11r2,l17,9r2,l20,9r2,l24,9r2,l28,9r,-2l28,6e" filled="f" strokeweight=".55pt">
                <v:path arrowok="t"/>
              </v:shape>
              <v:shape id="_x0000_s1865" style="position:absolute;left:1952;top:3323;width:15;height:25" coordsize="15,25" path="m,25l2,23r2,l4,21r2,l7,21r2,l11,21r,-2l11,17r2,l13,15r-2,l11,13r,-2l11,10r2,l13,8r2,l15,6r,-2l13,4r,-2l13,e" filled="f" strokeweight=".55pt">
                <v:path arrowok="t"/>
              </v:shape>
              <v:shape id="_x0000_s1866" style="position:absolute;left:1943;top:3306;width:24;height:17" coordsize="24,17" path="m22,17r,-2l24,15r,-2l24,12r-2,l22,10r,-2l20,8r,-2l18,6r,-2l16,2r-1,l15,,13,,11,r,2l9,2,7,2r,2l5,4,5,2,3,2,1,2,,2e" filled="f" strokeweight=".55pt">
                <v:path arrowok="t"/>
              </v:shape>
              <v:shape id="_x0000_s1867" style="position:absolute;left:1939;top:3308;width:4;height:4" coordsize="4,4" path="m4,l2,r,2l,2,,4e" filled="f" strokeweight=".55pt">
                <v:path arrowok="t"/>
              </v:shape>
              <v:shape id="_x0000_s1868" style="position:absolute;left:1989;top:3239;width:15;height:30" coordsize="15,30" path="m15,l14,r,2l12,2r-2,l10,4,8,4r,2l6,6r,1l4,7r,2l2,11r,2l2,15r,2l2,19r,2l2,22,,22r,2l,26r,2l,30e" filled="f" strokeweight=".55pt">
                <v:path arrowok="t"/>
              </v:shape>
              <v:shape id="_x0000_s1869" style="position:absolute;left:1989;top:3269;width:29;height:11" coordsize="29,11" path="m,l,2r2,l2,4,4,6r2,l6,7r2,l10,9r2,l12,11r2,l15,11r2,l17,9r2,l21,9r2,l25,9r2,l29,9r,-2l29,6e" filled="f" strokeweight=".55pt">
                <v:path arrowok="t"/>
              </v:shape>
              <v:shape id="_x0000_s1870" style="position:absolute;left:2018;top:3250;width:15;height:25" coordsize="15,25" path="m,25r1,l1,23,3,21r2,l7,21r2,l11,21r,-2l11,17r2,l13,15r,-2l11,13r,-2l11,10r2,l13,8r2,l15,6r,-2l13,4r,-2l13,e" filled="f" strokeweight=".55pt">
                <v:path arrowok="t"/>
              </v:shape>
              <v:shape id="_x0000_s1871" style="position:absolute;left:2008;top:3233;width:25;height:17" coordsize="25,17" path="m23,17r,-2l25,15r,-2l25,12r-2,l23,10r,-2l23,6r-2,l21,4r-2,l19,2r-2,l17,,15,,13,,11,r,2l10,2,8,2,6,2,4,2,2,2,,2e" filled="f" strokeweight=".55pt">
                <v:path arrowok="t"/>
              </v:shape>
              <v:shape id="_x0000_s1872" style="position:absolute;left:2004;top:3235;width:4;height:4" coordsize="4,4" path="m4,l2,r,2l,2,,4e" filled="f" strokeweight=".55pt">
                <v:path arrowok="t"/>
              </v:shape>
              <v:shape id="_x0000_s1873" style="position:absolute;left:2053;top:3246;width:15;height:29" coordsize="15,29" path="m15,l13,r,2l11,2r-1,l10,4,8,4r,2l6,6r,2l4,8r,2l4,12r-2,l2,14r,1l2,17r,2l2,21r,2l2,25,,25r,2l,29e" filled="f" strokeweight=".55pt">
                <v:path arrowok="t"/>
              </v:shape>
              <v:shape id="_x0000_s1874" style="position:absolute;left:2053;top:3275;width:28;height:13" coordsize="28,13" path="m,l,1,,3r2,l2,5r2,l4,7r2,l6,9r2,l10,9r,2l11,11r2,2l15,13r2,l17,11r2,l21,11r2,l25,11r1,l28,11r,-2l28,7e" filled="f" strokeweight=".55pt">
                <v:path arrowok="t"/>
              </v:shape>
              <v:shape id="_x0000_s1875" style="position:absolute;left:2081;top:3258;width:15;height:24" coordsize="15,24" path="m,24r2,l2,22r2,l4,20r2,l8,20r2,l12,20r1,l13,18r,-1l13,15r,-2l12,13r,-2l12,9r1,l15,9r,-2l15,5r,-2l15,2r-2,l13,e" filled="f" strokeweight=".55pt">
                <v:path arrowok="t"/>
              </v:shape>
              <v:shape id="_x0000_s1876" style="position:absolute;left:2074;top:3241;width:22;height:17" coordsize="22,17" path="m20,17r,-2l22,15r,-2l22,11,20,9r,-2l20,5r-1,l19,4r-2,l17,2r-2,l15,,13,,11,,9,r,2l7,2,5,2,4,2,2,2,,2e" filled="f" strokeweight=".55pt">
                <v:path arrowok="t"/>
              </v:shape>
              <v:shape id="_x0000_s1877" style="position:absolute;left:2068;top:3243;width:6;height:3" coordsize="6,3" path="m6,l4,,2,r,2l,3e" filled="f" strokeweight=".55pt">
                <v:path arrowok="t"/>
              </v:shape>
              <v:shape id="_x0000_s1878" style="position:absolute;left:2104;top:3288;width:13;height:30" coordsize="13,30" path="m13,r,1l11,1,9,3,7,3r,2l5,5r,2l4,7r,2l2,9r,2l2,13r,2l2,16,,16r,2l,20r,2l,24r,2l,28r,2e" filled="f" strokeweight=".55pt">
                <v:path arrowok="t"/>
              </v:shape>
              <v:shape id="_x0000_s1879" style="position:absolute;left:2104;top:3318;width:28;height:11" coordsize="28,11" path="m,l,1,,3,2,5r2,l4,7r1,l7,9r2,l9,11r2,l13,11r2,l17,11r,-2l19,9r1,l22,9r2,l26,9r2,l28,7e" filled="f" strokeweight=".55pt">
                <v:path arrowok="t"/>
              </v:shape>
              <v:shape id="_x0000_s1880" style="position:absolute;left:2132;top:3299;width:15;height:26" coordsize="15,26" path="m,26l,24,2,22r2,l6,22r1,l9,22r2,l11,20r,-1l11,17r,-2l11,13r-2,l9,11r2,l11,9r2,l15,7r,-2l15,4r-2,l13,2r-2,l13,e" filled="f" strokeweight=".55pt">
                <v:path arrowok="t"/>
              </v:shape>
              <v:shape id="_x0000_s1881" style="position:absolute;left:2123;top:3284;width:22;height:15" coordsize="22,15" path="m22,15r,-2l22,11r,-2l22,7r-2,l20,5r,-1l18,4r,-2l16,2,16,,15,,13,,11,,9,,7,r,2l5,2,3,2,3,,1,,,e" filled="f" strokeweight=".55pt">
                <v:path arrowok="t"/>
              </v:shape>
              <v:shape id="_x0000_s1882" style="position:absolute;left:2117;top:3284;width:6;height:4" coordsize="6,4" path="m6,l4,r,2l2,2r,2l,4e" filled="f" strokeweight=".55pt">
                <v:path arrowok="t"/>
              </v:shape>
              <v:shape id="_x0000_s1883" style="position:absolute;left:2126;top:3235;width:13;height:30" coordsize="13,30" path="m13,l12,r,2l10,2,8,4,6,4r,2l4,6r,2l2,8r,2l2,11,,11r,2l,15r,2l,19r,2l,23r,2l,26r,2l,30e" filled="f" strokeweight=".55pt">
                <v:path arrowok="t"/>
              </v:shape>
              <v:shape id="_x0000_s1884" style="position:absolute;left:2126;top:3265;width:28;height:11" coordsize="28,11" path="m,l,2,,4r2,l2,6r2,l4,8r2,l8,8r,2l10,10r2,1l13,11r2,l15,10r2,l19,10r2,l23,10r2,l27,10r1,l28,8r,-2e" filled="f" strokeweight=".55pt">
                <v:path arrowok="t"/>
              </v:shape>
              <v:shape id="_x0000_s1885" style="position:absolute;left:2154;top:3246;width:15;height:25" coordsize="15,25" path="m,25l,23r2,l2,21r2,l6,21r2,l10,21r2,l12,19r,-2l12,15r,-1l10,14r,-2l10,10r2,l14,10r,-2l15,8r,-2l15,4r-1,l14,2r-2,l12,e" filled="f" strokeweight=".55pt">
                <v:path arrowok="t"/>
              </v:shape>
              <v:shape id="_x0000_s1886" style="position:absolute;left:2145;top:3230;width:23;height:16" coordsize="23,16" path="m21,16r2,l23,15r,-2l23,11r,-2l21,9r,-2l21,5r-2,l19,3r-2,l17,1r-2,l15,,13,,11,,9,r,1l8,1,6,1,4,1,2,1,,1e" filled="f" strokeweight=".55pt">
                <v:path arrowok="t"/>
              </v:shape>
              <v:shape id="_x0000_s1887" style="position:absolute;left:2139;top:3231;width:6;height:4" coordsize="6,4" path="m6,l4,,2,r,2l,4e" filled="f" strokeweight=".55pt">
                <v:path arrowok="t"/>
              </v:shape>
              <v:shape id="_x0000_s1888" style="position:absolute;left:2171;top:3250;width:15;height:28" coordsize="15,28" path="m15,l13,,12,r,2l10,2r,2l8,4,6,4r,2l4,6r,2l4,10r-2,l2,11r,2l2,15r,2l2,19,,19r,2l,23r,2l,26r,2e" filled="f" strokeweight=".55pt">
                <v:path arrowok="t"/>
              </v:shape>
              <v:shape id="_x0000_s1889" style="position:absolute;left:2171;top:3278;width:28;height:11" coordsize="28,11" path="m,l,2,,4,,6r2,l2,8r2,l6,8r,2l8,10r2,l10,11r2,l13,11r2,l17,11r2,l21,11r2,l25,11r2,l28,11r,-1l28,8e" filled="f" strokeweight=".55pt">
                <v:path arrowok="t"/>
              </v:shape>
              <v:shape id="_x0000_s1890" style="position:absolute;left:2199;top:3261;width:15;height:25" coordsize="15,25" path="m,25l,23r2,l2,21r2,l6,21r2,l10,21r2,l12,19r,-2l12,15r2,l12,14r,-2l10,12r2,-2l14,10r,-2l15,8r,-2l15,4,14,2,14,e" filled="f" strokeweight=".55pt">
                <v:path arrowok="t"/>
              </v:shape>
              <v:shape id="_x0000_s1891" style="position:absolute;left:2190;top:3245;width:24;height:16" coordsize="24,16" path="m23,16r,-1l24,15r,-2l24,11r-1,l23,9r,-2l21,7r,-2l19,3r,-2l17,1,17,,15,,13,,11,,9,r,1l8,1,6,1,4,1,2,1,,1e" filled="f" strokeweight=".55pt">
                <v:path arrowok="t"/>
              </v:shape>
              <v:shape id="_x0000_s1892" style="position:absolute;left:2186;top:3246;width:4;height:4" coordsize="4,4" path="m4,l2,,,,,2,,4e" filled="f" strokeweight=".55pt">
                <v:path arrowok="t"/>
              </v:shape>
              <v:shape id="_x0000_s1893" style="position:absolute;left:2220;top:3233;width:15;height:30" coordsize="15,30" path="m15,l13,r,2l11,2,9,4,8,4r,2l6,6r,2l4,8r,2l4,12r-2,l2,13r,2l2,17r,2l2,21r,2l2,25,,25r,2l,28r,2e" filled="f" strokeweight=".55pt">
                <v:path arrowok="t"/>
              </v:shape>
              <v:shape id="_x0000_s1894" style="position:absolute;left:2220;top:3263;width:28;height:12" coordsize="28,12" path="m,l,2r2,l2,4,4,6r2,l6,8r2,l9,10r2,l11,12r2,l15,12r2,l17,10r2,l21,10r2,l24,10r2,l28,10r,-2l28,6e" filled="f" strokeweight=".55pt">
                <v:path arrowok="t"/>
              </v:shape>
              <v:shape id="_x0000_s1895" style="position:absolute;left:2248;top:3245;width:15;height:24" coordsize="15,24" path="m,24r2,l2,22r2,l4,20r2,l8,20r2,l11,20r2,l13,18r,-2l13,15r,-2l11,13r,-2l11,9r2,l15,9r,-2l15,5r,-2l13,1,13,e" filled="f" strokeweight=".55pt">
                <v:path arrowok="t"/>
              </v:shape>
              <v:shape id="_x0000_s1896" style="position:absolute;left:2241;top:3228;width:22;height:17" coordsize="22,17" path="m20,17r2,l22,15r,-2l22,11r-2,l20,9r,-2l20,5r-2,l18,3r-1,l17,2r-2,l15,,13,,11,,9,r,2l7,2,5,2,3,2,2,2,,2e" filled="f" strokeweight=".55pt">
                <v:path arrowok="t"/>
              </v:shape>
              <v:shape id="_x0000_s1897" style="position:absolute;left:2235;top:3230;width:6;height:3" coordsize="6,3" path="m6,l4,,2,r,1l,3e" filled="f" strokeweight=".55pt">
                <v:path arrowok="t"/>
              </v:shape>
              <v:shape id="_x0000_s1898" style="position:absolute;left:2243;top:3265;width:15;height:30" coordsize="15,30" path="m15,l13,r,2l11,2r,2l9,4,7,4r,2l5,6r,2l3,10r,1l1,11r,2l1,15r,2l1,19r,2l1,23r,1l,24r,2l,28r,2e" filled="f" strokeweight=".55pt">
                <v:path arrowok="t"/>
              </v:shape>
              <v:shape id="_x0000_s1899" style="position:absolute;left:2243;top:3295;width:28;height:11" coordsize="28,11" path="m,l,2,,4r1,l1,6r2,l3,8r2,l7,8r,1l9,9r,2l11,11r2,l15,11r1,l18,11r,-2l20,9r2,l24,11r2,l28,11r,-2l28,8e" filled="f" strokeweight=".55pt">
                <v:path arrowok="t"/>
              </v:shape>
              <v:shape id="_x0000_s1900" style="position:absolute;left:2271;top:3278;width:15;height:25" coordsize="15,25" path="m,25l,23r2,l2,21r1,l5,21r2,l9,21r2,l11,19r,-2l13,15r,-2l11,13r,-2l11,10r2,l13,8r2,l15,6r,-2l13,2,13,e" filled="f" strokeweight=".55pt">
                <v:path arrowok="t"/>
              </v:shape>
              <v:shape id="_x0000_s1901" style="position:absolute;left:2261;top:3261;width:25;height:17" coordsize="25,17" path="m23,17r,-2l25,15r,-1l25,12,23,10r,-2l23,6r-2,l21,4r-2,l19,2r-2,l17,,15,,13,,12,,10,r,2l8,2,6,2,4,2,4,,2,,,e" filled="f" strokeweight=".55pt">
                <v:path arrowok="t"/>
              </v:shape>
              <v:shape id="_x0000_s1902" style="position:absolute;left:2258;top:3261;width:3;height:4" coordsize="3,4" path="m3,r,2l1,2,,2,,4e" filled="f" strokeweight=".55pt">
                <v:path arrowok="t"/>
              </v:shape>
              <v:shape id="_x0000_s1903" style="position:absolute;left:2297;top:3297;width:13;height:30" coordsize="13,30" path="m13,l11,r,2l9,2r,2l7,4,6,4r,2l4,6r,1l2,7r,2l2,11,,13r,2l,17r,2l,21r,1l,24r,2l,28r,2e" filled="f" strokeweight=".55pt">
                <v:path arrowok="t"/>
              </v:shape>
              <v:shape id="_x0000_s1904" style="position:absolute;left:2295;top:3327;width:28;height:11" coordsize="28,11" path="m2,l,,,2r2,l2,4r,2l4,6r2,l6,7r2,l8,9r1,l11,9r,2l13,11r2,l17,11,19,9r2,l23,9r1,l26,9r2,l28,7e" filled="f" strokeweight=".55pt">
                <v:path arrowok="t"/>
              </v:shape>
              <v:shape id="_x0000_s1905" style="position:absolute;left:2323;top:3308;width:15;height:26" coordsize="15,26" path="m,26l2,25r,-2l4,23r2,l8,23r2,l11,23r,-2l13,21r,-2l13,17r,-2l13,13r-2,l11,11r2,-1l15,10r,-2l15,6r,-2l13,2,13,e" filled="f" strokeweight=".55pt">
                <v:path arrowok="t"/>
              </v:shape>
              <v:shape id="_x0000_s1906" style="position:absolute;left:2316;top:3293;width:22;height:15" coordsize="22,15" path="m20,15r2,l22,13r,-2l22,10r-2,l20,8r,-2l18,4,17,2,17,,15,,13,,11,,9,,7,r,2l5,2,3,,2,,,e" filled="f" strokeweight=".55pt">
                <v:path arrowok="t"/>
              </v:shape>
              <v:shape id="_x0000_s1907" style="position:absolute;left:2310;top:3293;width:6;height:4" coordsize="6,4" path="m6,l4,,2,r,2l,4e" filled="f" strokeweight=".55pt">
                <v:path arrowok="t"/>
              </v:shape>
              <v:shape id="_x0000_s1908" style="position:absolute;left:2299;top:3237;width:13;height:30" coordsize="13,30" path="m13,l11,r,2l9,2,7,2r,2l5,4r,2l4,6r,2l2,8r,1l2,11,,11r,2l,15r,2l,19r,2l,23r,1l,26r,2l,30e" filled="f" strokeweight=".55pt">
                <v:path arrowok="t"/>
              </v:shape>
              <v:shape id="_x0000_s1909" style="position:absolute;left:2297;top:3267;width:28;height:11" coordsize="28,11" path="m2,l,,,2r2,l2,4r2,l4,6r2,l6,8r1,l9,8r,1l11,9r,2l13,11r2,l17,11r,-2l19,9r2,l22,9r2,l26,9r2,l28,8r,-2e" filled="f" strokeweight=".55pt">
                <v:path arrowok="t"/>
              </v:shape>
              <v:shape id="_x0000_s1910" style="position:absolute;left:2325;top:3248;width:15;height:25" coordsize="15,25" path="m,25r2,l2,23r2,l4,21r2,l8,21r1,l11,21r2,l13,19r,-2l13,15r,-2l11,13r,-1l11,10r2,l15,10r,-2l15,6r,-2l13,2,13,e" filled="f" strokeweight=".55pt">
                <v:path arrowok="t"/>
              </v:shape>
              <v:shape id="_x0000_s1911" style="position:absolute;left:2318;top:3231;width:22;height:17" coordsize="22,17" path="m20,17r2,-2l22,14r,-2l20,10r,-2l20,6r-2,l18,4r-2,l16,2r-1,l15,,13,,11,,9,r,2l7,2,5,2,3,2,1,2,,2e" filled="f" strokeweight=".55pt">
                <v:path arrowok="t"/>
              </v:shape>
              <v:shape id="_x0000_s1912" style="position:absolute;left:2312;top:3233;width:6;height:4" coordsize="6,4" path="m6,l4,,2,r,2l,4e" filled="f" strokeweight=".55pt">
                <v:path arrowok="t"/>
              </v:shape>
              <v:shape id="_x0000_s1913" style="position:absolute;left:2359;top:3235;width:13;height:30" coordsize="13,30" path="m13,l11,r,2l9,2,7,4,5,4r,2l4,6r,2l4,10r-2,l2,11r,2l,13r,2l,17r,2l,21r,2l,25r,1l,28r,2e" filled="f" strokeweight=".55pt">
                <v:path arrowok="t"/>
              </v:shape>
              <v:shape id="_x0000_s1914" style="position:absolute;left:2359;top:3265;width:28;height:11" coordsize="28,11" path="m,l,2,,4r2,l2,6r2,l5,8r2,l7,10r2,l11,10r,1l13,11r2,l15,10r2,l19,10r1,l22,10r2,l26,10r2,l28,8r,-2e" filled="f" strokeweight=".55pt">
                <v:path arrowok="t"/>
              </v:shape>
              <v:shape id="_x0000_s1915" style="position:absolute;left:2387;top:3246;width:15;height:25" coordsize="15,25" path="m,25l,23r2,l2,21r2,l6,21r1,l9,21r2,l11,19r,-2l11,15r,-1l9,14r,-2l9,10r2,l13,10r,-2l15,8r,-2l15,4r-2,l13,2r-2,l11,e" filled="f" strokeweight=".55pt">
                <v:path arrowok="t"/>
              </v:shape>
              <v:shape id="_x0000_s1916" style="position:absolute;left:2378;top:3230;width:22;height:16" coordsize="22,16" path="m20,16r2,l22,15r,-2l22,11r,-2l20,7r,-2l18,5r,-2l16,3r,-2l15,1,15,,13,,11,,9,r,1l7,1,5,1,3,1,1,1,,1e" filled="f" strokeweight=".55pt">
                <v:path arrowok="t"/>
              </v:shape>
              <v:shape id="_x0000_s1917" style="position:absolute;left:2372;top:3231;width:6;height:4" coordsize="6,4" path="m6,l4,,2,r,2l,4e" filled="f" strokeweight=".55pt">
                <v:path arrowok="t"/>
              </v:shape>
              <v:shape id="_x0000_s1918" style="position:absolute;left:2346;top:3288;width:13;height:30" coordsize="13,30" path="m13,r,1l11,1,9,3,7,3r,2l5,5r,2l3,7r,2l2,9r,2l2,13r,2l2,16,,18r,2l,22r,2l,26r,2l,30e" filled="f" strokeweight=".55pt">
                <v:path arrowok="t"/>
              </v:shape>
              <v:shape id="_x0000_s1919" style="position:absolute;left:2346;top:3318;width:28;height:11" coordsize="28,11" path="m,l,1,,3r2,l2,5r1,l3,7r2,l7,7r,2l9,9r,2l11,11r2,l15,11r2,l17,9r1,l20,9r2,l24,9r2,l28,9r,-2e" filled="f" strokeweight=".55pt">
                <v:path arrowok="t"/>
              </v:shape>
              <v:shape id="_x0000_s1920" style="position:absolute;left:2374;top:3299;width:15;height:26" coordsize="15,26" path="m,26l,24,2,22r2,l5,22r2,l9,22r2,l11,20r,-1l11,17r,-2l11,13r-2,l9,11r2,l11,9r2,l15,7r,-2l15,4r-2,l13,2,13,e" filled="f" strokeweight=".55pt">
                <v:path arrowok="t"/>
              </v:shape>
              <v:shape id="_x0000_s1921" style="position:absolute;left:2364;top:3284;width:23;height:15" coordsize="23,15" path="m23,15r,-2l23,11r,-2l23,7,21,5r,-1l19,4r,-2l17,2,17,,15,,14,,12,,10,,8,r,2l6,2,4,2,4,,2,,,e" filled="f" strokeweight=".55pt">
                <v:path arrowok="t"/>
              </v:shape>
              <v:shape id="_x0000_s1922" style="position:absolute;left:2359;top:3284;width:5;height:4" coordsize="5,4" path="m5,l4,r,2l2,2r,2l,4e" filled="f" strokeweight=".55pt">
                <v:path arrowok="t"/>
              </v:shape>
              <v:shape id="_x0000_s1923" style="position:absolute;left:2411;top:3289;width:15;height:30" coordsize="15,30" path="m15,l13,r,2l12,2r,2l10,4,8,4r,2l6,6r,2l4,8r,2l4,12r-2,l2,14r,1l2,17r,2l,21r,2l,25r,2l,29r,1e" filled="f" strokeweight=".55pt">
                <v:path arrowok="t"/>
              </v:shape>
              <v:shape id="_x0000_s1924" style="position:absolute;left:2411;top:3319;width:28;height:12" coordsize="28,12" path="m,l,2,,4r2,l2,6r2,l4,8r2,l8,8r,2l10,10r,2l12,12r1,l15,12r2,l17,10r2,l21,10r2,l25,10r2,l28,10r,-2e" filled="f" strokeweight=".55pt">
                <v:path arrowok="t"/>
              </v:shape>
              <v:shape id="_x0000_s1925" style="position:absolute;left:2439;top:3301;width:15;height:26" coordsize="15,26" path="m,26l,24r2,l2,22r2,l6,22r2,l10,22r2,l12,20r,-2l12,17r2,l14,15r-2,l12,13r,-2l12,9r2,l15,9r,-2l15,5r,-2l14,3r,-1l14,e" filled="f" strokeweight=".55pt">
                <v:path arrowok="t"/>
              </v:shape>
              <v:shape id="_x0000_s1926" style="position:absolute;left:2430;top:3286;width:24;height:15" coordsize="24,15" path="m23,15r1,-2l24,11,23,9r,-2l23,5r-2,l21,3r-2,l19,2r-2,l17,,15,,13,,11,,9,r,2l8,2,6,2,4,,2,,,e" filled="f" strokeweight=".55pt">
                <v:path arrowok="t"/>
              </v:shape>
              <v:shape id="_x0000_s1927" style="position:absolute;left:2426;top:3286;width:4;height:3" coordsize="4,3" path="m4,l2,r,2l,2,,3e" filled="f" strokeweight=".55pt">
                <v:path arrowok="t"/>
              </v:shape>
              <v:shape id="_x0000_s1928" style="position:absolute;left:2419;top:3233;width:15;height:30" coordsize="15,30" path="m15,l13,,11,2,9,2r,2l7,4,5,6,4,8r,2l2,10r,2l2,13r,2l2,17,,17r,2l,21r,2l,25r,2l,28r,2e" filled="f" strokeweight=".55pt">
                <v:path arrowok="t"/>
              </v:shape>
              <v:shape id="_x0000_s1929" style="position:absolute;left:2419;top:3263;width:28;height:12" coordsize="28,12" path="m,l,2,,4r2,l2,6r2,l5,6r,2l7,8r,2l9,10r2,l11,12r2,l15,12r2,l17,10r2,l20,10r2,l24,10r2,l28,10r,-2l28,6e" filled="f" strokeweight=".55pt">
                <v:path arrowok="t"/>
              </v:shape>
              <v:shape id="_x0000_s1930" style="position:absolute;left:2447;top:3245;width:15;height:24" coordsize="15,24" path="m,24l,22r2,l2,20r2,l6,20r1,l9,20r2,l11,18r,-2l11,15r,-2l11,11r-2,l11,11r,-2l13,9r,-2l15,7r,-2l15,3r-2,l13,1,13,e" filled="f" strokeweight=".55pt">
                <v:path arrowok="t"/>
              </v:shape>
              <v:shape id="_x0000_s1931" style="position:absolute;left:2438;top:3228;width:24;height:17" coordsize="24,17" path="m22,17r,-2l24,15r,-2l24,11r-2,l22,9r,-2l20,7r,-2l18,5r,-2l16,2r-1,l15,,13,,11,r,2l9,2,7,2,5,2,3,2,1,2,,2e" filled="f" strokeweight=".55pt">
                <v:path arrowok="t"/>
              </v:shape>
              <v:shape id="_x0000_s1932" style="position:absolute;left:2434;top:3230;width:4;height:3" coordsize="4,3" path="m4,l2,,,,,1,,3e" filled="f" strokeweight=".55pt">
                <v:path arrowok="t"/>
              </v:shape>
              <v:shape id="_x0000_s1933" style="position:absolute;left:1922;top:3706;width:15;height:30" coordsize="15,30" path="m15,l13,r,1l11,1r,2l9,3,7,3r,2l6,5r,2l4,7r,2l4,11r-2,l2,13r,2l2,16r,2l2,20r,2l,24r,2l,28r,2e" filled="f" strokeweight=".55pt">
                <v:path arrowok="t"/>
              </v:shape>
              <v:shape id="_x0000_s1934" style="position:absolute;left:1922;top:3736;width:28;height:11" coordsize="28,11" path="m,l,1,,3r2,l2,5r2,l4,7r2,l7,7r,2l9,9r2,2l13,11r2,l17,11r,-2l19,9r2,l22,9r2,l26,9r2,l28,7e" filled="f" strokeweight=".55pt">
                <v:path arrowok="t"/>
              </v:shape>
              <v:shape id="_x0000_s1935" style="position:absolute;left:1950;top:3717;width:15;height:26" coordsize="15,26" path="m,26l,24r2,l2,22r2,l6,22r2,l9,22r2,l11,20r,-1l11,17r2,l13,15,11,13r,-2l11,9r2,l15,9r,-2l15,5r,-1l13,4r,-2l13,e" filled="f" strokeweight=".55pt">
                <v:path arrowok="t"/>
              </v:shape>
              <v:shape id="_x0000_s1936" style="position:absolute;left:1941;top:3702;width:24;height:15" coordsize="24,15" path="m22,15r2,-2l24,11r,-2l22,9r,-2l22,5r-2,l20,4r-2,l18,2r-1,l17,,15,,13,,11,,9,r,2l7,2,5,2,3,,2,,,e" filled="f" strokeweight=".55pt">
                <v:path arrowok="t"/>
              </v:shape>
              <v:shape id="_x0000_s1937" style="position:absolute;left:1937;top:3702;width:4;height:4" coordsize="4,4" path="m4,l2,r,2l,2,,4e" filled="f" strokeweight=".55pt">
                <v:path arrowok="t"/>
              </v:shape>
              <v:shape id="_x0000_s1938" style="position:absolute;left:1903;top:3771;width:15;height:30" coordsize="15,30" path="m15,l13,r,2l11,2r,2l10,4,8,6,6,6r,2l4,10r,1l2,11r,2l2,15r,2l2,19r,2l2,23r,2l,25r,1l,28r,2e" filled="f" strokeweight=".55pt">
                <v:path arrowok="t"/>
              </v:shape>
              <v:shape id="_x0000_s1939" style="position:absolute;left:1903;top:3801;width:28;height:11" coordsize="28,11" path="m,l,2,,4r2,l2,6r2,l4,8r2,l8,8r,2l10,10r,1l11,11r2,l15,11r2,l19,11r,-1l21,10r2,l25,10r,1l26,11r2,l28,10r,-2e" filled="f" strokeweight=".55pt">
                <v:path arrowok="t"/>
              </v:shape>
              <v:shape id="_x0000_s1940" style="position:absolute;left:1931;top:3782;width:15;height:27" coordsize="15,27" path="m,27l,25r2,l2,23r2,l6,23r2,l10,23r2,l12,21r1,l13,19r,-2l13,15r-1,l12,14r,-2l13,12r,-2l15,10r,-2l15,6r,-2l13,4r,-2l13,e" filled="f" strokeweight=".55pt">
                <v:path arrowok="t"/>
              </v:shape>
              <v:shape id="_x0000_s1941" style="position:absolute;left:1922;top:3767;width:24;height:15" coordsize="24,15" path="m22,15r2,l24,14r,-2l24,10r-2,l22,8r,-2l21,6r,-2l19,4r,-2l17,2,17,,15,,13,,11,,9,r,2l7,2,6,2,4,,2,,,e" filled="f" strokeweight=".55pt">
                <v:path arrowok="t"/>
              </v:shape>
              <v:shape id="_x0000_s1942" style="position:absolute;left:1918;top:3767;width:4;height:4" coordsize="4,4" path="m4,l2,r,2l,2,,4e" filled="f" strokeweight=".55pt">
                <v:path arrowok="t"/>
              </v:shape>
              <v:shape id="_x0000_s1943" style="position:absolute;left:1888;top:3831;width:13;height:28" coordsize="13,28" path="m13,l11,r,2l10,2,8,2r,2l6,4r,2l4,6r,2l2,8r,2l2,11,,11r,2l,15r,2l,19r,2l,23r,2l,26r,2e" filled="f" strokeweight=".55pt">
                <v:path arrowok="t"/>
              </v:shape>
              <v:shape id="_x0000_s1944" style="position:absolute;left:1886;top:3859;width:28;height:12" coordsize="28,12" path="m2,l,,,2,,4r2,l2,6r2,l4,8r2,l8,10r2,l10,12r2,l13,12r2,l17,12r2,l21,12r2,l25,12r2,l28,12r,-2l28,8e" filled="f" strokeweight=".55pt">
                <v:path arrowok="t"/>
              </v:shape>
              <v:shape id="_x0000_s1945" style="position:absolute;left:1914;top:3842;width:15;height:25" coordsize="15,25" path="m,25r2,l2,23r2,l4,21r2,l8,21r2,l12,21r2,l14,19r,-2l14,15r,-1l12,14r,-2l12,10r2,l15,8r,-2l15,4r,-2l14,2,14,e" filled="f" strokeweight=".55pt">
                <v:path arrowok="t"/>
              </v:shape>
              <v:shape id="_x0000_s1946" style="position:absolute;left:1907;top:3826;width:22;height:16" coordsize="22,16" path="m21,16r1,-1l22,13r,-2l22,9r-1,l21,7r,-2l19,5r,-2l17,3r,-2l15,1,15,,13,,11,,9,r,1l7,1,6,1,4,1,2,1,,1e" filled="f" strokeweight=".55pt">
                <v:path arrowok="t"/>
              </v:shape>
              <v:shape id="_x0000_s1947" style="position:absolute;left:1901;top:3827;width:6;height:4" coordsize="6,4" path="m6,l4,,2,r,2l,4e" filled="f" strokeweight=".55pt">
                <v:path arrowok="t"/>
              </v:shape>
              <v:shape id="_x0000_s1948" style="position:absolute;left:1948;top:3841;width:13;height:30" coordsize="13,30" path="m13,r,1l11,1r,2l10,3,8,3r,2l6,5r,2l4,7r,2l2,9r,2l2,13r,2l,15r,1l,18r,2l,22r,2l,26r,2l,30e" filled="f" strokeweight=".55pt">
                <v:path arrowok="t"/>
              </v:shape>
              <v:shape id="_x0000_s1949" style="position:absolute;left:1948;top:3871;width:28;height:11" coordsize="28,11" path="m,l,1,,3,,5r2,l4,7r2,l6,9r2,l10,11r1,l13,11r2,l17,11r2,l21,11r2,l25,11r1,l28,11r,-2l28,7e" filled="f" strokeweight=".55pt">
                <v:path arrowok="t"/>
              </v:shape>
              <v:shape id="_x0000_s1950" style="position:absolute;left:1976;top:3854;width:15;height:24" coordsize="15,24" path="m,24l,22r2,l2,20r2,l6,20r2,l10,20r2,l12,18r,-1l12,15r,-2l12,11r-2,l10,9r2,l13,9r,-2l15,5r,-2l13,3r,-1l13,,12,r1,e" filled="f" strokeweight=".55pt">
                <v:path arrowok="t"/>
              </v:shape>
              <v:shape id="_x0000_s1951" style="position:absolute;left:1967;top:3837;width:22;height:17" coordsize="22,17" path="m22,17r,-2l22,13r,-2l22,9r,-2l21,7r,-2l19,4r-2,l17,2,17,,15,,13,,11,,9,r,2l7,2,6,2,4,2,2,2,2,,,e" filled="f" strokeweight=".55pt">
                <v:path arrowok="t"/>
              </v:shape>
              <v:shape id="_x0000_s1952" style="position:absolute;left:1961;top:3837;width:6;height:4" coordsize="6,4" path="m6,l4,r,2l2,2r,2l,4e" filled="f" strokeweight=".55pt">
                <v:path arrowok="t"/>
              </v:shape>
              <v:shape id="_x0000_s1953" style="position:absolute;left:1958;top:3794;width:13;height:30" coordsize="13,30" path="m13,l11,r,2l9,2r,1l7,3,5,3r,2l3,5r,2l3,9,1,9r,2l1,13,,13r,2l,17r,1l,20r,2l,24r,2l,28r,2e" filled="f" strokeweight=".55pt">
                <v:path arrowok="t"/>
              </v:shape>
              <v:shape id="_x0000_s1954" style="position:absolute;left:1958;top:3824;width:28;height:11" coordsize="28,11" path="m,l,2,,3,1,5r2,l3,7r2,l7,9r2,l9,11r2,l13,11r2,l16,9r2,l20,9r2,l24,9r2,l28,9r,-2e" filled="f" strokeweight=".55pt">
                <v:path arrowok="t"/>
              </v:shape>
              <v:shape id="_x0000_s1955" style="position:absolute;left:1986;top:3805;width:15;height:26" coordsize="15,26" path="m,26l,24,,22r2,l3,22r2,l7,22r2,l9,21r2,l11,19r,-2l11,15r,-2l9,13r,-2l11,11r,-2l13,9r,-2l15,7r,-1l13,4r,-2l11,2,11,e" filled="f" strokeweight=".55pt">
                <v:path arrowok="t"/>
              </v:shape>
              <v:shape id="_x0000_s1956" style="position:absolute;left:1976;top:3790;width:23;height:15" coordsize="23,15" path="m21,15r2,l23,13r,-2l23,9r,-2l21,7r,-1l19,4r,-2l17,2,17,,15,,13,,12,,10,,8,r,2l6,2,4,,2,,,e" filled="f" strokeweight=".55pt">
                <v:path arrowok="t"/>
              </v:shape>
              <v:shape id="_x0000_s1957" style="position:absolute;left:1971;top:3790;width:5;height:4" coordsize="5,4" path="m5,l3,,2,r,2l,4e" filled="f" strokeweight=".55pt">
                <v:path arrowok="t"/>
              </v:shape>
              <v:shape id="_x0000_s1958" style="position:absolute;left:2018;top:3788;width:13;height:30" coordsize="13,30" path="m13,r,2l11,2r,2l9,4,7,4r,2l5,6r,2l3,8r,1l1,9r,2l1,13r,2l1,17,,19r,2l,23r,1l,26r,2l,30e" filled="f" strokeweight=".55pt">
                <v:path arrowok="t"/>
              </v:shape>
              <v:shape id="_x0000_s1959" style="position:absolute;left:2018;top:3818;width:28;height:11" coordsize="28,11" path="m,l,2,,4r1,l1,6r2,l3,8r2,l7,8r,1l9,9r,2l11,11r2,l15,11r1,l16,9r2,l20,9r2,l24,9r2,l28,9r,-1e" filled="f" strokeweight=".55pt">
                <v:path arrowok="t"/>
              </v:shape>
              <v:shape id="_x0000_s1960" style="position:absolute;left:2046;top:3799;width:15;height:27" coordsize="15,27" path="m,27l,25,2,23r1,l5,23r2,l9,23r2,l11,21r,-2l11,17r,-2l11,13r-2,l9,12r2,l11,10r2,l15,8r,-2l15,4r-2,l13,2,13,e" filled="f" strokeweight=".55pt">
                <v:path arrowok="t"/>
              </v:shape>
              <v:shape id="_x0000_s1961" style="position:absolute;left:2036;top:3784;width:25;height:15" coordsize="25,15" path="m23,15r,-2l25,13r,-1l25,10r-2,l23,8,21,6r,-2l19,4r,-2l17,2,17,,15,,13,,12,,10,,8,r,2l6,2,4,2,4,,2,,,e" filled="f" strokeweight=".55pt">
                <v:path arrowok="t"/>
              </v:shape>
              <v:shape id="_x0000_s1962" style="position:absolute;left:2031;top:3784;width:5;height:4" coordsize="5,4" path="m5,l3,r,2l2,2,,4e" filled="f" strokeweight=".55pt">
                <v:path arrowok="t"/>
              </v:shape>
              <v:shape id="_x0000_s1963" style="position:absolute;left:2003;top:3841;width:15;height:30" coordsize="15,30" path="m15,l13,r,1l11,1r,2l9,3,7,3r,2l5,5r,2l3,9r,2l1,11r,2l1,15r,1l1,18r,2l1,22r,2l,24r,2l,28r,2e" filled="f" strokeweight=".55pt">
                <v:path arrowok="t"/>
              </v:shape>
              <v:shape id="_x0000_s1964" style="position:absolute;left:2003;top:3871;width:28;height:11" coordsize="28,11" path="m,l,1,,3r1,l1,5r2,l3,7r2,l5,9r2,l9,9r,2l11,11r2,l15,11r1,l18,11r2,l22,11r2,l26,11r2,l28,9r,-2e" filled="f" strokeweight=".55pt">
                <v:path arrowok="t"/>
              </v:shape>
              <v:shape id="_x0000_s1965" style="position:absolute;left:2031;top:3854;width:15;height:24" coordsize="15,24" path="m,24l,22r2,l2,20r1,l5,20r2,l9,20r2,l11,18r,-1l13,17r,-2l13,13r-2,l11,11r,-2l13,9r,-2l15,7r,-2l15,3,13,2,13,e" filled="f" strokeweight=".55pt">
                <v:path arrowok="t"/>
              </v:shape>
              <v:shape id="_x0000_s1966" style="position:absolute;left:2021;top:3837;width:25;height:17" coordsize="25,17" path="m23,17r,-2l25,15r,-2l25,11r-2,l23,9r,-2l23,5r-2,l21,4r-2,l19,2r-2,l17,,15,,13,,12,,10,r,2l8,2,6,2,4,2,4,,2,,,e" filled="f" strokeweight=".55pt">
                <v:path arrowok="t"/>
              </v:shape>
              <v:shape id="_x0000_s1967" style="position:absolute;left:2018;top:3837;width:3;height:4" coordsize="3,4" path="m3,r,2l1,2,,2,,4e" filled="f" strokeweight=".55pt">
                <v:path arrowok="t"/>
              </v:shape>
              <v:shape id="_x0000_s1968" style="position:absolute;left:2068;top:3839;width:15;height:30" coordsize="15,30" path="m15,l13,2,11,3r-1,l10,5,8,5,6,5r,2l6,9,4,9r,2l2,11r,2l2,15r,2l2,18r,2l2,22r,2l,24r,2l,28r,2e" filled="f" strokeweight=".55pt">
                <v:path arrowok="t"/>
              </v:shape>
              <v:shape id="_x0000_s1969" style="position:absolute;left:2068;top:3869;width:28;height:11" coordsize="28,11" path="m,l,2,,3r2,l2,5r2,l4,7r2,l8,9r2,l10,11r1,l13,11r2,l17,11r2,l21,11r2,l25,11r1,l28,11r,-2l28,7e" filled="f" strokeweight=".55pt">
                <v:path arrowok="t"/>
              </v:shape>
              <v:shape id="_x0000_s1970" style="position:absolute;left:2096;top:3852;width:15;height:24" coordsize="15,24" path="m,24l,22r2,l4,20r2,l8,20r2,l12,20r1,-1l13,17r,-2l13,13r-1,l12,11r,-2l13,9r,-2l15,7r,-2l15,4,13,2,13,e" filled="f" strokeweight=".55pt">
                <v:path arrowok="t"/>
              </v:shape>
              <v:shape id="_x0000_s1971" style="position:absolute;left:2087;top:3835;width:24;height:17" coordsize="24,17" path="m22,17r,-2l24,15r,-2l24,11r,-2l22,9r,-2l22,6r-1,l21,4r-2,l19,2r-2,l17,,15,,13,,11,,9,r,2l7,2,6,2,4,2,4,,2,,,e" filled="f" strokeweight=".55pt">
                <v:path arrowok="t"/>
              </v:shape>
              <v:shape id="_x0000_s1972" style="position:absolute;left:2083;top:3835;width:4;height:4" coordsize="4,4" path="m4,r,2l2,2r,2l,4e" filled="f" strokeweight=".55pt">
                <v:path arrowok="t"/>
              </v:shape>
              <v:shape id="_x0000_s1973" style="position:absolute;left:2083;top:3769;width:15;height:30" coordsize="15,30" path="m15,l13,r,2l11,2r,2l10,4,8,4r,2l6,6r,2l4,8r,2l4,12r-2,l2,13r,2l2,17r,2l2,21r,2l2,25,,25r,2l,28r,2e" filled="f" strokeweight=".55pt">
                <v:path arrowok="t"/>
              </v:shape>
              <v:shape id="_x0000_s1974" style="position:absolute;left:2083;top:3799;width:28;height:12" coordsize="28,12" path="m,l,2,,4r2,l2,6r2,l4,8r2,l8,10r2,l10,12r1,l13,12r2,l17,12r2,-2l21,10r2,l25,10r,2l26,12r2,l28,10r,-2e" filled="f" strokeweight=".55pt">
                <v:path arrowok="t"/>
              </v:shape>
              <v:shape id="_x0000_s1975" style="position:absolute;left:2111;top:3782;width:15;height:25" coordsize="15,25" path="m,25l,23r2,l2,21r2,l6,21r2,l10,21r2,l12,19r,-2l13,15r,-1l12,14r,-2l12,10r1,l13,8r2,l15,6r,-2l13,2,13,e" filled="f" strokeweight=".55pt">
                <v:path arrowok="t"/>
              </v:shape>
              <v:shape id="_x0000_s1976" style="position:absolute;left:2102;top:3766;width:24;height:16" coordsize="24,16" path="m22,16r,-1l24,15r,-2l24,11,22,9r,-2l22,5r-1,l21,3r-2,l19,1r-2,l17,,15,,13,,11,,9,r,1l7,1,6,1,4,1,4,,2,,,e" filled="f" strokeweight=".55pt">
                <v:path arrowok="t"/>
              </v:shape>
              <v:shape id="_x0000_s1977" style="position:absolute;left:2098;top:3766;width:4;height:3" coordsize="4,3" path="m4,l2,1,,1,,3e" filled="f" strokeweight=".55pt">
                <v:path arrowok="t"/>
              </v:shape>
              <v:shape id="_x0000_s1978" style="position:absolute;left:2094;top:3713;width:15;height:30" coordsize="15,30" path="m15,l14,r,2l12,2,10,4,8,4r,2l6,6r,2l4,8r,1l2,11r,2l2,15r,2l,17r,2l,21r,2l,24r,2l,28r,2e" filled="f" strokeweight=".55pt">
                <v:path arrowok="t"/>
              </v:shape>
              <v:shape id="_x0000_s1979" style="position:absolute;left:2094;top:3743;width:29;height:11" coordsize="29,11" path="m,l,2,,4r2,l2,6r2,l4,8r2,l8,8r,1l10,9r2,2l14,11r1,l17,11r,-2l19,9r2,l23,9r2,l27,9r2,l29,8e" filled="f" strokeweight=".55pt">
                <v:path arrowok="t"/>
              </v:shape>
              <v:shape id="_x0000_s1980" style="position:absolute;left:2123;top:3724;width:15;height:27" coordsize="15,27" path="m,27l,25,1,23r2,l5,23r2,l9,23r2,l11,21r,-2l11,17r,-2l11,13r,-1l9,12r2,l11,10r2,l13,8r2,l15,6r,-2l13,4r,-2l13,e" filled="f" strokeweight=".55pt">
                <v:path arrowok="t"/>
              </v:shape>
              <v:shape id="_x0000_s1981" style="position:absolute;left:2113;top:3709;width:25;height:15" coordsize="25,15" path="m23,15r,-2l25,13r,-1l25,10r-2,l23,8r,-2l21,6r,-2l19,4r,-2l17,2,17,,15,,13,,11,,10,,8,r,2l6,2,6,,4,,2,,,e" filled="f" strokeweight=".55pt">
                <v:path arrowok="t"/>
              </v:shape>
              <v:shape id="_x0000_s1982" style="position:absolute;left:2109;top:3709;width:4;height:4" coordsize="4,4" path="m4,l2,r,2l,2,,4e" filled="f" strokeweight=".55pt">
                <v:path arrowok="t"/>
              </v:shape>
              <v:shape id="_x0000_s1983" style="position:absolute;left:2134;top:3784;width:13;height:30" coordsize="13,30" path="m13,l11,r,2l9,2r,2l7,4,5,4r,2l4,6r,2l2,10r,2l2,13,,13r,2l,17r,2l,21r,2l,25r,2l,28r,2e" filled="f" strokeweight=".55pt">
                <v:path arrowok="t"/>
              </v:shape>
              <v:shape id="_x0000_s1984" style="position:absolute;left:2132;top:3814;width:28;height:12" coordsize="28,12" path="m2,l,,,2r2,l2,4r,2l4,6,6,8r1,l7,10r2,l11,10r,2l13,12r2,l17,12r2,l19,10r2,l22,10r2,l26,10r2,l28,8e" filled="f" strokeweight=".55pt">
                <v:path arrowok="t"/>
              </v:shape>
              <v:shape id="_x0000_s1985" style="position:absolute;left:2160;top:3796;width:15;height:26" coordsize="15,26" path="m,26r2,l2,24r,-2l4,22r2,l8,22r1,l11,22r2,-2l13,18r,-2l13,15r,-2l11,13r,-2l13,11r,-2l15,9r,-2l15,5r,-2l13,3r,-2l13,e" filled="f" strokeweight=".55pt">
                <v:path arrowok="t"/>
              </v:shape>
              <v:shape id="_x0000_s1986" style="position:absolute;left:2153;top:3781;width:22;height:15" coordsize="22,15" path="m20,15r2,l22,13r,-2l22,9r-2,l20,7r,-2l18,3,16,1,15,,13,,11,,9,,7,r,1l5,1,3,1,3,,1,,,e" filled="f" strokeweight=".55pt">
                <v:path arrowok="t"/>
              </v:shape>
              <v:shape id="_x0000_s1987" style="position:absolute;left:2147;top:3781;width:6;height:3" coordsize="6,3" path="m6,l4,,2,r,1l,3e" filled="f" strokeweight=".55pt">
                <v:path arrowok="t"/>
              </v:shape>
              <v:shape id="_x0000_s1988" style="position:absolute;left:2123;top:3842;width:13;height:30" coordsize="13,30" path="m13,r,2l11,2r,2l9,4,7,4r,2l5,6r,2l3,8r,2l1,10r,2l1,14,,14r,1l,17r,2l,21r,2l,25r,2l,29r,1e" filled="f" strokeweight=".55pt">
                <v:path arrowok="t"/>
              </v:shape>
              <v:shape id="_x0000_s1989" style="position:absolute;left:2123;top:3872;width:28;height:12" coordsize="28,12" path="m,l,2,,4,,6r1,l1,8r2,l5,8r,2l7,10r2,2l11,12r2,l15,12r1,l18,12r2,l22,12r2,l26,12r2,l28,10r,-2e" filled="f" strokeweight=".55pt">
                <v:path arrowok="t"/>
              </v:shape>
              <v:shape id="_x0000_s1990" style="position:absolute;left:2151;top:3856;width:15;height:24" coordsize="15,24" path="m,24l,22,2,20r1,l5,20r2,l9,20r2,l11,18r,-2l11,15r,-2l11,11r-2,l9,9r2,l13,7,15,5r,-2l13,3r,-2l11,1,11,e" filled="f" strokeweight=".55pt">
                <v:path arrowok="t"/>
              </v:shape>
              <v:shape id="_x0000_s1991" style="position:absolute;left:2141;top:3839;width:23;height:17" coordsize="23,17" path="m21,17r,-2l23,15r,-2l23,11r,-2l21,9r,-2l21,5r-2,l19,3r-2,l17,2,15,,13,,12,,10,r,2l8,2,6,2,4,2,2,2,2,,,e" filled="f" strokeweight=".55pt">
                <v:path arrowok="t"/>
              </v:shape>
              <v:shape id="_x0000_s1992" style="position:absolute;left:2136;top:3839;width:5;height:3" coordsize="5,3" path="m5,l3,r,2l2,2r,1l,3e" filled="f" strokeweight=".55pt">
                <v:path arrowok="t"/>
              </v:shape>
              <v:shape id="_x0000_s1993" style="position:absolute;left:2179;top:3842;width:13;height:30" coordsize="13,30" path="m13,r,2l11,2r,2l9,4,7,4r,2l5,6r,2l4,8r,2l4,12r-2,l2,14r,1l2,17r,2l,19r,2l,23r,2l,27r,2l,30e" filled="f" strokeweight=".55pt">
                <v:path arrowok="t"/>
              </v:shape>
              <v:shape id="_x0000_s1994" style="position:absolute;left:2179;top:3872;width:28;height:12" coordsize="28,12" path="m,l,2,,4,,6r2,l4,8r1,l5,10r2,l9,10r,2l11,12r2,l15,12r2,l19,12r1,l22,12r2,l26,12r2,l28,10r,-2e" filled="f" strokeweight=".55pt">
                <v:path arrowok="t"/>
              </v:shape>
              <v:shape id="_x0000_s1995" style="position:absolute;left:2207;top:3856;width:15;height:24" coordsize="15,24" path="m,24l,22r2,l2,20r2,l6,20r1,l9,20r2,l11,18r,-2l11,15r,-2l11,11r-2,l9,9r2,l13,9r,-2l15,7r,-2l15,3,13,1,13,e" filled="f" strokeweight=".55pt">
                <v:path arrowok="t"/>
              </v:shape>
              <v:shape id="_x0000_s1996" style="position:absolute;left:2198;top:3839;width:24;height:17" coordsize="24,17" path="m22,17r,-2l24,13r,-2l22,11r,-2l22,7r-2,l20,5r,-2l18,3r,-1l16,2,16,,15,,13,,11,,9,r,2l7,2,5,2,3,2,1,,,e" filled="f" strokeweight=".55pt">
                <v:path arrowok="t"/>
              </v:shape>
              <v:shape id="_x0000_s1997" style="position:absolute;left:2192;top:3839;width:6;height:3" coordsize="6,3" path="m6,r,2l4,2,2,2r,1l,3e" filled="f" strokeweight=".55pt">
                <v:path arrowok="t"/>
              </v:shape>
              <v:shape id="_x0000_s1998" style="position:absolute;left:2184;top:3782;width:14;height:30" coordsize="14,30" path="m14,r,2l12,2,10,4,8,4r,2l6,6r,2l4,8r,2l2,10r,2l2,14r,1l2,17,,17r,2l,21r,2l,25r,2l,29r,1e" filled="f" strokeweight=".55pt">
                <v:path arrowok="t"/>
              </v:shape>
              <v:shape id="_x0000_s1999" style="position:absolute;left:2184;top:3812;width:29;height:12" coordsize="29,12" path="m,l,2,,4,2,6r2,l4,8r2,l8,10r2,l10,12r2,l14,12r1,l17,12r,-2l19,10r2,l23,10r2,l27,10r2,l29,8e" filled="f" strokeweight=".55pt">
                <v:path arrowok="t"/>
              </v:shape>
              <v:shape id="_x0000_s2000" style="position:absolute;left:2213;top:3794;width:15;height:26" coordsize="15,26" path="m,26l,24,1,22r2,l5,22r2,l9,22r2,l11,20r,-2l11,17r,-2l11,13r-2,l9,11r2,l11,9r2,l15,7r,-2l15,3r-2,l13,2r-2,l13,e" filled="f" strokeweight=".55pt">
                <v:path arrowok="t"/>
              </v:shape>
              <v:shape id="_x0000_s2001" style="position:absolute;left:2203;top:3779;width:23;height:15" coordsize="23,15" path="m23,15r,-2l23,11r,-2l23,7r-2,l21,5r,-2l19,3r,-1l17,2,17,,15,,13,,11,,10,,8,r,2l6,2,4,2,4,,2,,,e" filled="f" strokeweight=".55pt">
                <v:path arrowok="t"/>
              </v:shape>
              <v:shape id="_x0000_s2002" style="position:absolute;left:2198;top:3779;width:5;height:3" coordsize="5,3" path="m5,l3,r,2l1,2r,1l,3e" filled="f" strokeweight=".55pt">
                <v:path arrowok="t"/>
              </v:shape>
              <v:shape id="_x0000_s2003" style="position:absolute;left:2231;top:3848;width:15;height:30" coordsize="15,30" path="m15,l13,2,12,4r-2,l8,6,6,6r,2l4,9r,2l2,11r,2l2,15r,2l2,19r,2l2,23r,1l,24r,2l,28r,2e" filled="f" strokeweight=".55pt">
                <v:path arrowok="t"/>
              </v:shape>
              <v:shape id="_x0000_s2004" style="position:absolute;left:2231;top:3878;width:28;height:11" coordsize="28,11" path="m,l,2,,4r2,l2,6r2,l4,8r2,l8,8r,1l10,9r,2l12,11r1,l15,11r2,l19,11r,-2l21,9r2,l25,9r,2l27,11r1,l28,9r,-1e" filled="f" strokeweight=".55pt">
                <v:path arrowok="t"/>
              </v:shape>
              <v:shape id="_x0000_s2005" style="position:absolute;left:2259;top:3861;width:15;height:25" coordsize="15,25" path="m,25l,23r2,l2,21r2,l6,21r2,l10,21r2,l12,19r2,l14,17r,-2l14,13r-2,l12,11r,-1l14,10r,-2l15,8r,-2l15,4,14,2,14,e" filled="f" strokeweight=".55pt">
                <v:path arrowok="t"/>
              </v:shape>
              <v:shape id="_x0000_s2006" style="position:absolute;left:2250;top:3844;width:24;height:17" coordsize="24,17" path="m23,17r,-2l24,15r,-2l24,12r,-2l23,10r,-2l23,6r-2,l21,4r-2,l19,2r-2,l17,,15,,13,,11,,9,r,2l8,2,6,2,4,2,4,,2,,,e" filled="f" strokeweight=".55pt">
                <v:path arrowok="t"/>
              </v:shape>
              <v:shape id="_x0000_s2007" style="position:absolute;left:2246;top:3844;width:4;height:4" coordsize="4,4" path="m4,r,2l2,2,,2,,4e" filled="f" strokeweight=".55pt">
                <v:path arrowok="t"/>
              </v:shape>
              <v:shape id="_x0000_s2008" style="position:absolute;left:2231;top:3797;width:15;height:30" coordsize="15,30" path="m15,l13,r,2l12,2r,2l10,4,8,4r,2l6,6r,2l4,8r,2l4,12r-2,l2,14r,1l2,17r,2l2,21r,2l2,25,,25r,2l,29r,1e" filled="f" strokeweight=".55pt">
                <v:path arrowok="t"/>
              </v:shape>
              <v:shape id="_x0000_s2009" style="position:absolute;left:2231;top:3827;width:28;height:12" coordsize="28,12" path="m,l,2,2,4r,2l4,6r2,l6,8r2,l8,10r2,l12,10r,2l13,12r2,l17,12r,-2l19,10r2,l23,10r2,l27,10r1,l28,8r,-2e" filled="f" strokeweight=".55pt">
                <v:path arrowok="t"/>
              </v:shape>
              <v:shape id="_x0000_s2010" style="position:absolute;left:2259;top:3809;width:15;height:24" coordsize="15,24" path="m,24r2,l2,22r2,l6,22r2,l10,22r2,l12,20r2,l14,18r,-1l14,15,12,13r,-2l12,9r2,l15,9r,-2l15,5r,-2l14,3r,-1l14,e" filled="f" strokeweight=".55pt">
                <v:path arrowok="t"/>
              </v:shape>
              <v:shape id="_x0000_s2011" style="position:absolute;left:2250;top:3792;width:24;height:17" coordsize="24,17" path="m23,17r,-2l24,15r,-2l24,11r-1,l23,9r,-2l21,7r,-2l19,4,17,2r-2,l15,,13,,11,r,2l9,2,8,4,6,2,4,2,2,2,,2e" filled="f" strokeweight=".55pt">
                <v:path arrowok="t"/>
              </v:shape>
              <v:shape id="_x0000_s2012" style="position:absolute;left:2246;top:3794;width:4;height:3" coordsize="4,3" path="m4,l2,r,2l,2,,3e" filled="f" strokeweight=".55pt">
                <v:path arrowok="t"/>
              </v:shape>
              <v:shape id="_x0000_s2013" style="position:absolute;left:2291;top:3779;width:13;height:30" coordsize="13,30" path="m13,l12,2,10,3,8,3,6,3r,2l4,5r,2l4,9,2,9r,2l2,13,,13r,2l,17r,1l,20r,2l,24r,2l,28r,2e" filled="f" strokeweight=".55pt">
                <v:path arrowok="t"/>
              </v:shape>
              <v:shape id="_x0000_s2014" style="position:absolute;left:2289;top:3809;width:30;height:11" coordsize="30,11" path="m2,l,,,2r2,l2,3r,2l4,5,6,7r2,l8,9r2,l12,9r,2l14,11r1,l17,11r2,l19,9r2,l23,9r2,l27,9r2,l30,9r,-2e" filled="f" strokeweight=".55pt">
                <v:path arrowok="t"/>
              </v:shape>
              <v:shape id="_x0000_s2015" style="position:absolute;left:2319;top:3790;width:15;height:26" coordsize="15,26" path="m,26l,24,,22r2,l4,22r2,l8,22r2,l12,22r,-1l12,19r,-2l12,15,10,13r,-2l12,11r,-2l14,9r,-2l15,7r,-1l14,4r-2,l12,2,12,e" filled="f" strokeweight=".55pt">
                <v:path arrowok="t"/>
              </v:shape>
              <v:shape id="_x0000_s2016" style="position:absolute;left:2310;top:3775;width:23;height:15" coordsize="23,15" path="m21,15r2,l23,13r,-2l23,9r-2,l21,7r,-1l19,6r,-2l17,2,15,,13,,11,,9,,8,r,2l6,2,4,2,4,,2,,,e" filled="f" strokeweight=".55pt">
                <v:path arrowok="t"/>
              </v:shape>
              <v:shape id="_x0000_s2017" style="position:absolute;left:2304;top:3775;width:6;height:4" coordsize="6,4" path="m6,l4,,2,r,2l2,4,,4e" filled="f" strokeweight=".55pt">
                <v:path arrowok="t"/>
              </v:shape>
              <v:shape id="_x0000_s2018" style="position:absolute;left:2286;top:3837;width:13;height:30" coordsize="13,30" path="m13,r,2l11,2r,2l9,4,7,4r,1l5,5r,2l3,7r,2l2,9r,2l2,13,,13r,2l,17r,2l,20r,2l,24r,2l,28r,2e" filled="f" strokeweight=".55pt">
                <v:path arrowok="t"/>
              </v:shape>
              <v:shape id="_x0000_s2019" style="position:absolute;left:2286;top:3867;width:28;height:11" coordsize="28,11" path="m,l,2,,4,,5r2,l2,7r1,l5,7r,2l7,9r2,2l11,11r2,l15,11r2,l18,11r2,l22,11r2,l26,11r2,l28,9r,-2e" filled="f" strokeweight=".55pt">
                <v:path arrowok="t"/>
              </v:shape>
              <v:shape id="_x0000_s2020" style="position:absolute;left:2314;top:3850;width:15;height:24" coordsize="15,24" path="m,24l,22r2,l2,21r2,l5,21r2,l9,21r2,l11,19r,-2l11,15r,-2l9,11,9,9r2,l13,7,15,6r,-2l13,4r,-2l11,2,11,e" filled="f" strokeweight=".55pt">
                <v:path arrowok="t"/>
              </v:shape>
              <v:shape id="_x0000_s2021" style="position:absolute;left:2304;top:3833;width:23;height:17" coordsize="23,17" path="m21,17r2,-2l23,13r,-2l23,9r-2,l21,8r,-2l19,6r,-2l17,4r,-2l15,,14,,12,,10,r,2l8,2,6,2,4,2,2,2,2,,,e" filled="f" strokeweight=".55pt">
                <v:path arrowok="t"/>
              </v:shape>
              <v:shape id="_x0000_s2022" style="position:absolute;left:2299;top:3833;width:5;height:4" coordsize="5,4" path="m5,l4,r,2l2,2r,2l,4e" filled="f" strokeweight=".55pt">
                <v:path arrowok="t"/>
              </v:shape>
              <v:shape id="_x0000_s2023" style="position:absolute;left:2344;top:3841;width:13;height:30" coordsize="13,30" path="m13,r,1l11,1r,2l9,3,7,3r,2l5,5r,2l4,7r,2l2,11r,2l2,15r,1l2,18,,18r,2l,22r,2l,26r,2l,30e" filled="f" strokeweight=".55pt">
                <v:path arrowok="t"/>
              </v:shape>
              <v:shape id="_x0000_s2024" style="position:absolute;left:2344;top:3871;width:28;height:11" coordsize="28,11" path="m,l,1,,3,,5r2,l4,7r1,l5,9r2,l9,9r,2l11,11r2,l15,11r2,l19,11r1,l22,11r2,l26,11r2,l28,9r,-2e" filled="f" strokeweight=".55pt">
                <v:path arrowok="t"/>
              </v:shape>
              <v:shape id="_x0000_s2025" style="position:absolute;left:2372;top:3854;width:15;height:24" coordsize="15,24" path="m,24l,22r2,l2,20r2,l6,20r1,l9,20r2,l11,18r,-1l11,15r,-2l11,11r-2,l9,9r2,l13,9r,-2l15,7r,-2l15,3,13,2,13,e" filled="f" strokeweight=".55pt">
                <v:path arrowok="t"/>
              </v:shape>
              <v:shape id="_x0000_s2026" style="position:absolute;left:2363;top:3837;width:24;height:17" coordsize="24,17" path="m22,17r,-2l24,13r,-2l22,11r,-2l22,7r-2,l20,5r,-1l18,4r,-2l16,2,16,,15,,13,,11,,9,r,2l7,2,5,2,3,2,1,,,e" filled="f" strokeweight=".55pt">
                <v:path arrowok="t"/>
              </v:shape>
              <v:shape id="_x0000_s2027" style="position:absolute;left:2357;top:3837;width:6;height:4" coordsize="6,4" path="m6,r,2l4,2,2,2r,2l,4e" filled="f" strokeweight=".55pt">
                <v:path arrowok="t"/>
              </v:shape>
              <v:shape id="_x0000_s2028" style="position:absolute;left:2344;top:3782;width:13;height:30" coordsize="13,30" path="m13,r,2l11,2,9,4,7,4r,2l5,6r,2l4,8r,2l2,10r,2l2,14r,1l2,17,,19r,2l,23r,2l,27r,2l,30e" filled="f" strokeweight=".55pt">
                <v:path arrowok="t"/>
              </v:shape>
              <v:shape id="_x0000_s2029" style="position:absolute;left:2344;top:3812;width:28;height:12" coordsize="28,12" path="m,l,2,,4r2,l2,6r2,l4,8r1,l7,8r,2l9,10r,2l11,12r2,l15,12r2,l17,10r2,l20,10r2,l24,10r2,l28,10r,-2e" filled="f" strokeweight=".55pt">
                <v:path arrowok="t"/>
              </v:shape>
              <v:shape id="_x0000_s2030" style="position:absolute;left:2372;top:3794;width:15;height:26" coordsize="15,26" path="m,26l,24,2,22r2,l6,22r1,l9,22r2,l11,20r,-2l11,17r,-2l11,13r-2,l9,11r2,l11,9r2,l15,7r,-2l15,3r-2,l13,2,13,e" filled="f" strokeweight=".55pt">
                <v:path arrowok="t"/>
              </v:shape>
              <v:shape id="_x0000_s2031" style="position:absolute;left:2363;top:3779;width:24;height:15" coordsize="24,15" path="m22,15r,-2l24,13r,-2l22,9r,-2l20,5r,-2l18,3r,-1l16,2,16,,15,,13,,11,,9,,7,r,2l5,2,3,2,3,,1,,,e" filled="f" strokeweight=".55pt">
                <v:path arrowok="t"/>
              </v:shape>
              <v:shape id="_x0000_s2032" style="position:absolute;left:2357;top:3779;width:6;height:3" coordsize="6,3" path="m6,l4,r,2l2,2r,1l,3e" filled="f" strokeweight=".55pt">
                <v:path arrowok="t"/>
              </v:shape>
              <v:shape id="_x0000_s2033" style="position:absolute;left:2404;top:3782;width:15;height:30" coordsize="15,30" path="m15,l13,r,2l11,2r,2l9,4,7,4r,2l5,6r,2l4,8r,2l4,12r-2,l2,14r,1l2,17r,2l2,21r,2l2,25,,25r,2l,29r,1e" filled="f" strokeweight=".55pt">
                <v:path arrowok="t"/>
              </v:shape>
              <v:shape id="_x0000_s2034" style="position:absolute;left:2404;top:3812;width:28;height:12" coordsize="28,12" path="m,l,2,,4r2,l2,6r2,l4,8r1,l7,8r,2l9,10r2,2l13,12r2,l17,12r,-2l19,10r1,l22,10r2,l26,10r2,l28,8e" filled="f" strokeweight=".55pt">
                <v:path arrowok="t"/>
              </v:shape>
              <v:shape id="_x0000_s2035" style="position:absolute;left:2432;top:3794;width:15;height:26" coordsize="15,26" path="m,26l,24r2,l2,22r2,l6,22r1,l9,22r2,l11,20r,-2l11,17r2,l13,15,11,13r,-2l13,9r2,l15,7r,-2l15,3r-2,l13,2,13,e" filled="f" strokeweight=".55pt">
                <v:path arrowok="t"/>
              </v:shape>
              <v:shape id="_x0000_s2036" style="position:absolute;left:2423;top:3779;width:24;height:15" coordsize="24,15" path="m22,15r2,l24,13r,-2l24,9r-2,l22,7r,-2l20,5r,-2l18,3r,-1l16,2,16,,15,,13,,11,,9,r,2l7,2,5,2,3,,1,,,e" filled="f" strokeweight=".55pt">
                <v:path arrowok="t"/>
              </v:shape>
              <v:shape id="_x0000_s2037" style="position:absolute;left:2419;top:3779;width:4;height:3" coordsize="4,3" path="m4,l2,r,2l,2,,3e" filled="f" strokeweight=".55pt">
                <v:path arrowok="t"/>
              </v:shape>
              <v:shape id="_x0000_s2038" style="position:absolute;left:2398;top:3835;width:15;height:30" coordsize="15,30" path="m15,l13,2r,2l11,4r-1,l10,6,8,6,6,6r,1l6,9,4,9r,2l2,11r,2l2,15r,2l2,19r,2l2,22r,2l,24r,2l,28r,2e" filled="f" strokeweight=".55pt">
                <v:path arrowok="t"/>
              </v:shape>
              <v:shape id="_x0000_s2039" style="position:absolute;left:2398;top:3865;width:28;height:11" coordsize="28,11" path="m,l,2,,4r2,l2,6r2,l4,7r2,l6,9r2,l10,9r,2l11,11r2,l15,11r2,l19,11r2,l23,11r2,l26,11r2,l28,9r,-2e" filled="f" strokeweight=".55pt">
                <v:path arrowok="t"/>
              </v:shape>
              <v:shape id="_x0000_s2040" style="position:absolute;left:2426;top:3848;width:15;height:24" coordsize="15,24" path="m,24l,23r2,l2,21r2,l6,21r2,l10,21r2,l12,19r,-2l13,17r,-2l13,13r-1,l12,11r,-2l13,9r,-1l15,8r,-2l15,4,13,2,13,e" filled="f" strokeweight=".55pt">
                <v:path arrowok="t"/>
              </v:shape>
              <v:shape id="_x0000_s2041" style="position:absolute;left:2417;top:3831;width:24;height:17" coordsize="24,17" path="m22,17r,-2l24,15r,-2l24,11r,-1l22,10r,-2l22,6r-1,l21,4r-2,l19,2r-2,l17,,15,,13,,11,,9,r,2l7,2,6,2,4,2,4,,2,,,e" filled="f" strokeweight=".55pt">
                <v:path arrowok="t"/>
              </v:shape>
            </v:group>
            <v:line id="_x0000_s2042" style="position:absolute;flip:x" from="2194,2776" to="3840,2777" strokeweight=".1pt">
              <v:stroke dashstyle="3 1 1 1"/>
            </v:line>
            <v:line id="_x0000_s2043" style="position:absolute" from="2115,2832" to="3840,2833" strokeweight="2.25pt">
              <v:stroke dashstyle="3 1"/>
            </v:line>
            <v:line id="_x0000_s2044" style="position:absolute" from="3021,2592" to="3023,2960" strokeweight=".55pt"/>
            <v:group id="_x0000_s2045" style="position:absolute;left:3482;top:2606;width:185;height:341" coordorigin="3482,2665" coordsize="192,223">
              <v:line id="_x0000_s2046" style="position:absolute" from="3673,2665" to="3674,2888" strokeweight=".55pt"/>
              <v:line id="_x0000_s2047" style="position:absolute" from="3561,2677" to="3562,2877" strokeweight=".55pt"/>
              <v:line id="_x0000_s3072" style="position:absolute;flip:y" from="3482,2877" to="3493,2888" strokeweight=".55pt"/>
              <v:line id="_x0000_s3073" style="position:absolute;flip:y" from="3521,2877" to="3533,2888" strokeweight=".55pt"/>
              <v:line id="_x0000_s3074" style="position:absolute;flip:y" from="3561,2877" to="3572,2888" strokeweight=".55pt"/>
              <v:line id="_x0000_s3075" style="position:absolute;flip:y" from="3599,2877" to="3611,2888" strokeweight=".55pt"/>
              <v:line id="_x0000_s3076" style="position:absolute;flip:y" from="3639,2877" to="3651,2888" strokeweight=".55pt"/>
              <v:rect id="_x0000_s3077" style="position:absolute;left:3561;top:2677;width:112;height:200" filled="f" strokeweight=".55pt"/>
              <v:line id="_x0000_s3078" style="position:absolute;flip:y" from="3561,2677" to="3599,2716" strokeweight=".55pt"/>
              <v:line id="_x0000_s3079" style="position:absolute;flip:y" from="3561,2677" to="3639,2755" strokeweight=".55pt"/>
              <v:line id="_x0000_s3080" style="position:absolute;flip:y" from="3561,2681" to="3673,2795" strokeweight=".55pt"/>
              <v:line id="_x0000_s3081" style="position:absolute;flip:y" from="3561,2722" to="3673,2834" strokeweight=".55pt"/>
              <v:line id="_x0000_s3082" style="position:absolute;flip:y" from="3561,2761" to="3673,2874" strokeweight=".55pt"/>
              <v:line id="_x0000_s3083" style="position:absolute;flip:y" from="3598,2800" to="3673,2877" strokeweight=".55pt"/>
              <v:line id="_x0000_s3084" style="position:absolute;flip:y" from="3638,2840" to="3673,2877" strokeweight=".55pt"/>
            </v:group>
            <v:line id="_x0000_s3085" style="position:absolute;flip:x y" from="2915,2221" to="2944,2587" strokeweight=".55pt"/>
            <v:shape id="_x0000_s3086" style="position:absolute;left:2010;top:2592;width:368;height:368" coordsize="368,368" path="m368,184r-2,-24l362,137r-8,-24l343,92,330,71,313,55,296,38,276,25,255,13,231,6,208,2,184,,159,2,137,6r-24,7l92,25,71,38,54,55,38,71,24,92,13,113,6,137,2,160,,184r2,24l6,231r7,24l24,276r14,20l54,313r17,17l92,343r21,11l137,362r22,4l184,368r24,-2l231,362r24,-8l276,343r20,-13l313,313r17,-17l343,276r11,-21l362,231r4,-23l368,184e" filled="f" strokeweight=".55pt">
              <v:path arrowok="t"/>
            </v:shape>
            <v:shape id="_x0000_s3087" style="position:absolute;left:1808;top:3174;width:5021;height:1338" coordsize="5021,1339" path="m5021,780r,559l,1339,,780r1423,l1423,55,1479,r501,l1980,780r3041,e" filled="f" strokeweight=".55pt">
              <v:path arrowok="t"/>
            </v:shape>
            <v:line id="_x0000_s3088" style="position:absolute;flip:x" from="1382,2523" to="1652,2632" strokeweight=".55pt"/>
            <v:line id="_x0000_s3089" style="position:absolute;flip:x" from="1388,2804" to="2012,3081" strokeweight=".55pt"/>
            <v:line id="_x0000_s3090" style="position:absolute;flip:x" from="1384,3329" to="1941,3475" strokeweight=".55pt"/>
            <v:line id="_x0000_s3091" style="position:absolute;flip:x" from="1388,3531" to="2074,3801" strokeweight=".55pt"/>
            <v:line id="_x0000_s3092" style="position:absolute;flip:y" from="1637,2330" to="1638,3222" strokeweight=".55pt"/>
            <v:line id="_x0000_s3093" style="position:absolute;flip:y" from="1665,2352" to="1666,3222" strokeweight=".55pt"/>
            <v:line id="_x0000_s3094" style="position:absolute;flip:y" from="2753,2960" to="2754,3222" strokeweight=".55pt"/>
            <v:line id="_x0000_s3095" style="position:absolute;flip:y" from="2753,2330" to="2754,2592" strokeweight=".55pt"/>
            <v:line id="_x0000_s3096" style="position:absolute;flip:y" from="2724,2352" to="2725,3222" strokeweight=".55pt"/>
            <v:shape id="_x0000_s3097" style="position:absolute;left:2820;top:2324;width:197;height:11" coordsize="197,11" path="m197,r-2,l193,r-2,l188,r-2,l184,r-2,2l180,2r-2,l176,4r-2,2l173,6r-2,l169,6r,2l167,8r-2,l163,10r-2,l159,10r-3,l154,11r-2,l148,11r-2,l143,11r-4,l137,11r-2,l131,11r-3,l126,11r-4,l120,11r-4,l113,10r-2,l109,10r-2,l107,8r-4,l101,6r-2,l98,6,94,4,90,2r-2,l86,2r-2,l83,2r-2,l79,2r-2,l75,2r-2,l69,,66,,62,,58,,54,,53,,51,,49,,45,,41,,39,,36,r,2l32,2r-2,l28,2r-2,l23,2,21,4r-2,l17,4,15,6r-2,l11,6,9,6,8,6,6,6,4,6,2,6,,6e" filled="f" strokeweight=".55pt">
              <v:path arrowok="t"/>
            </v:shape>
            <v:shape id="_x0000_s3098" style="position:absolute;left:2753;top:2322;width:67;height:8" coordsize="67,8" path="m67,8r-2,l63,8r-3,l58,8r-4,l52,8r-2,l46,8r-1,l41,8r-2,l37,8r-2,l33,8r-2,l30,8r-2,l24,8r-4,l18,6r-2,l16,4r-1,l11,2,9,2,9,,7,,5,2,,8,5,2e" filled="f" strokeweight=".55pt">
              <v:path arrowok="t"/>
            </v:shape>
            <v:shape id="_x0000_s3099" style="position:absolute;left:1301;top:2324;width:336;height:8" coordsize="336,8" path="m336,6r-9,2l325,8,323,6r-2,l319,6r-2,l315,4r-2,l310,4r-2,l306,4r-4,l300,4r-2,l297,4r-2,l293,4r-4,l285,4r-5,l278,2r-4,l272,2r-2,l268,2r-1,l263,2,259,r-7,l250,r-4,l240,r-2,l235,r-4,l229,r-2,l225,r-2,l220,r-2,l216,r-2,l210,r-2,l205,r-4,2l197,2r-5,l188,2r-6,l180,2r-5,l171,4r-4,l163,4r-1,l160,4r-2,l154,4r-6,l143,4r-8,l128,4r-6,l117,4r-4,l111,4r-4,l103,4r-5,l94,6r-4,l88,6r-3,l81,6r-4,l73,6r-3,l68,6r-2,l60,6r-3,l51,6r-6,l40,6r-2,l32,6r-4,l23,6r-2,l17,6r-4,l10,4,8,4,2,4,,4e" filled="f" strokeweight=".55pt">
              <v:path arrowok="t"/>
            </v:shape>
            <v:shape id="_x0000_s3100" style="position:absolute;left:992;top:2322;width:309;height:12" coordsize="309,12" path="m309,6r-3,l300,6r-4,l291,6r-6,l281,6r-4,l276,6r-4,l268,6r-4,l262,6r-3,l257,6r-4,l249,6,247,4r-5,l240,4r-4,l234,4r-5,l227,4r-6,l219,4r-2,l216,4r-2,l210,4r-2,l206,4r-5,2l199,6r-4,l193,6r-4,2l186,8r-4,l180,8r-4,2l172,10r-3,l165,10r-6,l156,10r-4,l150,10r-2,l144,12r-5,l131,12r-4,l126,12r-2,l120,12r-4,l114,12r-3,l109,12r-4,l103,12r-4,l97,12r-1,l92,10r-2,l88,10,84,8r-2,l79,8r-2,l73,6r-4,l67,6r-3,l60,6r-2,l56,4r-4,l49,4r-2,l45,2r-4,l39,2r-3,l34,2r-4,l28,2r-4,l21,2r-2,l15,,13,,9,,7,,4,,,e" filled="f" strokeweight=".55pt">
              <v:path arrowok="t"/>
            </v:shape>
            <v:shape id="_x0000_s3101" style="position:absolute;left:889;top:2322;width:103;height:10" coordsize="103,10" path="m103,r-2,l97,,95,,94,,92,,90,,86,,84,,82,,80,,77,,75,,73,,69,,67,,64,,62,,60,,56,,54,,52,,49,,47,,45,,41,,39,,35,,34,r,2l32,2r-2,l28,2r-2,l24,2r-2,l20,4r-1,l17,6r-2,l13,6r-2,l7,6r,2l5,8,4,8,2,10,,10e" filled="f" strokeweight=".55pt">
              <v:path arrowok="t"/>
            </v:shape>
            <v:line id="_x0000_s3102" style="position:absolute;flip:y" from="3273,2601" to="3285,2613" strokeweight=".55pt"/>
            <v:line id="_x0000_s3103" style="position:absolute;flip:y" from="3313,2601" to="3324,2613" strokeweight=".55pt"/>
            <v:line id="_x0000_s3104" style="position:absolute;flip:y" from="3351,2601" to="3363,2613" strokeweight=".55pt"/>
            <v:line id="_x0000_s3105" style="position:absolute;flip:y" from="3391,2601" to="3403,2613" strokeweight=".55pt"/>
            <v:line id="_x0000_s3106" style="position:absolute;flip:y" from="3431,2601" to="3442,2613" strokeweight=".55pt"/>
            <v:line id="_x0000_s3107" style="position:absolute;flip:y" from="3470,2601" to="3480,2613" strokeweight=".55pt"/>
            <v:line id="_x0000_s3108" style="position:absolute;flip:y" from="3508,2601" to="3521,2613" strokeweight=".55pt"/>
            <v:line id="_x0000_s3109" style="position:absolute;flip:y" from="3549,2601" to="3560,2613" strokeweight=".55pt"/>
            <v:line id="_x0000_s3110" style="position:absolute;flip:y" from="3588,2601" to="3599,2613" strokeweight=".55pt"/>
            <v:line id="_x0000_s3111" style="position:absolute;flip:y" from="3628,2601" to="3639,2613" strokeweight=".55pt"/>
            <v:line id="_x0000_s3112" style="position:absolute;flip:y" from="3667,2601" to="3678,2613" strokeweight=".55pt"/>
            <v:shape id="_x0000_s3113" style="position:absolute;left:3022;top:2325;width:210;height:11" coordsize="210,11" path="m210,11r-2,l206,11r-2,l202,11r-1,l197,10r-2,l189,10r,-2l187,8r-1,l182,8,180,6r-4,l174,4r-2,l171,4r-2,l167,4r-2,l163,4r-4,l156,2r-2,l150,2r-2,l146,2r-2,l142,2r-1,l137,2r-2,l133,2r-2,l129,2r-2,l126,2r-2,2l122,4r-2,l120,6r-2,l116,6r-2,l112,6r-1,l109,8r-2,l105,8r-2,2l101,10r-4,l94,10r-2,l88,10r-2,l84,11r-2,l81,11r-2,l77,11r-2,l71,11r-2,l66,10r-4,l60,10r-2,l56,8r-4,l51,6r-2,l47,6,43,4r-4,l37,2r-1,l34,2r-4,l28,2,24,,22,,19,,15,,13,,11,,7,,4,,2,,,e" filled="f" strokeweight=".55pt">
              <v:path arrowok="t"/>
            </v:shape>
            <v:line id="_x0000_s3114" style="position:absolute" from="3233,2601" to="3678,2602" strokeweight=".55pt"/>
            <v:line id="_x0000_s3115" style="position:absolute;flip:y" from="3789,2378" to="3790,2489" strokeweight=".55pt"/>
            <v:line id="_x0000_s3116" style="position:absolute" from="3233,2322" to="3233,2601" strokeweight=".55pt"/>
            <v:line id="_x0000_s3117" style="position:absolute" from="3169,2601" to="3678,2602" strokeweight=".55pt"/>
            <v:shape id="_x0000_s3118" style="position:absolute;left:3678;top:2489;width:113;height:110" coordsize="113,110" path="m,110r23,-1l43,103,62,92,79,79,92,62,103,43r6,-21l113,e" filled="f" strokeweight=".55pt">
              <v:path arrowok="t"/>
            </v:shape>
            <v:line id="_x0000_s3119" style="position:absolute;flip:x y" from="3233,2476" to="3319,2601" strokeweight=".55pt"/>
            <v:line id="_x0000_s3120" style="position:absolute;flip:x y" from="3233,2378" to="3388,2601" strokeweight=".55pt"/>
            <v:line id="_x0000_s3121" style="position:absolute;flip:x y" from="3299,2378" to="3455,2601" strokeweight=".55pt"/>
            <v:line id="_x0000_s3122" style="position:absolute;flip:x y" from="3367,2378" to="3524,2601" strokeweight=".55pt"/>
            <v:line id="_x0000_s3123" style="position:absolute;flip:x y" from="3436,2378" to="3592,2601" strokeweight=".55pt"/>
            <v:line id="_x0000_s3124" style="position:absolute;flip:x y" from="3504,2378" to="3659,2601" strokeweight=".55pt"/>
            <v:line id="_x0000_s3125" style="position:absolute;flip:x y" from="3571,2378" to="3721,2591" strokeweight=".55pt"/>
            <v:line id="_x0000_s3126" style="position:absolute;flip:x y" from="3640,2378" to="3766,2556" strokeweight=".55pt"/>
            <v:line id="_x0000_s3127" style="position:absolute;flip:x y" from="3708,2378" to="3789,2493" strokeweight=".55pt"/>
            <v:group id="_x0000_s3128" style="position:absolute;left:3234;top:1273;width:558;height:1124" coordorigin="3227,1104" coordsize="558,1357">
              <v:shape id="_x0000_s3129" style="position:absolute;left:3227;top:2358;width:557;height:84" coordsize="557,84" path="m557,r,84l56,84,,28,,6e" filled="f" strokeweight=".55pt">
                <v:path arrowok="t"/>
              </v:shape>
              <v:shape id="_x0000_s3130" style="position:absolute;left:3227;top:1104;width:557;height:1338" coordsize="557,1338" path="m,l557,r,1338l56,1338,,1282,,e" filled="f" strokeweight=".55pt">
                <v:path arrowok="t"/>
              </v:shape>
              <v:line id="_x0000_s3131" style="position:absolute;flip:y" from="3227,1104" to="3306,1183" strokeweight=".55pt"/>
              <v:line id="_x0000_s3132" style="position:absolute;flip:y" from="3227,1104" to="3384,1261" strokeweight=".55pt"/>
              <v:line id="_x0000_s3133" style="position:absolute;flip:y" from="3227,1104" to="3463,1340" strokeweight=".55pt"/>
              <v:line id="_x0000_s3134" style="position:absolute;flip:y" from="3227,1104" to="3542,1419" strokeweight=".55pt"/>
              <v:line id="_x0000_s3135" style="position:absolute;flip:y" from="3227,1104" to="3621,1498" strokeweight=".55pt"/>
              <v:line id="_x0000_s3136" style="position:absolute;flip:y" from="3227,1104" to="3699,1576" strokeweight=".55pt"/>
              <v:line id="_x0000_s3137" style="position:absolute;flip:y" from="3227,1104" to="3778,1655" strokeweight=".55pt"/>
              <v:line id="_x0000_s3138" style="position:absolute;flip:y" from="3227,1177" to="3784,1734" strokeweight=".55pt"/>
              <v:line id="_x0000_s3139" style="position:absolute;flip:y" from="3227,1256" to="3784,1813" strokeweight=".55pt"/>
              <v:line id="_x0000_s3140" style="position:absolute;flip:y" from="3227,1335" to="3784,1893" strokeweight=".55pt"/>
              <v:line id="_x0000_s3141" style="position:absolute;flip:y" from="3227,1413" to="3784,1972" strokeweight=".55pt"/>
              <v:line id="_x0000_s3142" style="position:absolute;flip:y" from="3227,1492" to="3784,2051" strokeweight=".55pt"/>
              <v:line id="_x0000_s3143" style="position:absolute;flip:y" from="3227,1571" to="3784,2129" strokeweight=".55pt"/>
              <v:line id="_x0000_s3144" style="position:absolute;flip:y" from="3227,1649" to="3784,2208" strokeweight=".55pt"/>
              <v:line id="_x0000_s3145" style="position:absolute;flip:y" from="3227,1728" to="3784,2287" strokeweight=".55pt"/>
              <v:line id="_x0000_s3146" style="position:absolute;flip:y" from="3227,1807" to="3784,2365" strokeweight=".55pt"/>
              <v:line id="_x0000_s3147" style="position:absolute;flip:y" from="3255,1887" to="3784,2416" strokeweight=".55pt"/>
              <v:line id="_x0000_s3148" style="position:absolute;flip:y" from="3308,1966" to="3784,2442" strokeweight=".55pt"/>
              <v:line id="_x0000_s3149" style="position:absolute;flip:y" from="3386,2045" to="3784,2442" strokeweight=".55pt"/>
              <v:line id="_x0000_s3150" style="position:absolute;flip:y" from="3465,2124" to="3784,2442" strokeweight=".55pt"/>
              <v:line id="_x0000_s3151" style="position:absolute;flip:y" from="3544,2202" to="3784,2442" strokeweight=".55pt"/>
              <v:line id="_x0000_s3152" style="position:absolute;flip:y" from="3624,2281" to="3784,2442" strokeweight=".55pt"/>
              <v:line id="_x0000_s3153" style="position:absolute;flip:y" from="3703,2360" to="3784,2442" strokeweight=".55pt"/>
              <v:line id="_x0000_s3154" style="position:absolute;flip:y" from="3782,2439" to="3784,2442" strokeweight=".55pt"/>
              <v:line id="_x0000_s3155" style="position:absolute" from="3784,1104" to="3785,2442" strokeweight=".55pt"/>
              <v:shape id="_x0000_s3156" style="position:absolute;left:3227;top:2386;width:557;height:56" coordsize="557,56" path="m557,56l56,56,,e" filled="f" strokeweight=".55pt">
                <v:path arrowok="t"/>
              </v:shape>
              <v:line id="_x0000_s3157" style="position:absolute;flip:x y" from="3771,2442" to="3784,2461" strokeweight=".55pt"/>
            </v:group>
            <v:group id="_x0000_s3158" style="position:absolute;left:3228;top:2894;width:615;height:334" coordorigin="3227,2832" coordsize="615,334">
              <v:line id="_x0000_s3159" style="position:absolute" from="3840,2832" to="3842,2833" strokeweight=".1pt">
                <v:stroke dashstyle="3 1"/>
              </v:line>
              <v:line id="_x0000_s3160" style="position:absolute;flip:y" from="3227,2888" to="3228,3166" strokeweight=".55pt"/>
              <v:shape id="_x0000_s3161" style="position:absolute;left:3673;top:2888;width:113;height:111" coordsize="113,111" path="m,l23,2,43,8,62,19,79,32,92,49r11,19l109,88r4,23e" filled="f" strokeweight=".55pt">
                <v:path arrowok="t"/>
              </v:shape>
              <v:line id="_x0000_s3162" style="position:absolute" from="3784,2999" to="3785,3111" strokeweight=".55pt"/>
              <v:line id="_x0000_s3163" style="position:absolute;flip:x y" from="3227,3018" to="3293,3111" strokeweight=".55pt"/>
              <v:line id="_x0000_s3164" style="position:absolute;flip:x y" from="3227,2920" to="3360,3111" strokeweight=".55pt"/>
              <v:line id="_x0000_s3165" style="position:absolute;flip:x y" from="3272,2888" to="3428,3111" strokeweight=".55pt"/>
              <v:line id="_x0000_s3166" style="position:absolute;flip:x y" from="3339,2888" to="3497,3111" strokeweight=".55pt"/>
              <v:line id="_x0000_s3167" style="position:absolute;flip:x y" from="3409,2888" to="3564,3111" strokeweight=".55pt"/>
              <v:line id="_x0000_s3168" style="position:absolute;flip:x y" from="3476,2888" to="3631,3111" strokeweight=".55pt"/>
              <v:line id="_x0000_s3169" style="position:absolute;flip:x y" from="3544,2888" to="3701,3111" strokeweight=".55pt"/>
              <v:line id="_x0000_s3170" style="position:absolute;flip:x y" from="3613,2888" to="3769,3111" strokeweight=".55pt"/>
              <v:line id="_x0000_s3171" style="position:absolute;flip:x y" from="3681,2888" to="3784,3036" strokeweight=".55pt"/>
            </v:group>
            <v:group id="_x0000_s3172" style="position:absolute;left:1822;top:3180;width:5021;height:1335" coordorigin="1858,4088" coordsize="5021,1336">
              <v:shape id="_x0000_s3173" style="position:absolute;left:3262;top:4088;width:557;height:142" coordsize="557,141" path="m,141l,55,56,,557,r,137e" filled="f" strokeweight=".55pt">
                <v:path arrowok="t"/>
              </v:shape>
              <v:line id="_x0000_s3174" style="position:absolute;flip:y" from="3262,4088" to="3381,4207" strokeweight=".55pt"/>
              <v:line id="_x0000_s3175" style="position:absolute;flip:y" from="3262,4088" to="3459,4285" strokeweight=".55pt"/>
              <v:line id="_x0000_s3176" style="position:absolute;flip:y" from="3262,4088" to="3539,4365" strokeweight=".55pt"/>
              <v:line id="_x0000_s3177" style="position:absolute;flip:y" from="3262,4088" to="3618,4443" strokeweight=".55pt"/>
              <v:line id="_x0000_s3178" style="position:absolute;flip:y" from="3262,4088" to="3697,4522" strokeweight=".55pt"/>
              <v:line id="_x0000_s3179" style="position:absolute;flip:y" from="3262,4088" to="3776,4602" strokeweight=".55pt"/>
              <v:line id="_x0000_s3180" style="position:absolute;flip:y" from="3262,4122" to="3819,4682" strokeweight=".55pt"/>
              <v:line id="_x0000_s3181" style="position:absolute;flip:y" from="3262,4201" to="3819,4759" strokeweight=".55pt"/>
              <v:line id="_x0000_s3182" style="position:absolute;flip:y" from="3274,4275" to="3832,4835" strokeweight=".55pt"/>
              <v:line id="_x0000_s3183" style="position:absolute;flip:y" from="2764,4354" to="3832,5422" strokeweight=".55pt"/>
              <v:line id="_x0000_s3184" style="position:absolute;flip:y" from="2844,4432" to="3832,5422" strokeweight=".55pt"/>
              <v:line id="_x0000_s3185" style="position:absolute;flip:y" from="2921,4511" to="3832,5422" strokeweight=".55pt"/>
              <v:line id="_x0000_s3186" style="position:absolute;flip:y" from="3001,4591" to="3832,5422" strokeweight=".55pt"/>
              <v:line id="_x0000_s3187" style="position:absolute;flip:y" from="3079,4670" to="3832,5422" strokeweight=".55pt"/>
              <v:line id="_x0000_s3188" style="position:absolute;flip:y" from="3159,4749" to="3832,5422" strokeweight=".55pt"/>
              <v:group id="_x0000_s3189" style="position:absolute;left:1858;top:4830;width:5021;height:594" coordorigin="1804,3856" coordsize="5021,594">
                <v:line id="_x0000_s3190" style="position:absolute;flip:y" from="1804,3891" to="1854,3942" strokeweight=".55pt"/>
                <v:line id="_x0000_s3191" style="position:absolute;flip:y" from="1804,3891" to="1933,4020" strokeweight=".55pt"/>
                <v:line id="_x0000_s3192" style="position:absolute;flip:y" from="1804,3891" to="2012,4099" strokeweight=".55pt"/>
                <v:line id="_x0000_s3193" style="position:absolute;flip:y" from="1804,3891" to="2091,4178" strokeweight=".55pt"/>
                <v:line id="_x0000_s3194" style="position:absolute;flip:y" from="1804,3891" to="2169,4257" strokeweight=".55pt"/>
                <v:line id="_x0000_s3195" style="position:absolute;flip:y" from="1804,3891" to="2250,4335" strokeweight=".55pt"/>
                <v:line id="_x0000_s3196" style="position:absolute;flip:y" from="1804,3891" to="2329,4416" strokeweight=".55pt"/>
                <v:line id="_x0000_s3197" style="position:absolute;flip:y" from="1849,3891" to="2408,4450" strokeweight=".55pt"/>
                <v:line id="_x0000_s3198" style="position:absolute;flip:y" from="1928,3891" to="2486,4450" strokeweight=".55pt"/>
                <v:line id="_x0000_s3199" style="position:absolute;flip:y" from="2006,3891" to="2565,4450" strokeweight=".55pt"/>
                <v:line id="_x0000_s3200" style="position:absolute;flip:y" from="2085,3891" to="2644,4450" strokeweight=".55pt"/>
                <v:line id="_x0000_s3201" style="position:absolute;flip:y" from="2164,3891" to="2723,4450" strokeweight=".55pt"/>
                <v:line id="_x0000_s3202" style="position:absolute;flip:y" from="2244,3891" to="2801,4450" strokeweight=".55pt"/>
                <v:line id="_x0000_s3203" style="position:absolute;flip:y" from="2323,3891" to="2880,4450" strokeweight=".55pt"/>
                <v:line id="_x0000_s3204" style="position:absolute;flip:y" from="2402,3891" to="2959,4450" strokeweight=".55pt"/>
                <v:line id="_x0000_s3205" style="position:absolute;flip:y" from="2481,3891" to="3038,4450" strokeweight=".55pt"/>
                <v:line id="_x0000_s3206" style="position:absolute;flip:y" from="2559,3891" to="3116,4450" strokeweight=".55pt"/>
                <v:line id="_x0000_s3207" style="position:absolute;flip:y" from="2638,3891" to="3195,4450" strokeweight=".55pt"/>
                <v:line id="_x0000_s3208" style="position:absolute;flip:y" from="3189,3856" to="3784,4450" strokeweight=".55pt"/>
                <v:line id="_x0000_s3209" style="position:absolute;flip:y" from="3270,3891" to="3827,4450" strokeweight=".55pt"/>
                <v:line id="_x0000_s3210" style="position:absolute;flip:y" from="3349,3891" to="3906,4450" strokeweight=".55pt"/>
                <v:line id="_x0000_s3211" style="position:absolute;flip:y" from="3428,3891" to="3984,4450" strokeweight=".55pt"/>
                <v:line id="_x0000_s3212" style="position:absolute;flip:y" from="3506,3891" to="4063,4450" strokeweight=".55pt"/>
                <v:line id="_x0000_s3213" style="position:absolute;flip:y" from="3585,3891" to="4142,4450" strokeweight=".55pt"/>
                <v:line id="_x0000_s3214" style="position:absolute;flip:y" from="3665,3891" to="4221,4450" strokeweight=".55pt"/>
                <v:line id="_x0000_s3215" style="position:absolute;flip:y" from="3743,3891" to="4299,4450" strokeweight=".55pt"/>
                <v:line id="_x0000_s3216" style="position:absolute;flip:y" from="3821,3891" to="4380,4450" strokeweight=".55pt"/>
                <v:line id="_x0000_s3217" style="position:absolute;flip:y" from="3900,3891" to="4459,4450" strokeweight=".55pt"/>
                <v:line id="_x0000_s3218" style="position:absolute;flip:y" from="3979,3891" to="4538,4450" strokeweight=".55pt"/>
                <v:line id="_x0000_s3219" style="position:absolute;flip:y" from="4058,3891" to="4616,4450" strokeweight=".55pt"/>
                <v:line id="_x0000_s3220" style="position:absolute;flip:y" from="4136,3891" to="4695,4450" strokeweight=".55pt"/>
                <v:line id="_x0000_s3221" style="position:absolute;flip:y" from="4215,3891" to="4774,4450" strokeweight=".55pt"/>
                <v:line id="_x0000_s3222" style="position:absolute;flip:y" from="4294,3891" to="4853,4450" strokeweight=".55pt"/>
                <v:line id="_x0000_s3223" style="position:absolute;flip:y" from="4374,3891" to="4931,4450" strokeweight=".55pt"/>
                <v:line id="_x0000_s3224" style="position:absolute;flip:y" from="4453,3891" to="5010,4450" strokeweight=".55pt"/>
                <v:line id="_x0000_s3225" style="position:absolute;flip:y" from="4532,3891" to="5089,4450" strokeweight=".55pt"/>
                <v:line id="_x0000_s3226" style="position:absolute;flip:y" from="4611,3891" to="5168,4450" strokeweight=".55pt"/>
                <v:line id="_x0000_s3227" style="position:absolute;flip:y" from="4689,3891" to="5246,4450" strokeweight=".55pt"/>
                <v:line id="_x0000_s3228" style="position:absolute;flip:y" from="4768,3891" to="5325,4450" strokeweight=".55pt"/>
                <v:line id="_x0000_s3229" style="position:absolute;flip:y" from="4847,3891" to="5406,4450" strokeweight=".55pt"/>
                <v:line id="_x0000_s3230" style="position:absolute;flip:y" from="4926,3891" to="5484,4450" strokeweight=".55pt"/>
                <v:line id="_x0000_s3231" style="position:absolute;flip:y" from="5004,3891" to="5563,4450" strokeweight=".55pt"/>
                <v:line id="_x0000_s3232" style="position:absolute;flip:y" from="5083,3891" to="5642,4450" strokeweight=".55pt"/>
                <v:line id="_x0000_s3233" style="position:absolute;flip:y" from="5162,3891" to="5721,4450" strokeweight=".55pt"/>
                <v:line id="_x0000_s3234" style="position:absolute;flip:y" from="5241,3891" to="5799,4450" strokeweight=".55pt"/>
                <v:line id="_x0000_s3235" style="position:absolute;flip:y" from="5319,3891" to="5877,4450" strokeweight=".55pt"/>
                <v:line id="_x0000_s3236" style="position:absolute;flip:y" from="5400,3891" to="5957,4450" strokeweight=".55pt"/>
                <v:line id="_x0000_s3237" style="position:absolute;flip:y" from="5479,3891" to="6036,4450" strokeweight=".55pt"/>
                <v:line id="_x0000_s3238" style="position:absolute;flip:y" from="5558,3891" to="6114,4450" strokeweight=".55pt"/>
                <v:line id="_x0000_s3239" style="position:absolute;flip:y" from="5636,3891" to="6193,4450" strokeweight=".55pt"/>
                <v:line id="_x0000_s3240" style="position:absolute;flip:y" from="5715,3891" to="6272,4450" strokeweight=".55pt"/>
                <v:line id="_x0000_s3241" style="position:absolute;flip:y" from="5794,3891" to="6351,4450" strokeweight=".55pt"/>
                <v:line id="_x0000_s3242" style="position:absolute;flip:y" from="5873,3891" to="6431,4450" strokeweight=".55pt"/>
                <v:line id="_x0000_s3243" style="position:absolute;flip:y" from="5951,3891" to="6510,4450" strokeweight=".55pt"/>
                <v:line id="_x0000_s3244" style="position:absolute;flip:y" from="6030,3891" to="6589,4450" strokeweight=".55pt"/>
                <v:line id="_x0000_s3245" style="position:absolute;flip:y" from="6109,3891" to="6668,4450" strokeweight=".55pt"/>
                <v:line id="_x0000_s3246" style="position:absolute;flip:y" from="6188,3891" to="6746,4450" strokeweight=".55pt"/>
                <v:line id="_x0000_s3247" style="position:absolute;flip:y" from="6266,3891" to="6825,4450" strokeweight=".55pt"/>
                <v:line id="_x0000_s3248" style="position:absolute;flip:y" from="6345,3970" to="6825,4450" strokeweight=".55pt"/>
                <v:line id="_x0000_s3249" style="position:absolute;flip:y" from="6426,4049" to="6825,4450" strokeweight=".55pt"/>
                <v:line id="_x0000_s3250" style="position:absolute;flip:y" from="6504,4127" to="6825,4450" strokeweight=".55pt"/>
                <v:line id="_x0000_s3251" style="position:absolute;flip:y" from="6584,4206" to="6825,4450" strokeweight=".55pt"/>
                <v:line id="_x0000_s3252" style="position:absolute;flip:y" from="6662,4287" to="6825,4450" strokeweight=".55pt"/>
                <v:line id="_x0000_s3253" style="position:absolute;flip:y" from="6741,4365" to="6825,4450" strokeweight=".55pt"/>
              </v:group>
              <v:shape id="_x0000_s3254" style="position:absolute;left:3262;top:4088;width:557;height:55" coordsize="557,55" path="m557,l56,,,55e" filled="f" strokeweight=".55pt">
                <v:path arrowok="t"/>
              </v:shape>
              <v:line id="_x0000_s3255" style="position:absolute;flip:x y" from="3262,4092" to="3284,4122" strokeweight=".55pt"/>
              <v:line id="_x0000_s3256" style="position:absolute" from="2918,4413" to="2932,4414" strokeweight=".1pt"/>
              <v:line id="_x0000_s3257" style="position:absolute" from="2916,4411" to="2929,4412" strokeweight=".1pt"/>
            </v:group>
            <v:line id="_x0000_s3258" style="position:absolute" from="2792,2954" to="2816,3404" strokeweight=".55pt"/>
            <v:shape id="_x0000_s3259" type="#_x0000_t75" style="position:absolute;left:836;top:2409;width:756;height:505">
              <v:imagedata r:id="rId26" o:title=""/>
            </v:shape>
            <v:shape id="_x0000_s3260" type="#_x0000_t75" style="position:absolute;left:877;top:2855;width:756;height:505">
              <v:imagedata r:id="rId27" o:title=""/>
            </v:shape>
            <v:shape id="_x0000_s3261" type="#_x0000_t75" style="position:absolute;left:879;top:3214;width:756;height:505">
              <v:imagedata r:id="rId28" o:title=""/>
            </v:shape>
            <v:shape id="_x0000_s3262" type="#_x0000_t75" style="position:absolute;left:910;top:3567;width:756;height:505">
              <v:imagedata r:id="rId29" o:title=""/>
            </v:shape>
            <v:rect id="_x0000_s3263" style="position:absolute;left:2828;top:1957;width:146;height:427;mso-wrap-style:none" filled="f" stroked="f">
              <v:textbox style="mso-next-textbox:#_x0000_s3263;mso-fit-shape-to-text:t" inset="0,0,0,0">
                <w:txbxContent>
                  <w:p w14:paraId="056A74DF" w14:textId="77777777" w:rsidR="00EA5FB4" w:rsidRDefault="00EA5FB4" w:rsidP="009727FA"/>
                </w:txbxContent>
              </v:textbox>
            </v:rect>
            <v:rect id="_x0000_s3264" style="position:absolute;left:2576;top:1957;width:645;height:209" filled="f" stroked="f">
              <v:textbox style="mso-next-textbox:#_x0000_s3264" inset="0,0,0,0">
                <w:txbxContent>
                  <w:p w14:paraId="39900FEF" w14:textId="77777777" w:rsidR="00EA5FB4" w:rsidRPr="004B4928" w:rsidRDefault="00EA5FB4" w:rsidP="009727FA">
                    <w:pPr>
                      <w:rPr>
                        <w:sz w:val="18"/>
                        <w:szCs w:val="18"/>
                      </w:rPr>
                    </w:pPr>
                    <w:r>
                      <w:rPr>
                        <w:sz w:val="18"/>
                        <w:szCs w:val="18"/>
                      </w:rPr>
                      <w:t xml:space="preserve">   </w:t>
                    </w:r>
                    <w:r w:rsidRPr="004B4928">
                      <w:rPr>
                        <w:sz w:val="18"/>
                        <w:szCs w:val="18"/>
                      </w:rPr>
                      <w:t>(3)</w:t>
                    </w:r>
                  </w:p>
                </w:txbxContent>
              </v:textbox>
            </v:rect>
            <v:line id="_x0000_s3265" style="position:absolute;flip:y" from="3235,2344" to="4466,2345"/>
            <v:line id="_x0000_s3266" style="position:absolute" from="3578,2942" to="4530,2943"/>
            <v:line id="_x0000_s3267" style="position:absolute;flip:x" from="4466,1214" to="4469,2353">
              <v:stroke endarrow="block"/>
            </v:line>
            <v:line id="_x0000_s3268" style="position:absolute;flip:x y" from="4453,2945" to="4455,3539">
              <v:stroke endarrow="block"/>
            </v:line>
            <v:line id="_x0000_s3269" style="position:absolute;flip:x" from="4453,2322" to="4471,2951"/>
            <v:shapetype id="_x0000_t202" coordsize="21600,21600" o:spt="202" path="m,l,21600r21600,l21600,xe">
              <v:stroke joinstyle="miter"/>
              <v:path gradientshapeok="t" o:connecttype="rect"/>
            </v:shapetype>
            <v:shape id="_x0000_s3270" type="#_x0000_t202" style="position:absolute;left:5017;top:1300;width:2415;height:744" stroked="f">
              <v:textbox style="mso-next-textbox:#_x0000_s3270">
                <w:txbxContent>
                  <w:p w14:paraId="71DD4456" w14:textId="77777777" w:rsidR="00EA5FB4" w:rsidRPr="004B4928" w:rsidRDefault="00EA5FB4" w:rsidP="009727FA">
                    <w:pPr>
                      <w:rPr>
                        <w:b/>
                        <w:bCs/>
                      </w:rPr>
                    </w:pPr>
                    <w:r w:rsidRPr="004B4928">
                      <w:rPr>
                        <w:b/>
                        <w:bCs/>
                      </w:rPr>
                      <w:t>Schnitt A-A</w:t>
                    </w:r>
                  </w:p>
                </w:txbxContent>
              </v:textbox>
            </v:shape>
            <v:shape id="_x0000_s3271" type="#_x0000_t202" style="position:absolute;left:6829;top:3901;width:2090;height:558" stroked="f">
              <v:textbox style="mso-next-textbox:#_x0000_s3271">
                <w:txbxContent>
                  <w:p w14:paraId="448E1721" w14:textId="77777777" w:rsidR="00EA5FB4" w:rsidRPr="004B4928" w:rsidRDefault="00EA5FB4" w:rsidP="009727FA">
                    <w:pPr>
                      <w:rPr>
                        <w:b/>
                        <w:bCs/>
                      </w:rPr>
                    </w:pPr>
                    <w:r>
                      <w:t xml:space="preserve"> </w:t>
                    </w:r>
                    <w:r w:rsidRPr="004B4928">
                      <w:rPr>
                        <w:b/>
                        <w:bCs/>
                      </w:rPr>
                      <w:t>Fundament</w:t>
                    </w:r>
                  </w:p>
                </w:txbxContent>
              </v:textbox>
            </v:shape>
            <v:shape id="_x0000_s3272" type="#_x0000_t75" style="position:absolute;left:2500;top:3344;width:756;height:505">
              <v:imagedata r:id="rId27" o:title=""/>
            </v:shape>
            <v:line id="_x0000_s3273" style="position:absolute;flip:y" from="2723,2947" to="3716,2951" strokeweight="1.5pt"/>
            <v:line id="_x0000_s3274" style="position:absolute;flip:y" from="2727,2603" to="3714,2604" strokeweight="1.5pt"/>
            <v:line id="_x0000_s3275" style="position:absolute;flip:x" from="3787,2492" to="3791,3065" strokeweight=".5pt"/>
            <v:shape id="_x0000_s3276" type="#_x0000_t75" style="position:absolute;left:4081;top:1206;width:489;height:960;mso-position-horizontal-relative:text;mso-position-vertical-relative:text">
              <v:imagedata r:id="rId30" o:title=""/>
            </v:shape>
            <w10:anchorlock/>
          </v:group>
          <o:OLEObject Type="Embed" ProgID="Visio.Drawing.11" ShapeID="_x0000_s3259" DrawAspect="Content" ObjectID="_1751188113" r:id="rId31"/>
          <o:OLEObject Type="Embed" ProgID="Visio.Drawing.11" ShapeID="_x0000_s3260" DrawAspect="Content" ObjectID="_1751188114" r:id="rId32"/>
          <o:OLEObject Type="Embed" ProgID="Visio.Drawing.11" ShapeID="_x0000_s3261" DrawAspect="Content" ObjectID="_1751188115" r:id="rId33"/>
          <o:OLEObject Type="Embed" ProgID="Visio.Drawing.11" ShapeID="_x0000_s3262" DrawAspect="Content" ObjectID="_1751188116" r:id="rId34"/>
          <o:OLEObject Type="Embed" ProgID="Visio.Drawing.11" ShapeID="_x0000_s3272" DrawAspect="Content" ObjectID="_1751188117" r:id="rId35"/>
          <o:OLEObject Type="Embed" ProgID="Visio.Drawing.11" ShapeID="_x0000_s3276" DrawAspect="Content" ObjectID="_1751188118" r:id="rId36"/>
        </w:pict>
      </w:r>
    </w:p>
    <w:p w14:paraId="777DAC26" w14:textId="77777777" w:rsidR="009727FA" w:rsidRPr="006035CA" w:rsidRDefault="009727FA" w:rsidP="00204C14">
      <w:pPr>
        <w:pStyle w:val="AKTabelleTextL"/>
        <w:rPr>
          <w:rFonts w:asciiTheme="minorHAnsi" w:hAnsiTheme="minorHAnsi" w:cstheme="minorHAnsi"/>
        </w:rPr>
      </w:pPr>
      <w:r w:rsidRPr="006035CA">
        <w:rPr>
          <w:rFonts w:asciiTheme="minorHAnsi" w:hAnsiTheme="minorHAnsi" w:cstheme="minorHAnsi"/>
        </w:rPr>
        <w:t>Legende:</w:t>
      </w:r>
    </w:p>
    <w:p w14:paraId="2B4228B0" w14:textId="77777777" w:rsidR="009727FA" w:rsidRPr="006035CA" w:rsidRDefault="009727FA" w:rsidP="00204C14">
      <w:pPr>
        <w:pStyle w:val="AKTabelleTextL"/>
        <w:rPr>
          <w:rFonts w:asciiTheme="minorHAnsi" w:hAnsiTheme="minorHAnsi" w:cstheme="minorHAnsi"/>
        </w:rPr>
      </w:pPr>
      <w:r w:rsidRPr="006035CA">
        <w:rPr>
          <w:rFonts w:asciiTheme="minorHAnsi" w:hAnsiTheme="minorHAnsi" w:cstheme="minorHAnsi"/>
        </w:rPr>
        <w:t>(1)</w:t>
      </w:r>
      <w:r w:rsidRPr="006035CA">
        <w:rPr>
          <w:rFonts w:asciiTheme="minorHAnsi" w:hAnsiTheme="minorHAnsi" w:cstheme="minorHAnsi"/>
        </w:rPr>
        <w:tab/>
        <w:t>Kabelschutzrohr Zuleitung, Grösse nach Angabe LKW</w:t>
      </w:r>
    </w:p>
    <w:p w14:paraId="241FBD95" w14:textId="77777777" w:rsidR="009727FA" w:rsidRPr="006035CA" w:rsidRDefault="009727FA" w:rsidP="00204C14">
      <w:pPr>
        <w:pStyle w:val="AKTabelleTextL"/>
        <w:rPr>
          <w:rFonts w:asciiTheme="minorHAnsi" w:hAnsiTheme="minorHAnsi" w:cstheme="minorHAnsi"/>
        </w:rPr>
      </w:pPr>
      <w:r w:rsidRPr="006035CA">
        <w:rPr>
          <w:rFonts w:asciiTheme="minorHAnsi" w:hAnsiTheme="minorHAnsi" w:cstheme="minorHAnsi"/>
        </w:rPr>
        <w:t>(2)</w:t>
      </w:r>
      <w:r w:rsidRPr="006035CA">
        <w:rPr>
          <w:rFonts w:asciiTheme="minorHAnsi" w:hAnsiTheme="minorHAnsi" w:cstheme="minorHAnsi"/>
        </w:rPr>
        <w:tab/>
        <w:t>Sickerschacht mit Deckel, Grösse nach Angabe LKW</w:t>
      </w:r>
    </w:p>
    <w:p w14:paraId="70B8C834" w14:textId="462092A9" w:rsidR="009727FA" w:rsidRPr="006035CA" w:rsidRDefault="009727FA" w:rsidP="00204C14">
      <w:pPr>
        <w:pStyle w:val="AKTabelleTextL"/>
        <w:rPr>
          <w:rFonts w:asciiTheme="minorHAnsi" w:hAnsiTheme="minorHAnsi" w:cstheme="minorHAnsi"/>
        </w:rPr>
      </w:pPr>
      <w:r w:rsidRPr="006035CA">
        <w:rPr>
          <w:rFonts w:asciiTheme="minorHAnsi" w:hAnsiTheme="minorHAnsi" w:cstheme="minorHAnsi"/>
        </w:rPr>
        <w:t>(3)</w:t>
      </w:r>
      <w:r w:rsidRPr="006035CA">
        <w:rPr>
          <w:rFonts w:asciiTheme="minorHAnsi" w:hAnsiTheme="minorHAnsi" w:cstheme="minorHAnsi"/>
        </w:rPr>
        <w:tab/>
        <w:t>Einführungsrohr (Lieferung durch LKW, Einbau durch Bauherrschaft)</w:t>
      </w:r>
    </w:p>
    <w:p w14:paraId="7BE5733D" w14:textId="77777777" w:rsidR="009727FA" w:rsidRPr="006035CA" w:rsidRDefault="009727FA" w:rsidP="00204C14">
      <w:pPr>
        <w:pStyle w:val="AKTabelleTextL"/>
        <w:rPr>
          <w:rFonts w:asciiTheme="minorHAnsi" w:hAnsiTheme="minorHAnsi" w:cstheme="minorHAnsi"/>
        </w:rPr>
      </w:pPr>
      <w:r w:rsidRPr="006035CA">
        <w:rPr>
          <w:rFonts w:asciiTheme="minorHAnsi" w:hAnsiTheme="minorHAnsi" w:cstheme="minorHAnsi"/>
        </w:rPr>
        <w:t>(4)</w:t>
      </w:r>
      <w:r w:rsidRPr="006035CA">
        <w:rPr>
          <w:rFonts w:asciiTheme="minorHAnsi" w:hAnsiTheme="minorHAnsi" w:cstheme="minorHAnsi"/>
        </w:rPr>
        <w:tab/>
        <w:t>Sickersteine</w:t>
      </w:r>
    </w:p>
    <w:p w14:paraId="2C82F135" w14:textId="77777777" w:rsidR="009727FA" w:rsidRPr="006035CA" w:rsidRDefault="009727FA" w:rsidP="00204C14">
      <w:pPr>
        <w:pStyle w:val="AKTabelleTextL"/>
        <w:rPr>
          <w:rFonts w:asciiTheme="minorHAnsi" w:hAnsiTheme="minorHAnsi" w:cstheme="minorHAnsi"/>
        </w:rPr>
      </w:pPr>
      <w:r w:rsidRPr="006035CA">
        <w:rPr>
          <w:rFonts w:asciiTheme="minorHAnsi" w:hAnsiTheme="minorHAnsi" w:cstheme="minorHAnsi"/>
        </w:rPr>
        <w:t>(5)</w:t>
      </w:r>
      <w:r w:rsidRPr="006035CA">
        <w:rPr>
          <w:rFonts w:asciiTheme="minorHAnsi" w:hAnsiTheme="minorHAnsi" w:cstheme="minorHAnsi"/>
        </w:rPr>
        <w:tab/>
        <w:t>Sickerleitung</w:t>
      </w:r>
    </w:p>
    <w:p w14:paraId="366C5672" w14:textId="0303A83E" w:rsidR="00204C14" w:rsidRPr="006035CA" w:rsidRDefault="004232D1" w:rsidP="004232D1">
      <w:pPr>
        <w:pStyle w:val="Beschriftung"/>
        <w:rPr>
          <w:rFonts w:cstheme="minorHAnsi"/>
        </w:rPr>
      </w:pPr>
      <w:bookmarkStart w:id="147" w:name="_Toc139537924"/>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8</w:t>
      </w:r>
      <w:r w:rsidRPr="006035CA">
        <w:rPr>
          <w:rFonts w:cstheme="minorHAnsi"/>
        </w:rPr>
        <w:fldChar w:fldCharType="end"/>
      </w:r>
      <w:r w:rsidR="00204C14" w:rsidRPr="006035CA">
        <w:rPr>
          <w:rFonts w:cstheme="minorHAnsi"/>
        </w:rPr>
        <w:tab/>
        <w:t>Gebäudeeinführung in Hanglangen (A)</w:t>
      </w:r>
      <w:bookmarkEnd w:id="147"/>
    </w:p>
    <w:p w14:paraId="753D253C" w14:textId="77777777" w:rsidR="00204C14" w:rsidRPr="006035CA" w:rsidRDefault="00204C14" w:rsidP="00204C14">
      <w:pPr>
        <w:spacing w:after="0"/>
        <w:ind w:left="567"/>
        <w:jc w:val="left"/>
        <w:rPr>
          <w:rFonts w:eastAsia="Times New Roman" w:cstheme="minorHAnsi"/>
          <w:sz w:val="22"/>
          <w:szCs w:val="20"/>
          <w:lang w:val="de-CH"/>
        </w:rPr>
      </w:pPr>
    </w:p>
    <w:p w14:paraId="45CA561F" w14:textId="77777777" w:rsidR="00204C14" w:rsidRPr="006035CA" w:rsidRDefault="00204C14" w:rsidP="00204C14">
      <w:pPr>
        <w:spacing w:after="0"/>
        <w:ind w:left="567"/>
        <w:jc w:val="left"/>
        <w:rPr>
          <w:rFonts w:eastAsia="Times New Roman" w:cstheme="minorHAnsi"/>
          <w:sz w:val="22"/>
          <w:szCs w:val="20"/>
          <w:lang w:val="de-CH"/>
        </w:rPr>
      </w:pPr>
      <w:r w:rsidRPr="006035CA">
        <w:rPr>
          <w:rFonts w:eastAsia="Times New Roman" w:cstheme="minorHAnsi"/>
          <w:noProof/>
          <w:sz w:val="22"/>
          <w:szCs w:val="20"/>
          <w:lang w:val="de-CH" w:eastAsia="de-CH"/>
        </w:rPr>
        <mc:AlternateContent>
          <mc:Choice Requires="wps">
            <w:drawing>
              <wp:anchor distT="0" distB="0" distL="114300" distR="114300" simplePos="0" relativeHeight="251662336" behindDoc="0" locked="0" layoutInCell="1" allowOverlap="1" wp14:anchorId="657B15C9" wp14:editId="1A6A315B">
                <wp:simplePos x="0" y="0"/>
                <wp:positionH relativeFrom="column">
                  <wp:posOffset>1799336</wp:posOffset>
                </wp:positionH>
                <wp:positionV relativeFrom="paragraph">
                  <wp:posOffset>264515</wp:posOffset>
                </wp:positionV>
                <wp:extent cx="2171700" cy="342900"/>
                <wp:effectExtent l="0" t="0" r="0" b="0"/>
                <wp:wrapNone/>
                <wp:docPr id="12" name="Text Box 39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65C4B" w14:textId="77777777" w:rsidR="00EA5FB4" w:rsidRPr="004A470C" w:rsidRDefault="00EA5FB4" w:rsidP="00204C14">
                            <w:r w:rsidRPr="004A470C">
                              <w:t>Grundriss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15C9" id="Text Box 39622" o:spid="_x0000_s1028" type="#_x0000_t202" style="position:absolute;left:0;text-align:left;margin-left:141.7pt;margin-top:20.85pt;width:171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" stroked="f">
                <v:textbox>
                  <w:txbxContent>
                    <w:p w14:paraId="66B65C4B" w14:textId="77777777" w:rsidR="00EA5FB4" w:rsidRPr="004A470C" w:rsidRDefault="00EA5FB4" w:rsidP="00204C14">
                      <w:r w:rsidRPr="004A470C">
                        <w:t>Grundriss</w:t>
                      </w:r>
                    </w:p>
                  </w:txbxContent>
                </v:textbox>
              </v:shape>
            </w:pict>
          </mc:Fallback>
        </mc:AlternateContent>
      </w:r>
      <w:r w:rsidR="00C845CC">
        <w:rPr>
          <w:rFonts w:eastAsia="Times New Roman" w:cstheme="minorHAnsi"/>
          <w:sz w:val="22"/>
          <w:szCs w:val="20"/>
          <w:lang w:val="de-CH"/>
        </w:rPr>
      </w:r>
      <w:r w:rsidR="00C845CC">
        <w:rPr>
          <w:rFonts w:eastAsia="Times New Roman" w:cstheme="minorHAnsi"/>
          <w:sz w:val="22"/>
          <w:szCs w:val="20"/>
          <w:lang w:val="de-CH"/>
        </w:rPr>
        <w:pict w14:anchorId="3AE49DCB">
          <v:group id="_x0000_s3277" editas="canvas" style="width:252.65pt;height:128.2pt;mso-position-horizontal-relative:char;mso-position-vertical-relative:line" coordorigin="523,1034" coordsize="7343,3726">
            <o:lock v:ext="edit" aspectratio="t"/>
            <v:shape id="_x0000_s3278" type="#_x0000_t75" style="position:absolute;left:523;top:1034;width:7343;height:3726" o:preferrelative="f">
              <v:fill o:detectmouseclick="t"/>
              <v:path o:extrusionok="t" o:connecttype="none"/>
              <o:lock v:ext="edit" text="t"/>
            </v:shape>
            <v:shape id="_x0000_s3279" type="#_x0000_t202" style="position:absolute;left:3746;top:2789;width:1234;height:524" stroked="f">
              <v:textbox style="mso-next-textbox:#_x0000_s3279">
                <w:txbxContent>
                  <w:p w14:paraId="763FBC04" w14:textId="77777777" w:rsidR="00EA5FB4" w:rsidRPr="00D47B59" w:rsidRDefault="00EA5FB4" w:rsidP="00204C14">
                    <w:pPr>
                      <w:rPr>
                        <w:sz w:val="18"/>
                        <w:szCs w:val="18"/>
                      </w:rPr>
                    </w:pPr>
                    <w:r w:rsidRPr="00D47B59">
                      <w:rPr>
                        <w:sz w:val="18"/>
                        <w:szCs w:val="18"/>
                      </w:rPr>
                      <w:t>(3)</w:t>
                    </w:r>
                  </w:p>
                </w:txbxContent>
              </v:textbox>
            </v:shape>
            <v:shape id="_x0000_s3280" type="#_x0000_t202" style="position:absolute;left:1831;top:3923;width:1149;height:523" stroked="f">
              <v:textbox style="mso-next-textbox:#_x0000_s3280">
                <w:txbxContent>
                  <w:p w14:paraId="1D4733EB" w14:textId="77777777" w:rsidR="00EA5FB4" w:rsidRPr="00D47B59" w:rsidRDefault="00EA5FB4" w:rsidP="00204C14">
                    <w:pPr>
                      <w:rPr>
                        <w:sz w:val="18"/>
                        <w:szCs w:val="18"/>
                      </w:rPr>
                    </w:pPr>
                    <w:r w:rsidRPr="00D47B59">
                      <w:rPr>
                        <w:sz w:val="18"/>
                        <w:szCs w:val="18"/>
                      </w:rPr>
                      <w:t>(2)</w:t>
                    </w:r>
                  </w:p>
                </w:txbxContent>
              </v:textbox>
            </v:shape>
            <v:shape id="_x0000_s3281" type="#_x0000_t202" style="position:absolute;left:1471;top:2022;width:784;height:523" stroked="f">
              <v:textbox style="mso-next-textbox:#_x0000_s3281">
                <w:txbxContent>
                  <w:p w14:paraId="365D5B49" w14:textId="77777777" w:rsidR="00EA5FB4" w:rsidRPr="00E54D80" w:rsidRDefault="00EA5FB4" w:rsidP="00204C14">
                    <w:r w:rsidRPr="00D47B59">
                      <w:rPr>
                        <w:sz w:val="18"/>
                        <w:szCs w:val="18"/>
                      </w:rPr>
                      <w:t>(1)</w:t>
                    </w:r>
                    <w:r w:rsidRPr="00E54D80">
                      <w:t>)</w:t>
                    </w:r>
                  </w:p>
                </w:txbxContent>
              </v:textbox>
            </v:shape>
            <v:group id="_x0000_s3282" style="position:absolute;left:1478;top:1569;width:6380;height:3065" coordorigin="1479,1569" coordsize="6379,3065">
              <v:line id="_x0000_s3283" style="position:absolute" from="2031,3408" to="2874,3409" strokeweight=".1pt">
                <v:stroke dashstyle="3 1 1 1"/>
              </v:line>
              <v:line id="_x0000_s3284" style="position:absolute" from="2706,3239" to="2707,4082" strokeweight=".1pt">
                <v:stroke dashstyle="3 1 1 1"/>
              </v:line>
              <v:line id="_x0000_s3285" style="position:absolute" from="3872,1569" to="3873,4633" strokeweight=".55pt"/>
              <v:line id="_x0000_s3286" style="position:absolute" from="3872,4633" to="7858,4634" strokeweight=".55pt"/>
              <v:line id="_x0000_s3287" style="position:absolute" from="1479,3408" to="1847,3409" strokeweight="1.7pt"/>
              <v:line id="_x0000_s3288" style="position:absolute" from="4545,3408" to="4914,3409" strokeweight="1.7pt"/>
              <v:line id="_x0000_s3289" style="position:absolute" from="4699,3589" to="4761,3590" strokeweight=".1pt"/>
              <v:line id="_x0000_s3290" style="position:absolute" from="4699,3588" to="4761,3589" strokeweight=".1pt"/>
              <v:line id="_x0000_s3291" style="position:absolute" from="4699,3586" to="4759,3587" strokeweight=".1pt"/>
              <v:line id="_x0000_s3292" style="position:absolute" from="4701,3584" to="4759,3585" strokeweight=".1pt"/>
              <v:line id="_x0000_s3293" style="position:absolute" from="4701,3582" to="4759,3583" strokeweight=".1pt"/>
              <v:line id="_x0000_s3294" style="position:absolute" from="4701,3580" to="4759,3581" strokeweight=".1pt"/>
              <v:line id="_x0000_s3295" style="position:absolute" from="4701,3578" to="4759,3579" strokeweight=".1pt"/>
              <v:line id="_x0000_s3296" style="position:absolute" from="4701,3576" to="4759,3577" strokeweight=".1pt"/>
              <v:line id="_x0000_s3297" style="position:absolute" from="4701,3574" to="4757,3575" strokeweight=".1pt"/>
              <v:line id="_x0000_s3298" style="position:absolute" from="4703,3573" to="4757,3574" strokeweight=".1pt"/>
              <v:line id="_x0000_s3299" style="position:absolute" from="4703,3571" to="4757,3572" strokeweight=".1pt"/>
              <v:line id="_x0000_s3300" style="position:absolute" from="4703,3569" to="4757,3570" strokeweight=".1pt"/>
              <v:line id="_x0000_s3301" style="position:absolute" from="4703,3567" to="4757,3568" strokeweight=".1pt"/>
              <v:line id="_x0000_s3302" style="position:absolute" from="4703,3565" to="4757,3566" strokeweight=".1pt"/>
              <v:line id="_x0000_s3303" style="position:absolute" from="4703,3563" to="4755,3564" strokeweight=".1pt"/>
              <v:line id="_x0000_s3304" style="position:absolute" from="4704,3561" to="4755,3562" strokeweight=".1pt"/>
              <v:line id="_x0000_s3305" style="position:absolute" from="4704,3559" to="4755,3560" strokeweight=".1pt"/>
              <v:line id="_x0000_s3306" style="position:absolute" from="4704,3558" to="4755,3559" strokeweight=".1pt"/>
              <v:line id="_x0000_s3307" style="position:absolute" from="4704,3556" to="4755,3557" strokeweight=".1pt"/>
              <v:line id="_x0000_s3308" style="position:absolute" from="4704,3554" to="4755,3555" strokeweight=".1pt"/>
              <v:line id="_x0000_s3309" style="position:absolute" from="4704,3552" to="4753,3553" strokeweight=".1pt"/>
              <v:line id="_x0000_s3310" style="position:absolute" from="4706,3550" to="4753,3551" strokeweight=".1pt"/>
              <v:line id="_x0000_s3311" style="position:absolute" from="4706,3548" to="4753,3549" strokeweight=".1pt"/>
              <v:line id="_x0000_s3312" style="position:absolute" from="4706,3546" to="4753,3547" strokeweight=".1pt"/>
              <v:line id="_x0000_s3313" style="position:absolute" from="4706,3544" to="4753,3545" strokeweight=".1pt"/>
              <v:line id="_x0000_s3314" style="position:absolute" from="4706,3543" to="4751,3544" strokeweight=".1pt"/>
              <v:line id="_x0000_s3315" style="position:absolute" from="4706,3541" to="4751,3542" strokeweight=".1pt"/>
              <v:line id="_x0000_s3316" style="position:absolute" from="4708,3539" to="4751,3540" strokeweight=".1pt"/>
              <v:line id="_x0000_s3317" style="position:absolute" from="4708,3537" to="4751,3538" strokeweight=".1pt"/>
              <v:line id="_x0000_s3318" style="position:absolute" from="4708,3535" to="4751,3536" strokeweight=".1pt"/>
              <v:line id="_x0000_s3319" style="position:absolute" from="4708,3533" to="4751,3534" strokeweight=".1pt"/>
              <v:line id="_x0000_s3320" style="position:absolute" from="4708,3531" to="4749,3532" strokeweight=".1pt"/>
              <v:line id="_x0000_s3321" style="position:absolute" from="4708,3529" to="4749,3530" strokeweight=".1pt"/>
              <v:line id="_x0000_s3322" style="position:absolute" from="4710,3528" to="4749,3529" strokeweight=".1pt"/>
              <v:line id="_x0000_s3323" style="position:absolute" from="4710,3526" to="4749,3527" strokeweight=".1pt"/>
              <v:line id="_x0000_s3324" style="position:absolute" from="4710,3524" to="4749,3525" strokeweight=".1pt"/>
              <v:line id="_x0000_s3325" style="position:absolute" from="4710,3522" to="4749,3523" strokeweight=".1pt"/>
              <v:line id="_x0000_s3326" style="position:absolute" from="4710,3520" to="4748,3521" strokeweight=".1pt"/>
              <v:line id="_x0000_s3327" style="position:absolute" from="4710,3518" to="4748,3519" strokeweight=".1pt"/>
              <v:line id="_x0000_s3328" style="position:absolute" from="4712,3516" to="4748,3517" strokeweight=".1pt"/>
              <v:line id="_x0000_s3329" style="position:absolute" from="4712,3514" to="4748,3515" strokeweight=".1pt"/>
              <v:line id="_x0000_s3330" style="position:absolute" from="4712,3513" to="4748,3514" strokeweight=".1pt"/>
              <v:line id="_x0000_s3331" style="position:absolute" from="4712,3511" to="4748,3512" strokeweight=".1pt"/>
              <v:line id="_x0000_s3332" style="position:absolute" from="4712,3509" to="4746,3510" strokeweight=".1pt"/>
              <v:line id="_x0000_s3333" style="position:absolute" from="4712,3507" to="4746,3508" strokeweight=".1pt"/>
              <v:line id="_x0000_s3334" style="position:absolute" from="4714,3505" to="4746,3506" strokeweight=".1pt"/>
              <v:line id="_x0000_s3335" style="position:absolute" from="4714,3503" to="4746,3504" strokeweight=".1pt"/>
              <v:line id="_x0000_s3336" style="position:absolute" from="4714,3501" to="4746,3502" strokeweight=".1pt"/>
              <v:line id="_x0000_s3337" style="position:absolute" from="4714,3499" to="4746,3500" strokeweight=".1pt"/>
              <v:line id="_x0000_s3338" style="position:absolute" from="4714,3498" to="4744,3499" strokeweight=".1pt"/>
              <v:line id="_x0000_s3339" style="position:absolute" from="4714,3496" to="4744,3497" strokeweight=".1pt"/>
              <v:line id="_x0000_s3340" style="position:absolute" from="4714,3494" to="4744,3495" strokeweight=".1pt"/>
              <v:line id="_x0000_s3341" style="position:absolute" from="4716,3492" to="4744,3493" strokeweight=".1pt"/>
              <v:line id="_x0000_s3342" style="position:absolute" from="4716,3490" to="4744,3491" strokeweight=".1pt"/>
              <v:line id="_x0000_s3343" style="position:absolute" from="4716,3488" to="4742,3489" strokeweight=".1pt"/>
              <v:line id="_x0000_s3344" style="position:absolute" from="4716,3486" to="4742,3487" strokeweight=".1pt"/>
              <v:line id="_x0000_s3345" style="position:absolute" from="4716,3484" to="4742,3485" strokeweight=".1pt"/>
              <v:line id="_x0000_s3346" style="position:absolute" from="4716,3483" to="4742,3484" strokeweight=".1pt"/>
              <v:line id="_x0000_s3347" style="position:absolute" from="4718,3481" to="4742,3482" strokeweight=".1pt"/>
              <v:line id="_x0000_s3348" style="position:absolute" from="4718,3479" to="4742,3480" strokeweight=".1pt"/>
              <v:line id="_x0000_s3349" style="position:absolute" from="4718,3477" to="4740,3478" strokeweight=".1pt"/>
              <v:line id="_x0000_s3350" style="position:absolute" from="4718,3475" to="4740,3476" strokeweight=".1pt"/>
              <v:line id="_x0000_s3351" style="position:absolute" from="4718,3473" to="4740,3474" strokeweight=".1pt"/>
              <v:line id="_x0000_s3352" style="position:absolute" from="4718,3471" to="4740,3472" strokeweight=".1pt"/>
              <v:line id="_x0000_s3353" style="position:absolute" from="4719,3469" to="4740,3470" strokeweight=".1pt"/>
              <v:line id="_x0000_s3354" style="position:absolute" from="4719,3468" to="4740,3469" strokeweight=".1pt"/>
              <v:line id="_x0000_s3355" style="position:absolute" from="4719,3466" to="4738,3467" strokeweight=".1pt"/>
              <v:line id="_x0000_s3356" style="position:absolute" from="4719,3464" to="4738,3465" strokeweight=".1pt"/>
              <v:line id="_x0000_s3357" style="position:absolute" from="4719,3462" to="4738,3463" strokeweight=".1pt"/>
              <v:line id="_x0000_s3358" style="position:absolute" from="4719,3460" to="4738,3461" strokeweight=".1pt"/>
              <v:line id="_x0000_s3359" style="position:absolute" from="4721,3458" to="4738,3459" strokeweight=".1pt"/>
              <v:line id="_x0000_s3360" style="position:absolute" from="4721,3456" to="4738,3457" strokeweight=".1pt"/>
              <v:line id="_x0000_s3361" style="position:absolute" from="4721,3454" to="4736,3455" strokeweight=".1pt"/>
              <v:line id="_x0000_s3362" style="position:absolute" from="4721,3453" to="4736,3454" strokeweight=".1pt"/>
              <v:line id="_x0000_s3363" style="position:absolute" from="4721,3451" to="4736,3452" strokeweight=".1pt"/>
              <v:line id="_x0000_s3364" style="position:absolute" from="4721,3449" to="4736,3450" strokeweight=".1pt"/>
              <v:line id="_x0000_s3365" style="position:absolute" from="4723,3447" to="4736,3448" strokeweight=".1pt"/>
              <v:line id="_x0000_s3366" style="position:absolute" from="4723,3445" to="4734,3446" strokeweight=".1pt"/>
              <v:line id="_x0000_s3367" style="position:absolute" from="4723,3443" to="4734,3444" strokeweight=".1pt"/>
              <v:line id="_x0000_s3368" style="position:absolute" from="4723,3441" to="4734,3442" strokeweight=".1pt"/>
              <v:line id="_x0000_s3369" style="position:absolute" from="4723,3439" to="4734,3440" strokeweight=".1pt"/>
              <v:line id="_x0000_s3370" style="position:absolute" from="4723,3438" to="4734,3439" strokeweight=".1pt"/>
              <v:line id="_x0000_s3371" style="position:absolute" from="4725,3436" to="4734,3437" strokeweight=".1pt"/>
              <v:line id="_x0000_s3372" style="position:absolute" from="4725,3434" to="4733,3435" strokeweight=".1pt"/>
              <v:line id="_x0000_s3373" style="position:absolute" from="4725,3432" to="4733,3433" strokeweight=".1pt"/>
              <v:line id="_x0000_s3374" style="position:absolute" from="4725,3430" to="4733,3431" strokeweight=".1pt"/>
              <v:line id="_x0000_s3375" style="position:absolute" from="4725,3428" to="4733,3429" strokeweight=".1pt"/>
              <v:line id="_x0000_s3376" style="position:absolute" from="4725,3426" to="4733,3427" strokeweight=".1pt"/>
              <v:line id="_x0000_s3377" style="position:absolute" from="4727,3424" to="4733,3425" strokeweight=".1pt"/>
              <v:line id="_x0000_s3378" style="position:absolute" from="4727,3423" to="4731,3424" strokeweight=".1pt"/>
              <v:line id="_x0000_s3379" style="position:absolute" from="4727,3421" to="4731,3422" strokeweight=".1pt"/>
              <v:line id="_x0000_s3380" style="position:absolute" from="4727,3419" to="4731,3420" strokeweight=".1pt"/>
              <v:line id="_x0000_s3381" style="position:absolute" from="4727,3417" to="4731,3418" strokeweight=".1pt"/>
              <v:line id="_x0000_s3382" style="position:absolute" from="4727,3415" to="4731,3416" strokeweight=".1pt"/>
              <v:line id="_x0000_s3383" style="position:absolute" from="4729,3413" to="4731,3414" strokeweight=".1pt"/>
              <v:line id="_x0000_s3384" style="position:absolute" from="4729,3408" to="4730,4020" strokeweight=".55pt"/>
              <v:line id="_x0000_s3385" style="position:absolute" from="1633,3589" to="1693,3590" strokeweight=".1pt"/>
              <v:line id="_x0000_s3386" style="position:absolute" from="1633,3588" to="1693,3589" strokeweight=".1pt"/>
              <v:line id="_x0000_s3387" style="position:absolute" from="1633,3586" to="1693,3587" strokeweight=".1pt"/>
              <v:line id="_x0000_s3388" style="position:absolute" from="1635,3584" to="1691,3585" strokeweight=".1pt"/>
              <v:line id="_x0000_s3389" style="position:absolute" from="1635,3582" to="1691,3583" strokeweight=".1pt"/>
              <v:line id="_x0000_s3390" style="position:absolute" from="1635,3580" to="1691,3581" strokeweight=".1pt"/>
              <v:line id="_x0000_s3391" style="position:absolute" from="1635,3578" to="1691,3579" strokeweight=".1pt"/>
              <v:line id="_x0000_s3392" style="position:absolute" from="1635,3576" to="1691,3577" strokeweight=".1pt"/>
              <v:line id="_x0000_s3393" style="position:absolute" from="1635,3574" to="1691,3575" strokeweight=".1pt"/>
              <v:line id="_x0000_s3394" style="position:absolute" from="1637,3573" to="1689,3574" strokeweight=".1pt"/>
              <v:line id="_x0000_s3395" style="position:absolute" from="1637,3571" to="1689,3572" strokeweight=".1pt"/>
              <v:line id="_x0000_s3396" style="position:absolute" from="1637,3569" to="1689,3570" strokeweight=".1pt"/>
              <v:line id="_x0000_s3397" style="position:absolute" from="1637,3567" to="1689,3568" strokeweight=".1pt"/>
              <v:line id="_x0000_s3398" style="position:absolute" from="1637,3565" to="1689,3566" strokeweight=".1pt"/>
              <v:line id="_x0000_s3399" style="position:absolute" from="1637,3563" to="1689,3564" strokeweight=".1pt"/>
              <v:line id="_x0000_s3400" style="position:absolute" from="1639,3561" to="1688,3562" strokeweight=".1pt"/>
              <v:line id="_x0000_s3401" style="position:absolute" from="1639,3559" to="1688,3560" strokeweight=".1pt"/>
              <v:line id="_x0000_s3402" style="position:absolute" from="1639,3558" to="1688,3559" strokeweight=".1pt"/>
              <v:line id="_x0000_s3403" style="position:absolute" from="1639,3556" to="1688,3557" strokeweight=".1pt"/>
              <v:line id="_x0000_s3404" style="position:absolute" from="1639,3554" to="1688,3555" strokeweight=".1pt"/>
              <v:line id="_x0000_s3405" style="position:absolute" from="1639,3552" to="1688,3553" strokeweight=".1pt"/>
              <v:line id="_x0000_s3406" style="position:absolute" from="1641,3550" to="1686,3551" strokeweight=".1pt"/>
              <v:line id="_x0000_s3407" style="position:absolute" from="1641,3548" to="1686,3549" strokeweight=".1pt"/>
              <v:line id="_x0000_s3408" style="position:absolute" from="1641,3546" to="1686,3547" strokeweight=".1pt"/>
              <v:line id="_x0000_s3409" style="position:absolute" from="1641,3544" to="1686,3545" strokeweight=".1pt"/>
              <v:line id="_x0000_s3410" style="position:absolute" from="1641,3543" to="1686,3544" strokeweight=".1pt"/>
              <v:line id="_x0000_s3411" style="position:absolute" from="1641,3541" to="1686,3542" strokeweight=".1pt"/>
              <v:line id="_x0000_s3412" style="position:absolute" from="1643,3539" to="1684,3540" strokeweight=".1pt"/>
              <v:line id="_x0000_s3413" style="position:absolute" from="1643,3537" to="1684,3538" strokeweight=".1pt"/>
              <v:line id="_x0000_s3414" style="position:absolute" from="1643,3535" to="1684,3536" strokeweight=".1pt"/>
              <v:line id="_x0000_s3415" style="position:absolute" from="1643,3533" to="1684,3534" strokeweight=".1pt"/>
              <v:line id="_x0000_s3416" style="position:absolute" from="1643,3531" to="1684,3532" strokeweight=".1pt"/>
              <v:line id="_x0000_s3417" style="position:absolute" from="1643,3529" to="1684,3530" strokeweight=".1pt"/>
              <v:line id="_x0000_s3418" style="position:absolute" from="1644,3528" to="1682,3529" strokeweight=".1pt"/>
              <v:line id="_x0000_s3419" style="position:absolute" from="1644,3526" to="1682,3527" strokeweight=".1pt"/>
              <v:line id="_x0000_s3420" style="position:absolute" from="1644,3524" to="1682,3525" strokeweight=".1pt"/>
              <v:line id="_x0000_s3421" style="position:absolute" from="1644,3522" to="1682,3523" strokeweight=".1pt"/>
              <v:line id="_x0000_s3422" style="position:absolute" from="1644,3520" to="1682,3521" strokeweight=".1pt"/>
              <v:line id="_x0000_s3423" style="position:absolute" from="1644,3518" to="1682,3519" strokeweight=".1pt"/>
              <v:line id="_x0000_s3424" style="position:absolute" from="1646,3516" to="1680,3517" strokeweight=".1pt"/>
              <v:line id="_x0000_s3425" style="position:absolute" from="1646,3514" to="1680,3515" strokeweight=".1pt"/>
              <v:line id="_x0000_s3426" style="position:absolute" from="1646,3513" to="1680,3514" strokeweight=".1pt"/>
              <v:line id="_x0000_s3427" style="position:absolute" from="1646,3511" to="1680,3512" strokeweight=".1pt"/>
              <v:line id="_x0000_s3428" style="position:absolute" from="1646,3509" to="1680,3510" strokeweight=".1pt"/>
              <v:line id="_x0000_s3429" style="position:absolute" from="1646,3507" to="1680,3508" strokeweight=".1pt"/>
              <v:line id="_x0000_s3430" style="position:absolute" from="1648,3505" to="1678,3506" strokeweight=".1pt"/>
              <v:line id="_x0000_s3431" style="position:absolute" from="1648,3503" to="1678,3504" strokeweight=".1pt"/>
              <v:line id="_x0000_s3432" style="position:absolute" from="1648,3501" to="1678,3502" strokeweight=".1pt"/>
              <v:line id="_x0000_s3433" style="position:absolute" from="1648,3499" to="1678,3500" strokeweight=".1pt"/>
              <v:line id="_x0000_s3434" style="position:absolute" from="1648,3498" to="1678,3499" strokeweight=".1pt"/>
              <v:line id="_x0000_s3435" style="position:absolute" from="1648,3496" to="1678,3497" strokeweight=".1pt"/>
              <v:line id="_x0000_s3436" style="position:absolute" from="1648,3494" to="1678,3495" strokeweight=".1pt"/>
              <v:line id="_x0000_s3437" style="position:absolute" from="1650,3492" to="1676,3493" strokeweight=".1pt"/>
              <v:line id="_x0000_s3438" style="position:absolute" from="1650,3490" to="1676,3491" strokeweight=".1pt"/>
              <v:line id="_x0000_s3439" style="position:absolute" from="1650,3488" to="1676,3489" strokeweight=".1pt"/>
              <v:line id="_x0000_s3440" style="position:absolute" from="1650,3486" to="1676,3487" strokeweight=".1pt"/>
              <v:line id="_x0000_s3441" style="position:absolute" from="1650,3484" to="1676,3485" strokeweight=".1pt"/>
              <v:line id="_x0000_s3442" style="position:absolute" from="1650,3483" to="1676,3484" strokeweight=".1pt"/>
              <v:line id="_x0000_s3443" style="position:absolute" from="1652,3481" to="1674,3482" strokeweight=".1pt"/>
              <v:line id="_x0000_s3444" style="position:absolute" from="1652,3479" to="1674,3480" strokeweight=".1pt"/>
              <v:line id="_x0000_s3445" style="position:absolute" from="1652,3477" to="1674,3478" strokeweight=".1pt"/>
              <v:line id="_x0000_s3446" style="position:absolute" from="1652,3475" to="1674,3476" strokeweight=".1pt"/>
              <v:line id="_x0000_s3447" style="position:absolute" from="1652,3473" to="1674,3474" strokeweight=".1pt"/>
              <v:line id="_x0000_s3448" style="position:absolute" from="1652,3471" to="1674,3472" strokeweight=".1pt"/>
              <v:line id="_x0000_s3449" style="position:absolute" from="1654,3469" to="1673,3470" strokeweight=".1pt"/>
              <v:line id="_x0000_s3450" style="position:absolute" from="1654,3468" to="1673,3469" strokeweight=".1pt"/>
              <v:line id="_x0000_s3451" style="position:absolute" from="1654,3466" to="1673,3467" strokeweight=".1pt"/>
              <v:line id="_x0000_s3452" style="position:absolute" from="1654,3464" to="1673,3465" strokeweight=".1pt"/>
              <v:line id="_x0000_s3453" style="position:absolute" from="1654,3462" to="1673,3463" strokeweight=".1pt"/>
              <v:line id="_x0000_s3454" style="position:absolute" from="1654,3460" to="1673,3461" strokeweight=".1pt"/>
              <v:line id="_x0000_s3455" style="position:absolute" from="1656,3458" to="1671,3459" strokeweight=".1pt"/>
              <v:line id="_x0000_s3456" style="position:absolute" from="1656,3456" to="1671,3457" strokeweight=".1pt"/>
              <v:line id="_x0000_s3457" style="position:absolute" from="1656,3454" to="1671,3455" strokeweight=".1pt"/>
              <v:line id="_x0000_s3458" style="position:absolute" from="1656,3453" to="1671,3454" strokeweight=".1pt"/>
              <v:line id="_x0000_s3459" style="position:absolute" from="1656,3451" to="1671,3452" strokeweight=".1pt"/>
              <v:line id="_x0000_s3460" style="position:absolute" from="1656,3449" to="1671,3450" strokeweight=".1pt"/>
              <v:line id="_x0000_s3461" style="position:absolute" from="1658,3447" to="1669,3448" strokeweight=".1pt"/>
              <v:line id="_x0000_s3462" style="position:absolute" from="1658,3445" to="1669,3446" strokeweight=".1pt"/>
              <v:line id="_x0000_s3463" style="position:absolute" from="1658,3443" to="1669,3444" strokeweight=".1pt"/>
              <v:line id="_x0000_s3464" style="position:absolute" from="1658,3441" to="1669,3442" strokeweight=".1pt"/>
              <v:line id="_x0000_s3465" style="position:absolute" from="1658,3439" to="1669,3440" strokeweight=".1pt"/>
              <v:line id="_x0000_s3466" style="position:absolute" from="1658,3438" to="1669,3439" strokeweight=".1pt"/>
              <v:line id="_x0000_s3467" style="position:absolute" from="1659,3436" to="1667,3437" strokeweight=".1pt"/>
              <v:line id="_x0000_s3468" style="position:absolute" from="1659,3434" to="1667,3435" strokeweight=".1pt"/>
              <v:line id="_x0000_s3469" style="position:absolute" from="1659,3432" to="1667,3433" strokeweight=".1pt"/>
              <v:line id="_x0000_s3470" style="position:absolute" from="1659,3430" to="1667,3431" strokeweight=".1pt"/>
              <v:line id="_x0000_s3471" style="position:absolute" from="1659,3428" to="1667,3429" strokeweight=".1pt"/>
              <v:line id="_x0000_s3472" style="position:absolute" from="1659,3426" to="1667,3427" strokeweight=".1pt"/>
              <v:line id="_x0000_s3473" style="position:absolute" from="1661,3424" to="1665,3425" strokeweight=".1pt"/>
              <v:line id="_x0000_s3474" style="position:absolute" from="1661,3423" to="1665,3424" strokeweight=".1pt"/>
              <v:line id="_x0000_s3475" style="position:absolute" from="1661,3421" to="1665,3422" strokeweight=".1pt"/>
              <v:line id="_x0000_s3476" style="position:absolute" from="1661,3419" to="1665,3420" strokeweight=".1pt"/>
              <v:line id="_x0000_s3477" style="position:absolute" from="1661,3417" to="1665,3418" strokeweight=".1pt"/>
              <v:line id="_x0000_s3478" style="position:absolute" from="1661,3415" to="1665,3416" strokeweight=".1pt"/>
              <v:line id="_x0000_s3479" style="position:absolute" from="1663,3408" to="1664,4020" strokeweight=".55pt"/>
              <v:line id="_x0000_s3480" style="position:absolute" from="1528,4388" to="1569,4389" strokeweight=".1pt"/>
              <v:line id="_x0000_s3481" style="position:absolute" from="1753,4388" to="1794,4389" strokeweight=".1pt"/>
              <v:line id="_x0000_s3482" style="position:absolute" from="1530,4386" to="1571,4387" strokeweight=".1pt"/>
            </v:group>
            <v:line id="_x0000_s3483" style="position:absolute;flip:x" from="3289,3218" to="3872,3218" strokeweight=".1pt">
              <v:stroke dashstyle="3 1"/>
            </v:line>
            <v:line id="_x0000_s3484" style="position:absolute;flip:x" from="3289,3599" to="3872,3601" strokeweight=".1pt">
              <v:stroke dashstyle="3 1"/>
            </v:line>
            <v:line id="_x0000_s3485" style="position:absolute" from="2503,1691" to="2504,2830" strokeweight=".1pt">
              <v:stroke dashstyle="3 1"/>
            </v:line>
            <v:line id="_x0000_s3486" style="position:absolute" from="2908,1691" to="2908,2830" strokeweight=".1pt">
              <v:stroke dashstyle="3 1"/>
            </v:line>
            <v:line id="_x0000_s3487" style="position:absolute" from="2706,1691" to="2706,3239" strokeweight="2.25pt">
              <v:stroke dashstyle="3 1"/>
            </v:line>
            <v:line id="_x0000_s3488" style="position:absolute;flip:x" from="2874,3407" to="3994,3409" strokeweight="2.25pt">
              <v:stroke dashstyle="3 1"/>
            </v:line>
            <v:shape id="_x0000_s3489" style="position:absolute;left:2619;top:3338;width:156;height:157" coordsize="156,156" path="m36,l14,23,,55,2,88r13,30l38,141r30,13l102,156r32,-13l156,120e" filled="f" strokeweight="2.25pt">
              <v:stroke dashstyle="3 1"/>
              <v:path arrowok="t"/>
            </v:shape>
            <v:shape id="_x0000_s3490" style="position:absolute;left:2775;top:3409;width:99;height:51" coordsize="99,51" path="m,51l9,40,19,29,32,21,43,14,56,8,71,2,84,,99,e" filled="f" strokeweight="2.25pt">
              <v:stroke dashstyle="3 1"/>
              <v:path arrowok="t"/>
            </v:shape>
            <v:shape id="_x0000_s3491" style="position:absolute;left:2656;top:3239;width:50;height:99" coordsize="51,99" path="m,99l11,90,23,80,30,67,38,56,43,43,49,28,51,15,51,e" filled="f" strokeweight="2.25pt">
              <v:stroke dashstyle="3 1"/>
              <v:path arrowok="t"/>
            </v:shape>
            <v:shape id="_x0000_s3492" style="position:absolute;left:2093;top:2796;width:1227;height:1225" coordsize="1226,1225" path="m1226,613r,-30l1224,554r-4,-30l1215,496r-6,-30l1201,438r-9,-28l1181,384r-11,-28l1156,330r-13,-27l1126,279r-15,-24l1093,232r-19,-24l1053,187r-20,-21l1012,146,988,129,965,110,941,95,915,78,888,65,862,52,836,41,808,32,780,22,751,15,723,9,693,5,663,2,635,,605,,575,2,547,3,517,7r-28,6l459,18,431,28r-26,9l376,47,350,60,324,73,298,86r-25,17l249,120r-24,16l204,157r-23,19l161,198r-19,21l123,243r-17,23l90,292,75,316,61,343,50,369,39,397r-9,28l20,453r-7,28l7,509,3,539,1,568,,598r,30l1,658r2,28l7,716r6,28l20,772r10,28l39,828r11,28l61,882r14,27l90,933r16,26l123,982r19,24l161,1027r20,22l204,1068r21,21l249,1106r24,16l298,1139r26,13l350,1166r26,13l405,1188r26,9l459,1207r30,5l517,1218r30,4l575,1224r30,1l635,1225r28,-1l693,1220r30,-4l751,1210r29,-7l808,1194r28,-10l862,1173r26,-13l915,1147r26,-17l965,1115r23,-19l1012,1079r21,-20l1053,1038r21,-21l1093,993r18,-22l1126,946e" filled="f" strokeweight=".55pt">
              <v:path arrowok="t"/>
            </v:shape>
            <v:shape id="_x0000_s3493" style="position:absolute;left:3219;top:3407;width:101;height:335" coordsize="100,333" path="m,333l17,309,30,283,44,256,55,228,66,202r9,-28l83,146r6,-30l94,88,98,58r2,-28l100,e" filled="f" strokeweight=".55pt">
              <v:path arrowok="t"/>
            </v:shape>
            <v:line id="_x0000_s3494" style="position:absolute;flip:y" from="2012,2033" to="2503,2211" strokeweight=".55pt"/>
            <v:line id="_x0000_s3495" style="position:absolute;flip:x" from="2183,3841" to="2273,4003" strokeweight=".55pt"/>
            <v:line id="_x0000_s3496" style="position:absolute" from="1046,1046" to="1047,3923">
              <v:stroke endarrow="block"/>
            </v:line>
            <v:shape id="_x0000_s3497" type="#_x0000_t202" style="position:absolute;left:4380;top:4027;width:785;height:550" stroked="f">
              <v:textbox style="mso-next-textbox:#_x0000_s3497">
                <w:txbxContent>
                  <w:p w14:paraId="78CC6BE5" w14:textId="77777777" w:rsidR="00EA5FB4" w:rsidRPr="004B4928" w:rsidRDefault="00EA5FB4" w:rsidP="00204C14">
                    <w:pPr>
                      <w:rPr>
                        <w:b/>
                        <w:bCs/>
                      </w:rPr>
                    </w:pPr>
                    <w:r w:rsidRPr="004B4928">
                      <w:rPr>
                        <w:b/>
                        <w:bCs/>
                      </w:rPr>
                      <w:t>A</w:t>
                    </w:r>
                  </w:p>
                </w:txbxContent>
              </v:textbox>
            </v:shape>
            <v:shape id="_x0000_s3498" type="#_x0000_t202" style="position:absolute;left:1299;top:4141;width:942;height:619" stroked="f">
              <v:textbox style="mso-next-textbox:#_x0000_s3498">
                <w:txbxContent>
                  <w:p w14:paraId="1A4CFEF4" w14:textId="77777777" w:rsidR="00EA5FB4" w:rsidRPr="004B4928" w:rsidRDefault="00EA5FB4" w:rsidP="00204C14">
                    <w:pPr>
                      <w:rPr>
                        <w:b/>
                        <w:bCs/>
                      </w:rPr>
                    </w:pPr>
                    <w:r w:rsidRPr="004B4928">
                      <w:rPr>
                        <w:b/>
                        <w:bCs/>
                      </w:rPr>
                      <w:t>A</w:t>
                    </w:r>
                  </w:p>
                </w:txbxContent>
              </v:textbox>
            </v:shape>
            <v:shape id="_x0000_s3499" type="#_x0000_t75" style="position:absolute;left:523;top:1046;width:690;height:2772">
              <v:imagedata r:id="rId37" o:title=""/>
            </v:shape>
            <w10:anchorlock/>
          </v:group>
          <o:OLEObject Type="Embed" ProgID="Visio.Drawing.11" ShapeID="_x0000_s3499" DrawAspect="Content" ObjectID="_1751188119" r:id="rId38"/>
        </w:pict>
      </w:r>
    </w:p>
    <w:p w14:paraId="7E56CFAE" w14:textId="77777777" w:rsidR="00204C14" w:rsidRPr="006035CA" w:rsidRDefault="00204C14" w:rsidP="00204C14">
      <w:pPr>
        <w:pStyle w:val="AKTabelleTextL"/>
        <w:rPr>
          <w:rFonts w:asciiTheme="minorHAnsi" w:hAnsiTheme="minorHAnsi" w:cstheme="minorHAnsi"/>
        </w:rPr>
      </w:pPr>
      <w:r w:rsidRPr="006035CA">
        <w:rPr>
          <w:rFonts w:asciiTheme="minorHAnsi" w:hAnsiTheme="minorHAnsi" w:cstheme="minorHAnsi"/>
        </w:rPr>
        <w:t>Legende:</w:t>
      </w:r>
    </w:p>
    <w:p w14:paraId="636A400B" w14:textId="77777777" w:rsidR="00204C14" w:rsidRPr="006035CA" w:rsidRDefault="00204C14" w:rsidP="00204C14">
      <w:pPr>
        <w:pStyle w:val="AKTabelleTextL"/>
        <w:rPr>
          <w:rFonts w:asciiTheme="minorHAnsi" w:hAnsiTheme="minorHAnsi" w:cstheme="minorHAnsi"/>
        </w:rPr>
      </w:pPr>
      <w:r w:rsidRPr="006035CA">
        <w:rPr>
          <w:rFonts w:asciiTheme="minorHAnsi" w:hAnsiTheme="minorHAnsi" w:cstheme="minorHAnsi"/>
        </w:rPr>
        <w:t>(1)</w:t>
      </w:r>
      <w:r w:rsidRPr="006035CA">
        <w:rPr>
          <w:rFonts w:asciiTheme="minorHAnsi" w:hAnsiTheme="minorHAnsi" w:cstheme="minorHAnsi"/>
        </w:rPr>
        <w:tab/>
        <w:t>Kabelschutzrohr Zuleitung, Grösse nach Angabe LKW</w:t>
      </w:r>
    </w:p>
    <w:p w14:paraId="7E27CD52" w14:textId="77777777" w:rsidR="00204C14" w:rsidRPr="006035CA" w:rsidRDefault="00204C14" w:rsidP="00204C14">
      <w:pPr>
        <w:pStyle w:val="AKTabelleTextL"/>
        <w:rPr>
          <w:rFonts w:asciiTheme="minorHAnsi" w:hAnsiTheme="minorHAnsi" w:cstheme="minorHAnsi"/>
        </w:rPr>
      </w:pPr>
      <w:r w:rsidRPr="006035CA">
        <w:rPr>
          <w:rFonts w:asciiTheme="minorHAnsi" w:hAnsiTheme="minorHAnsi" w:cstheme="minorHAnsi"/>
        </w:rPr>
        <w:t>(2)</w:t>
      </w:r>
      <w:r w:rsidRPr="006035CA">
        <w:rPr>
          <w:rFonts w:asciiTheme="minorHAnsi" w:hAnsiTheme="minorHAnsi" w:cstheme="minorHAnsi"/>
        </w:rPr>
        <w:tab/>
        <w:t>Sickerschacht mit Deckel, Grösse nach Angabe LKW</w:t>
      </w:r>
    </w:p>
    <w:p w14:paraId="4C6F0ED0" w14:textId="57201A7D" w:rsidR="005F42EC" w:rsidRPr="006035CA" w:rsidRDefault="00204C14" w:rsidP="005F42EC">
      <w:pPr>
        <w:pStyle w:val="AKTabelleTextL"/>
        <w:rPr>
          <w:rFonts w:asciiTheme="minorHAnsi" w:hAnsiTheme="minorHAnsi" w:cstheme="minorHAnsi"/>
        </w:rPr>
      </w:pPr>
      <w:r w:rsidRPr="006035CA">
        <w:rPr>
          <w:rFonts w:asciiTheme="minorHAnsi" w:hAnsiTheme="minorHAnsi" w:cstheme="minorHAnsi"/>
        </w:rPr>
        <w:t>(3)</w:t>
      </w:r>
      <w:r w:rsidRPr="006035CA">
        <w:rPr>
          <w:rFonts w:asciiTheme="minorHAnsi" w:hAnsiTheme="minorHAnsi" w:cstheme="minorHAnsi"/>
        </w:rPr>
        <w:tab/>
        <w:t>Einführungsrohr (Lieferung durch LKW, Einbau durch Bauherrschaft)</w:t>
      </w:r>
      <w:r w:rsidR="005F42EC" w:rsidRPr="006035CA">
        <w:rPr>
          <w:rFonts w:asciiTheme="minorHAnsi" w:hAnsiTheme="minorHAnsi" w:cstheme="minorHAnsi"/>
        </w:rPr>
        <w:t xml:space="preserve"> </w:t>
      </w:r>
    </w:p>
    <w:p w14:paraId="2B9A8F45" w14:textId="77777777" w:rsidR="005F42EC" w:rsidRPr="006035CA" w:rsidRDefault="005F42EC" w:rsidP="005F42EC">
      <w:pPr>
        <w:pStyle w:val="AKTabelleTextL"/>
        <w:rPr>
          <w:rFonts w:asciiTheme="minorHAnsi" w:hAnsiTheme="minorHAnsi" w:cstheme="minorHAnsi"/>
        </w:rPr>
      </w:pPr>
    </w:p>
    <w:p w14:paraId="13D79E5F" w14:textId="2D153778" w:rsidR="00204C14" w:rsidRPr="006035CA" w:rsidRDefault="004232D1" w:rsidP="004232D1">
      <w:pPr>
        <w:pStyle w:val="Beschriftung"/>
        <w:keepNext w:val="0"/>
        <w:rPr>
          <w:rFonts w:cstheme="minorHAnsi"/>
        </w:rPr>
      </w:pPr>
      <w:bookmarkStart w:id="148" w:name="_Toc139537925"/>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9</w:t>
      </w:r>
      <w:r w:rsidRPr="006035CA">
        <w:rPr>
          <w:rFonts w:cstheme="minorHAnsi"/>
        </w:rPr>
        <w:fldChar w:fldCharType="end"/>
      </w:r>
      <w:r w:rsidR="00204C14" w:rsidRPr="006035CA">
        <w:rPr>
          <w:rFonts w:cstheme="minorHAnsi"/>
        </w:rPr>
        <w:tab/>
        <w:t>Gebäudeeinführung in Hanglangen (B)</w:t>
      </w:r>
      <w:bookmarkEnd w:id="148"/>
    </w:p>
    <w:p w14:paraId="51E34F05" w14:textId="40628A8E" w:rsidR="00204C14" w:rsidRPr="006035CA" w:rsidRDefault="00204C14" w:rsidP="00F33600">
      <w:pPr>
        <w:pStyle w:val="AKberAnnexE3"/>
        <w:keepNext/>
        <w:rPr>
          <w:rFonts w:asciiTheme="minorHAnsi" w:hAnsiTheme="minorHAnsi" w:cstheme="minorHAnsi"/>
        </w:rPr>
      </w:pPr>
      <w:bookmarkStart w:id="149" w:name="_Toc136151773"/>
      <w:bookmarkStart w:id="150" w:name="_Ref137056444"/>
      <w:bookmarkStart w:id="151" w:name="_Toc139537478"/>
      <w:r w:rsidRPr="006035CA">
        <w:rPr>
          <w:rFonts w:asciiTheme="minorHAnsi" w:hAnsiTheme="minorHAnsi" w:cstheme="minorHAnsi"/>
        </w:rPr>
        <w:t>Fundamentplatte</w:t>
      </w:r>
      <w:bookmarkEnd w:id="149"/>
      <w:bookmarkEnd w:id="150"/>
      <w:bookmarkEnd w:id="151"/>
    </w:p>
    <w:p w14:paraId="185B489D" w14:textId="77777777" w:rsidR="008B04E0" w:rsidRPr="006035CA" w:rsidRDefault="00204C14" w:rsidP="00204C14">
      <w:pPr>
        <w:jc w:val="center"/>
        <w:rPr>
          <w:rFonts w:cstheme="minorHAnsi"/>
        </w:rPr>
      </w:pPr>
      <w:r w:rsidRPr="006035CA">
        <w:rPr>
          <w:rFonts w:cstheme="minorHAnsi"/>
          <w:noProof/>
          <w:lang w:eastAsia="de-CH"/>
        </w:rPr>
        <mc:AlternateContent>
          <mc:Choice Requires="wpc">
            <w:drawing>
              <wp:inline distT="0" distB="0" distL="0" distR="0" wp14:anchorId="6F8654E0" wp14:editId="0F73174E">
                <wp:extent cx="5734050" cy="3409950"/>
                <wp:effectExtent l="0" t="0" r="0" b="0"/>
                <wp:docPr id="27563" name="Zeichenbereich 275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Line 27566"/>
                        <wps:cNvCnPr>
                          <a:cxnSpLocks noChangeShapeType="1"/>
                        </wps:cNvCnPr>
                        <wps:spPr bwMode="auto">
                          <a:xfrm flipV="1">
                            <a:off x="2279015" y="228600"/>
                            <a:ext cx="635" cy="16078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7" name="Line 27567"/>
                        <wps:cNvCnPr>
                          <a:cxnSpLocks noChangeShapeType="1"/>
                        </wps:cNvCnPr>
                        <wps:spPr bwMode="auto">
                          <a:xfrm flipV="1">
                            <a:off x="2548255" y="228600"/>
                            <a:ext cx="635" cy="16078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8" name="Line 27568"/>
                        <wps:cNvCnPr>
                          <a:cxnSpLocks noChangeShapeType="1"/>
                        </wps:cNvCnPr>
                        <wps:spPr bwMode="auto">
                          <a:xfrm>
                            <a:off x="2096770" y="1836420"/>
                            <a:ext cx="63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569"/>
                        <wps:cNvCnPr>
                          <a:cxnSpLocks noChangeShapeType="1"/>
                        </wps:cNvCnPr>
                        <wps:spPr bwMode="auto">
                          <a:xfrm>
                            <a:off x="2096770" y="1836420"/>
                            <a:ext cx="18224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0" name="Line 27570"/>
                        <wps:cNvCnPr>
                          <a:cxnSpLocks noChangeShapeType="1"/>
                        </wps:cNvCnPr>
                        <wps:spPr bwMode="auto">
                          <a:xfrm>
                            <a:off x="2548255" y="1836420"/>
                            <a:ext cx="134175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 name="Line 27571"/>
                        <wps:cNvCnPr>
                          <a:cxnSpLocks noChangeShapeType="1"/>
                        </wps:cNvCnPr>
                        <wps:spPr bwMode="auto">
                          <a:xfrm>
                            <a:off x="2548255" y="1836420"/>
                            <a:ext cx="92646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59" name="Line 27572"/>
                        <wps:cNvCnPr>
                          <a:cxnSpLocks noChangeShapeType="1"/>
                        </wps:cNvCnPr>
                        <wps:spPr bwMode="auto">
                          <a:xfrm flipH="1">
                            <a:off x="2096770" y="1655445"/>
                            <a:ext cx="451485" cy="4489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60" name="Line 27573"/>
                        <wps:cNvCnPr>
                          <a:cxnSpLocks noChangeShapeType="1"/>
                        </wps:cNvCnPr>
                        <wps:spPr bwMode="auto">
                          <a:xfrm flipH="1">
                            <a:off x="2461260" y="183642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64" name="Line 27574"/>
                        <wps:cNvCnPr>
                          <a:cxnSpLocks noChangeShapeType="1"/>
                        </wps:cNvCnPr>
                        <wps:spPr bwMode="auto">
                          <a:xfrm>
                            <a:off x="2096770" y="210439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65" name="Line 27575"/>
                        <wps:cNvCnPr>
                          <a:cxnSpLocks noChangeShapeType="1"/>
                        </wps:cNvCnPr>
                        <wps:spPr bwMode="auto">
                          <a:xfrm>
                            <a:off x="2404110" y="2104390"/>
                            <a:ext cx="148590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66" name="Line 27576"/>
                        <wps:cNvCnPr>
                          <a:cxnSpLocks noChangeShapeType="1"/>
                        </wps:cNvCnPr>
                        <wps:spPr bwMode="auto">
                          <a:xfrm>
                            <a:off x="2447925" y="1825625"/>
                            <a:ext cx="111125" cy="1111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67" name="Line 27577"/>
                        <wps:cNvCnPr>
                          <a:cxnSpLocks noChangeShapeType="1"/>
                        </wps:cNvCnPr>
                        <wps:spPr bwMode="auto">
                          <a:xfrm>
                            <a:off x="2390775" y="1882775"/>
                            <a:ext cx="111125" cy="1098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50" name="Freeform 27578"/>
                        <wps:cNvSpPr>
                          <a:spLocks/>
                        </wps:cNvSpPr>
                        <wps:spPr bwMode="auto">
                          <a:xfrm>
                            <a:off x="2560955" y="363220"/>
                            <a:ext cx="201295" cy="428625"/>
                          </a:xfrm>
                          <a:custGeom>
                            <a:avLst/>
                            <a:gdLst>
                              <a:gd name="T0" fmla="*/ 0 w 317"/>
                              <a:gd name="T1" fmla="*/ 0 h 676"/>
                              <a:gd name="T2" fmla="*/ 317 w 317"/>
                              <a:gd name="T3" fmla="*/ 0 h 676"/>
                              <a:gd name="T4" fmla="*/ 317 w 317"/>
                              <a:gd name="T5" fmla="*/ 421 h 676"/>
                              <a:gd name="T6" fmla="*/ 128 w 317"/>
                              <a:gd name="T7" fmla="*/ 421 h 676"/>
                              <a:gd name="T8" fmla="*/ 128 w 317"/>
                              <a:gd name="T9" fmla="*/ 676 h 676"/>
                              <a:gd name="T10" fmla="*/ 0 w 317"/>
                              <a:gd name="T11" fmla="*/ 676 h 676"/>
                              <a:gd name="T12" fmla="*/ 0 w 317"/>
                              <a:gd name="T13" fmla="*/ 0 h 676"/>
                            </a:gdLst>
                            <a:ahLst/>
                            <a:cxnLst>
                              <a:cxn ang="0">
                                <a:pos x="T0" y="T1"/>
                              </a:cxn>
                              <a:cxn ang="0">
                                <a:pos x="T2" y="T3"/>
                              </a:cxn>
                              <a:cxn ang="0">
                                <a:pos x="T4" y="T5"/>
                              </a:cxn>
                              <a:cxn ang="0">
                                <a:pos x="T6" y="T7"/>
                              </a:cxn>
                              <a:cxn ang="0">
                                <a:pos x="T8" y="T9"/>
                              </a:cxn>
                              <a:cxn ang="0">
                                <a:pos x="T10" y="T11"/>
                              </a:cxn>
                              <a:cxn ang="0">
                                <a:pos x="T12" y="T13"/>
                              </a:cxn>
                            </a:cxnLst>
                            <a:rect l="0" t="0" r="r" b="b"/>
                            <a:pathLst>
                              <a:path w="317" h="676">
                                <a:moveTo>
                                  <a:pt x="0" y="0"/>
                                </a:moveTo>
                                <a:lnTo>
                                  <a:pt x="317" y="0"/>
                                </a:lnTo>
                                <a:lnTo>
                                  <a:pt x="317" y="421"/>
                                </a:lnTo>
                                <a:lnTo>
                                  <a:pt x="128" y="421"/>
                                </a:lnTo>
                                <a:lnTo>
                                  <a:pt x="128" y="676"/>
                                </a:lnTo>
                                <a:lnTo>
                                  <a:pt x="0" y="676"/>
                                </a:lnTo>
                                <a:lnTo>
                                  <a:pt x="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1" name="Line 27579"/>
                        <wps:cNvCnPr>
                          <a:cxnSpLocks noChangeShapeType="1"/>
                        </wps:cNvCnPr>
                        <wps:spPr bwMode="auto">
                          <a:xfrm>
                            <a:off x="2601595" y="791845"/>
                            <a:ext cx="635" cy="948055"/>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652" name="Freeform 27580"/>
                        <wps:cNvSpPr>
                          <a:spLocks/>
                        </wps:cNvSpPr>
                        <wps:spPr bwMode="auto">
                          <a:xfrm>
                            <a:off x="2570480" y="1739900"/>
                            <a:ext cx="31115" cy="75565"/>
                          </a:xfrm>
                          <a:custGeom>
                            <a:avLst/>
                            <a:gdLst>
                              <a:gd name="T0" fmla="*/ 49 w 49"/>
                              <a:gd name="T1" fmla="*/ 0 h 120"/>
                              <a:gd name="T2" fmla="*/ 49 w 49"/>
                              <a:gd name="T3" fmla="*/ 16 h 120"/>
                              <a:gd name="T4" fmla="*/ 45 w 49"/>
                              <a:gd name="T5" fmla="*/ 33 h 120"/>
                              <a:gd name="T6" fmla="*/ 42 w 49"/>
                              <a:gd name="T7" fmla="*/ 48 h 120"/>
                              <a:gd name="T8" fmla="*/ 36 w 49"/>
                              <a:gd name="T9" fmla="*/ 65 h 120"/>
                              <a:gd name="T10" fmla="*/ 30 w 49"/>
                              <a:gd name="T11" fmla="*/ 80 h 120"/>
                              <a:gd name="T12" fmla="*/ 21 w 49"/>
                              <a:gd name="T13" fmla="*/ 93 h 120"/>
                              <a:gd name="T14" fmla="*/ 12 w 49"/>
                              <a:gd name="T15" fmla="*/ 106 h 120"/>
                              <a:gd name="T16" fmla="*/ 0 w 49"/>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120">
                                <a:moveTo>
                                  <a:pt x="49" y="0"/>
                                </a:moveTo>
                                <a:lnTo>
                                  <a:pt x="49" y="16"/>
                                </a:lnTo>
                                <a:lnTo>
                                  <a:pt x="45" y="33"/>
                                </a:lnTo>
                                <a:lnTo>
                                  <a:pt x="42" y="48"/>
                                </a:lnTo>
                                <a:lnTo>
                                  <a:pt x="36" y="65"/>
                                </a:lnTo>
                                <a:lnTo>
                                  <a:pt x="30" y="80"/>
                                </a:lnTo>
                                <a:lnTo>
                                  <a:pt x="21" y="93"/>
                                </a:lnTo>
                                <a:lnTo>
                                  <a:pt x="12" y="106"/>
                                </a:lnTo>
                                <a:lnTo>
                                  <a:pt x="0" y="120"/>
                                </a:lnTo>
                              </a:path>
                            </a:pathLst>
                          </a:custGeom>
                          <a:noFill/>
                          <a:ln w="285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3" name="Line 27581"/>
                        <wps:cNvCnPr>
                          <a:cxnSpLocks noChangeShapeType="1"/>
                        </wps:cNvCnPr>
                        <wps:spPr bwMode="auto">
                          <a:xfrm flipH="1">
                            <a:off x="1859915" y="1814195"/>
                            <a:ext cx="709930" cy="70866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654" name="Freeform 27582"/>
                        <wps:cNvSpPr>
                          <a:spLocks/>
                        </wps:cNvSpPr>
                        <wps:spPr bwMode="auto">
                          <a:xfrm>
                            <a:off x="1575435" y="2522855"/>
                            <a:ext cx="284480" cy="117475"/>
                          </a:xfrm>
                          <a:custGeom>
                            <a:avLst/>
                            <a:gdLst>
                              <a:gd name="T0" fmla="*/ 448 w 448"/>
                              <a:gd name="T1" fmla="*/ 0 h 185"/>
                              <a:gd name="T2" fmla="*/ 414 w 448"/>
                              <a:gd name="T3" fmla="*/ 32 h 185"/>
                              <a:gd name="T4" fmla="*/ 381 w 448"/>
                              <a:gd name="T5" fmla="*/ 60 h 185"/>
                              <a:gd name="T6" fmla="*/ 343 w 448"/>
                              <a:gd name="T7" fmla="*/ 86 h 185"/>
                              <a:gd name="T8" fmla="*/ 304 w 448"/>
                              <a:gd name="T9" fmla="*/ 109 h 185"/>
                              <a:gd name="T10" fmla="*/ 264 w 448"/>
                              <a:gd name="T11" fmla="*/ 129 h 185"/>
                              <a:gd name="T12" fmla="*/ 221 w 448"/>
                              <a:gd name="T13" fmla="*/ 146 h 185"/>
                              <a:gd name="T14" fmla="*/ 178 w 448"/>
                              <a:gd name="T15" fmla="*/ 161 h 185"/>
                              <a:gd name="T16" fmla="*/ 135 w 448"/>
                              <a:gd name="T17" fmla="*/ 170 h 185"/>
                              <a:gd name="T18" fmla="*/ 90 w 448"/>
                              <a:gd name="T19" fmla="*/ 180 h 185"/>
                              <a:gd name="T20" fmla="*/ 45 w 448"/>
                              <a:gd name="T21" fmla="*/ 184 h 185"/>
                              <a:gd name="T22" fmla="*/ 0 w 448"/>
                              <a:gd name="T23"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8" h="185">
                                <a:moveTo>
                                  <a:pt x="448" y="0"/>
                                </a:moveTo>
                                <a:lnTo>
                                  <a:pt x="414" y="32"/>
                                </a:lnTo>
                                <a:lnTo>
                                  <a:pt x="381" y="60"/>
                                </a:lnTo>
                                <a:lnTo>
                                  <a:pt x="343" y="86"/>
                                </a:lnTo>
                                <a:lnTo>
                                  <a:pt x="304" y="109"/>
                                </a:lnTo>
                                <a:lnTo>
                                  <a:pt x="264" y="129"/>
                                </a:lnTo>
                                <a:lnTo>
                                  <a:pt x="221" y="146"/>
                                </a:lnTo>
                                <a:lnTo>
                                  <a:pt x="178" y="161"/>
                                </a:lnTo>
                                <a:lnTo>
                                  <a:pt x="135" y="170"/>
                                </a:lnTo>
                                <a:lnTo>
                                  <a:pt x="90" y="180"/>
                                </a:lnTo>
                                <a:lnTo>
                                  <a:pt x="45" y="184"/>
                                </a:lnTo>
                                <a:lnTo>
                                  <a:pt x="0" y="185"/>
                                </a:lnTo>
                              </a:path>
                            </a:pathLst>
                          </a:custGeom>
                          <a:noFill/>
                          <a:ln w="285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5" name="Line 27583"/>
                        <wps:cNvCnPr>
                          <a:cxnSpLocks noChangeShapeType="1"/>
                        </wps:cNvCnPr>
                        <wps:spPr bwMode="auto">
                          <a:xfrm flipH="1">
                            <a:off x="1208405" y="2640330"/>
                            <a:ext cx="367030" cy="635"/>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656" name="Freeform 27584"/>
                        <wps:cNvSpPr>
                          <a:spLocks/>
                        </wps:cNvSpPr>
                        <wps:spPr bwMode="auto">
                          <a:xfrm>
                            <a:off x="2461260" y="1836420"/>
                            <a:ext cx="1428750" cy="267970"/>
                          </a:xfrm>
                          <a:custGeom>
                            <a:avLst/>
                            <a:gdLst>
                              <a:gd name="T0" fmla="*/ 2250 w 2250"/>
                              <a:gd name="T1" fmla="*/ 0 h 422"/>
                              <a:gd name="T2" fmla="*/ 2250 w 2250"/>
                              <a:gd name="T3" fmla="*/ 422 h 422"/>
                              <a:gd name="T4" fmla="*/ 0 w 2250"/>
                              <a:gd name="T5" fmla="*/ 422 h 422"/>
                              <a:gd name="T6" fmla="*/ 424 w 2250"/>
                              <a:gd name="T7" fmla="*/ 0 h 422"/>
                              <a:gd name="T8" fmla="*/ 2250 w 2250"/>
                              <a:gd name="T9" fmla="*/ 0 h 422"/>
                            </a:gdLst>
                            <a:ahLst/>
                            <a:cxnLst>
                              <a:cxn ang="0">
                                <a:pos x="T0" y="T1"/>
                              </a:cxn>
                              <a:cxn ang="0">
                                <a:pos x="T2" y="T3"/>
                              </a:cxn>
                              <a:cxn ang="0">
                                <a:pos x="T4" y="T5"/>
                              </a:cxn>
                              <a:cxn ang="0">
                                <a:pos x="T6" y="T7"/>
                              </a:cxn>
                              <a:cxn ang="0">
                                <a:pos x="T8" y="T9"/>
                              </a:cxn>
                            </a:cxnLst>
                            <a:rect l="0" t="0" r="r" b="b"/>
                            <a:pathLst>
                              <a:path w="2250" h="422">
                                <a:moveTo>
                                  <a:pt x="2250" y="0"/>
                                </a:moveTo>
                                <a:lnTo>
                                  <a:pt x="2250" y="422"/>
                                </a:lnTo>
                                <a:lnTo>
                                  <a:pt x="0" y="422"/>
                                </a:lnTo>
                                <a:lnTo>
                                  <a:pt x="424" y="0"/>
                                </a:lnTo>
                                <a:lnTo>
                                  <a:pt x="225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7" name="Line 27585"/>
                        <wps:cNvCnPr>
                          <a:cxnSpLocks noChangeShapeType="1"/>
                        </wps:cNvCnPr>
                        <wps:spPr bwMode="auto">
                          <a:xfrm flipH="1" flipV="1">
                            <a:off x="2474595" y="2091055"/>
                            <a:ext cx="13970" cy="13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58" name="Line 27586"/>
                        <wps:cNvCnPr>
                          <a:cxnSpLocks noChangeShapeType="1"/>
                        </wps:cNvCnPr>
                        <wps:spPr bwMode="auto">
                          <a:xfrm flipH="1" flipV="1">
                            <a:off x="2493645" y="2072005"/>
                            <a:ext cx="31750" cy="3238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59" name="Line 27587"/>
                        <wps:cNvCnPr>
                          <a:cxnSpLocks noChangeShapeType="1"/>
                        </wps:cNvCnPr>
                        <wps:spPr bwMode="auto">
                          <a:xfrm flipH="1" flipV="1">
                            <a:off x="2512695" y="2052955"/>
                            <a:ext cx="50800" cy="514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0" name="Line 27588"/>
                        <wps:cNvCnPr>
                          <a:cxnSpLocks noChangeShapeType="1"/>
                        </wps:cNvCnPr>
                        <wps:spPr bwMode="auto">
                          <a:xfrm flipH="1" flipV="1">
                            <a:off x="2531745" y="2035175"/>
                            <a:ext cx="6985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1" name="Line 27589"/>
                        <wps:cNvCnPr>
                          <a:cxnSpLocks noChangeShapeType="1"/>
                        </wps:cNvCnPr>
                        <wps:spPr bwMode="auto">
                          <a:xfrm flipH="1" flipV="1">
                            <a:off x="2550795" y="2016125"/>
                            <a:ext cx="889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2" name="Line 27590"/>
                        <wps:cNvCnPr>
                          <a:cxnSpLocks noChangeShapeType="1"/>
                        </wps:cNvCnPr>
                        <wps:spPr bwMode="auto">
                          <a:xfrm flipH="1" flipV="1">
                            <a:off x="2569845" y="1997075"/>
                            <a:ext cx="107950" cy="1073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3" name="Line 27591"/>
                        <wps:cNvCnPr>
                          <a:cxnSpLocks noChangeShapeType="1"/>
                        </wps:cNvCnPr>
                        <wps:spPr bwMode="auto">
                          <a:xfrm flipH="1" flipV="1">
                            <a:off x="2588895" y="1978025"/>
                            <a:ext cx="127000" cy="1263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4" name="Line 27592"/>
                        <wps:cNvCnPr>
                          <a:cxnSpLocks noChangeShapeType="1"/>
                        </wps:cNvCnPr>
                        <wps:spPr bwMode="auto">
                          <a:xfrm flipH="1" flipV="1">
                            <a:off x="2607945" y="1958975"/>
                            <a:ext cx="146050" cy="145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5" name="Line 27593"/>
                        <wps:cNvCnPr>
                          <a:cxnSpLocks noChangeShapeType="1"/>
                        </wps:cNvCnPr>
                        <wps:spPr bwMode="auto">
                          <a:xfrm flipH="1" flipV="1">
                            <a:off x="2626995" y="1939925"/>
                            <a:ext cx="165100" cy="164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6" name="Line 27594"/>
                        <wps:cNvCnPr>
                          <a:cxnSpLocks noChangeShapeType="1"/>
                        </wps:cNvCnPr>
                        <wps:spPr bwMode="auto">
                          <a:xfrm flipH="1" flipV="1">
                            <a:off x="2646045" y="1920875"/>
                            <a:ext cx="184150" cy="1835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7" name="Line 27595"/>
                        <wps:cNvCnPr>
                          <a:cxnSpLocks noChangeShapeType="1"/>
                        </wps:cNvCnPr>
                        <wps:spPr bwMode="auto">
                          <a:xfrm flipH="1" flipV="1">
                            <a:off x="2665095" y="1901825"/>
                            <a:ext cx="201930" cy="2025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8" name="Line 27596"/>
                        <wps:cNvCnPr>
                          <a:cxnSpLocks noChangeShapeType="1"/>
                        </wps:cNvCnPr>
                        <wps:spPr bwMode="auto">
                          <a:xfrm flipH="1" flipV="1">
                            <a:off x="2684145" y="1882775"/>
                            <a:ext cx="220980" cy="2216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69" name="Line 27597"/>
                        <wps:cNvCnPr>
                          <a:cxnSpLocks noChangeShapeType="1"/>
                        </wps:cNvCnPr>
                        <wps:spPr bwMode="auto">
                          <a:xfrm flipH="1" flipV="1">
                            <a:off x="2703195" y="1863725"/>
                            <a:ext cx="240030" cy="2406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0" name="Line 27598"/>
                        <wps:cNvCnPr>
                          <a:cxnSpLocks noChangeShapeType="1"/>
                        </wps:cNvCnPr>
                        <wps:spPr bwMode="auto">
                          <a:xfrm flipH="1" flipV="1">
                            <a:off x="2722245" y="1844675"/>
                            <a:ext cx="259080" cy="2597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1" name="Line 27599"/>
                        <wps:cNvCnPr>
                          <a:cxnSpLocks noChangeShapeType="1"/>
                        </wps:cNvCnPr>
                        <wps:spPr bwMode="auto">
                          <a:xfrm flipH="1" flipV="1">
                            <a:off x="275082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2" name="Line 27600"/>
                        <wps:cNvCnPr>
                          <a:cxnSpLocks noChangeShapeType="1"/>
                        </wps:cNvCnPr>
                        <wps:spPr bwMode="auto">
                          <a:xfrm flipH="1" flipV="1">
                            <a:off x="278892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3" name="Line 27601"/>
                        <wps:cNvCnPr>
                          <a:cxnSpLocks noChangeShapeType="1"/>
                        </wps:cNvCnPr>
                        <wps:spPr bwMode="auto">
                          <a:xfrm flipH="1" flipV="1">
                            <a:off x="282702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4" name="Line 27602"/>
                        <wps:cNvCnPr>
                          <a:cxnSpLocks noChangeShapeType="1"/>
                        </wps:cNvCnPr>
                        <wps:spPr bwMode="auto">
                          <a:xfrm flipH="1" flipV="1">
                            <a:off x="286512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5" name="Line 27603"/>
                        <wps:cNvCnPr>
                          <a:cxnSpLocks noChangeShapeType="1"/>
                        </wps:cNvCnPr>
                        <wps:spPr bwMode="auto">
                          <a:xfrm flipH="1" flipV="1">
                            <a:off x="290322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6" name="Line 27604"/>
                        <wps:cNvCnPr>
                          <a:cxnSpLocks noChangeShapeType="1"/>
                        </wps:cNvCnPr>
                        <wps:spPr bwMode="auto">
                          <a:xfrm flipH="1" flipV="1">
                            <a:off x="2941320" y="1836420"/>
                            <a:ext cx="26733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8" name="Line 27605"/>
                        <wps:cNvCnPr>
                          <a:cxnSpLocks noChangeShapeType="1"/>
                        </wps:cNvCnPr>
                        <wps:spPr bwMode="auto">
                          <a:xfrm flipH="1" flipV="1">
                            <a:off x="2979420" y="1836420"/>
                            <a:ext cx="26733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679" name="Line 27606"/>
                        <wps:cNvCnPr>
                          <a:cxnSpLocks noChangeShapeType="1"/>
                        </wps:cNvCnPr>
                        <wps:spPr bwMode="auto">
                          <a:xfrm flipH="1" flipV="1">
                            <a:off x="3017520" y="1836420"/>
                            <a:ext cx="26733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7607"/>
                        <wps:cNvCnPr>
                          <a:cxnSpLocks noChangeShapeType="1"/>
                        </wps:cNvCnPr>
                        <wps:spPr bwMode="auto">
                          <a:xfrm flipH="1" flipV="1">
                            <a:off x="3055620" y="1836420"/>
                            <a:ext cx="26733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7608"/>
                        <wps:cNvCnPr>
                          <a:cxnSpLocks noChangeShapeType="1"/>
                        </wps:cNvCnPr>
                        <wps:spPr bwMode="auto">
                          <a:xfrm flipH="1" flipV="1">
                            <a:off x="309245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7609"/>
                        <wps:cNvCnPr>
                          <a:cxnSpLocks noChangeShapeType="1"/>
                        </wps:cNvCnPr>
                        <wps:spPr bwMode="auto">
                          <a:xfrm flipH="1" flipV="1">
                            <a:off x="313055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7610"/>
                        <wps:cNvCnPr>
                          <a:cxnSpLocks noChangeShapeType="1"/>
                        </wps:cNvCnPr>
                        <wps:spPr bwMode="auto">
                          <a:xfrm flipH="1" flipV="1">
                            <a:off x="316865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7611"/>
                        <wps:cNvCnPr>
                          <a:cxnSpLocks noChangeShapeType="1"/>
                        </wps:cNvCnPr>
                        <wps:spPr bwMode="auto">
                          <a:xfrm flipH="1" flipV="1">
                            <a:off x="320675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7612"/>
                        <wps:cNvCnPr>
                          <a:cxnSpLocks noChangeShapeType="1"/>
                        </wps:cNvCnPr>
                        <wps:spPr bwMode="auto">
                          <a:xfrm flipH="1" flipV="1">
                            <a:off x="3244850" y="1836420"/>
                            <a:ext cx="268605"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7613"/>
                        <wps:cNvCnPr>
                          <a:cxnSpLocks noChangeShapeType="1"/>
                        </wps:cNvCnPr>
                        <wps:spPr bwMode="auto">
                          <a:xfrm flipH="1" flipV="1">
                            <a:off x="3282950" y="1836420"/>
                            <a:ext cx="26797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7614"/>
                        <wps:cNvCnPr>
                          <a:cxnSpLocks noChangeShapeType="1"/>
                        </wps:cNvCnPr>
                        <wps:spPr bwMode="auto">
                          <a:xfrm flipH="1" flipV="1">
                            <a:off x="3321050" y="1836420"/>
                            <a:ext cx="26797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7615"/>
                        <wps:cNvCnPr>
                          <a:cxnSpLocks noChangeShapeType="1"/>
                        </wps:cNvCnPr>
                        <wps:spPr bwMode="auto">
                          <a:xfrm flipH="1" flipV="1">
                            <a:off x="3359150" y="1836420"/>
                            <a:ext cx="26797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7616"/>
                        <wps:cNvCnPr>
                          <a:cxnSpLocks noChangeShapeType="1"/>
                        </wps:cNvCnPr>
                        <wps:spPr bwMode="auto">
                          <a:xfrm flipH="1" flipV="1">
                            <a:off x="3397250" y="1836420"/>
                            <a:ext cx="26797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7617"/>
                        <wps:cNvCnPr>
                          <a:cxnSpLocks noChangeShapeType="1"/>
                        </wps:cNvCnPr>
                        <wps:spPr bwMode="auto">
                          <a:xfrm flipH="1" flipV="1">
                            <a:off x="3434080" y="183642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7618"/>
                        <wps:cNvCnPr>
                          <a:cxnSpLocks noChangeShapeType="1"/>
                        </wps:cNvCnPr>
                        <wps:spPr bwMode="auto">
                          <a:xfrm flipH="1" flipV="1">
                            <a:off x="3472180" y="183642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7619"/>
                        <wps:cNvCnPr>
                          <a:cxnSpLocks noChangeShapeType="1"/>
                        </wps:cNvCnPr>
                        <wps:spPr bwMode="auto">
                          <a:xfrm flipH="1" flipV="1">
                            <a:off x="3510280" y="183642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7620"/>
                        <wps:cNvCnPr>
                          <a:cxnSpLocks noChangeShapeType="1"/>
                        </wps:cNvCnPr>
                        <wps:spPr bwMode="auto">
                          <a:xfrm flipH="1" flipV="1">
                            <a:off x="3548380" y="183642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7621"/>
                        <wps:cNvCnPr>
                          <a:cxnSpLocks noChangeShapeType="1"/>
                        </wps:cNvCnPr>
                        <wps:spPr bwMode="auto">
                          <a:xfrm flipH="1" flipV="1">
                            <a:off x="3586480" y="183642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7622"/>
                        <wps:cNvCnPr>
                          <a:cxnSpLocks noChangeShapeType="1"/>
                        </wps:cNvCnPr>
                        <wps:spPr bwMode="auto">
                          <a:xfrm flipH="1" flipV="1">
                            <a:off x="3624580" y="1836420"/>
                            <a:ext cx="265430" cy="2654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7623"/>
                        <wps:cNvCnPr>
                          <a:cxnSpLocks noChangeShapeType="1"/>
                        </wps:cNvCnPr>
                        <wps:spPr bwMode="auto">
                          <a:xfrm flipH="1" flipV="1">
                            <a:off x="3662680" y="1836420"/>
                            <a:ext cx="227330" cy="2273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7624"/>
                        <wps:cNvCnPr>
                          <a:cxnSpLocks noChangeShapeType="1"/>
                        </wps:cNvCnPr>
                        <wps:spPr bwMode="auto">
                          <a:xfrm flipH="1" flipV="1">
                            <a:off x="3700780" y="1836420"/>
                            <a:ext cx="189230" cy="189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7625"/>
                        <wps:cNvCnPr>
                          <a:cxnSpLocks noChangeShapeType="1"/>
                        </wps:cNvCnPr>
                        <wps:spPr bwMode="auto">
                          <a:xfrm flipH="1" flipV="1">
                            <a:off x="3738880" y="1836420"/>
                            <a:ext cx="151130" cy="152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7626"/>
                        <wps:cNvCnPr>
                          <a:cxnSpLocks noChangeShapeType="1"/>
                        </wps:cNvCnPr>
                        <wps:spPr bwMode="auto">
                          <a:xfrm flipH="1" flipV="1">
                            <a:off x="3775710" y="1836420"/>
                            <a:ext cx="114300" cy="1143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7627"/>
                        <wps:cNvCnPr>
                          <a:cxnSpLocks noChangeShapeType="1"/>
                        </wps:cNvCnPr>
                        <wps:spPr bwMode="auto">
                          <a:xfrm flipH="1" flipV="1">
                            <a:off x="3813810" y="1836420"/>
                            <a:ext cx="76200" cy="762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7628"/>
                        <wps:cNvCnPr>
                          <a:cxnSpLocks noChangeShapeType="1"/>
                        </wps:cNvCnPr>
                        <wps:spPr bwMode="auto">
                          <a:xfrm flipH="1" flipV="1">
                            <a:off x="3851910" y="1836420"/>
                            <a:ext cx="38100" cy="381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2" name="Freeform 27629"/>
                        <wps:cNvSpPr>
                          <a:spLocks/>
                        </wps:cNvSpPr>
                        <wps:spPr bwMode="auto">
                          <a:xfrm>
                            <a:off x="2096770" y="228600"/>
                            <a:ext cx="451485" cy="1875790"/>
                          </a:xfrm>
                          <a:custGeom>
                            <a:avLst/>
                            <a:gdLst>
                              <a:gd name="T0" fmla="*/ 287 w 711"/>
                              <a:gd name="T1" fmla="*/ 0 h 2956"/>
                              <a:gd name="T2" fmla="*/ 711 w 711"/>
                              <a:gd name="T3" fmla="*/ 0 h 2956"/>
                              <a:gd name="T4" fmla="*/ 711 w 711"/>
                              <a:gd name="T5" fmla="*/ 2248 h 2956"/>
                              <a:gd name="T6" fmla="*/ 0 w 711"/>
                              <a:gd name="T7" fmla="*/ 2956 h 2956"/>
                              <a:gd name="T8" fmla="*/ 0 w 711"/>
                              <a:gd name="T9" fmla="*/ 2534 h 2956"/>
                              <a:gd name="T10" fmla="*/ 287 w 711"/>
                              <a:gd name="T11" fmla="*/ 2534 h 2956"/>
                              <a:gd name="T12" fmla="*/ 287 w 711"/>
                              <a:gd name="T13" fmla="*/ 0 h 2956"/>
                            </a:gdLst>
                            <a:ahLst/>
                            <a:cxnLst>
                              <a:cxn ang="0">
                                <a:pos x="T0" y="T1"/>
                              </a:cxn>
                              <a:cxn ang="0">
                                <a:pos x="T2" y="T3"/>
                              </a:cxn>
                              <a:cxn ang="0">
                                <a:pos x="T4" y="T5"/>
                              </a:cxn>
                              <a:cxn ang="0">
                                <a:pos x="T6" y="T7"/>
                              </a:cxn>
                              <a:cxn ang="0">
                                <a:pos x="T8" y="T9"/>
                              </a:cxn>
                              <a:cxn ang="0">
                                <a:pos x="T10" y="T11"/>
                              </a:cxn>
                              <a:cxn ang="0">
                                <a:pos x="T12" y="T13"/>
                              </a:cxn>
                            </a:cxnLst>
                            <a:rect l="0" t="0" r="r" b="b"/>
                            <a:pathLst>
                              <a:path w="711" h="2956">
                                <a:moveTo>
                                  <a:pt x="287" y="0"/>
                                </a:moveTo>
                                <a:lnTo>
                                  <a:pt x="711" y="0"/>
                                </a:lnTo>
                                <a:lnTo>
                                  <a:pt x="711" y="2248"/>
                                </a:lnTo>
                                <a:lnTo>
                                  <a:pt x="0" y="2956"/>
                                </a:lnTo>
                                <a:lnTo>
                                  <a:pt x="0" y="2534"/>
                                </a:lnTo>
                                <a:lnTo>
                                  <a:pt x="287" y="2534"/>
                                </a:lnTo>
                                <a:lnTo>
                                  <a:pt x="28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7630"/>
                        <wps:cNvCnPr>
                          <a:cxnSpLocks noChangeShapeType="1"/>
                        </wps:cNvCnPr>
                        <wps:spPr bwMode="auto">
                          <a:xfrm flipH="1" flipV="1">
                            <a:off x="2096770" y="2093595"/>
                            <a:ext cx="6350" cy="57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7631"/>
                        <wps:cNvCnPr>
                          <a:cxnSpLocks noChangeShapeType="1"/>
                        </wps:cNvCnPr>
                        <wps:spPr bwMode="auto">
                          <a:xfrm flipH="1" flipV="1">
                            <a:off x="2096770" y="2055495"/>
                            <a:ext cx="25400" cy="247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7632"/>
                        <wps:cNvCnPr>
                          <a:cxnSpLocks noChangeShapeType="1"/>
                        </wps:cNvCnPr>
                        <wps:spPr bwMode="auto">
                          <a:xfrm flipH="1" flipV="1">
                            <a:off x="2096770" y="2017395"/>
                            <a:ext cx="44450"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7633"/>
                        <wps:cNvCnPr>
                          <a:cxnSpLocks noChangeShapeType="1"/>
                        </wps:cNvCnPr>
                        <wps:spPr bwMode="auto">
                          <a:xfrm flipH="1" flipV="1">
                            <a:off x="2096770" y="1979295"/>
                            <a:ext cx="63500" cy="628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7634"/>
                        <wps:cNvCnPr>
                          <a:cxnSpLocks noChangeShapeType="1"/>
                        </wps:cNvCnPr>
                        <wps:spPr bwMode="auto">
                          <a:xfrm flipH="1" flipV="1">
                            <a:off x="2096770" y="1941195"/>
                            <a:ext cx="82550" cy="819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7635"/>
                        <wps:cNvCnPr>
                          <a:cxnSpLocks noChangeShapeType="1"/>
                        </wps:cNvCnPr>
                        <wps:spPr bwMode="auto">
                          <a:xfrm flipH="1" flipV="1">
                            <a:off x="2096770" y="1904365"/>
                            <a:ext cx="101600" cy="996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7636"/>
                        <wps:cNvCnPr>
                          <a:cxnSpLocks noChangeShapeType="1"/>
                        </wps:cNvCnPr>
                        <wps:spPr bwMode="auto">
                          <a:xfrm flipH="1" flipV="1">
                            <a:off x="2096770" y="1866265"/>
                            <a:ext cx="120650" cy="1187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7637"/>
                        <wps:cNvCnPr>
                          <a:cxnSpLocks noChangeShapeType="1"/>
                        </wps:cNvCnPr>
                        <wps:spPr bwMode="auto">
                          <a:xfrm flipH="1" flipV="1">
                            <a:off x="2105025" y="1836420"/>
                            <a:ext cx="130175" cy="1295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0" name="Line 27638"/>
                        <wps:cNvCnPr>
                          <a:cxnSpLocks noChangeShapeType="1"/>
                        </wps:cNvCnPr>
                        <wps:spPr bwMode="auto">
                          <a:xfrm flipH="1" flipV="1">
                            <a:off x="2143125" y="1836420"/>
                            <a:ext cx="111125" cy="11049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1" name="Line 27639"/>
                        <wps:cNvCnPr>
                          <a:cxnSpLocks noChangeShapeType="1"/>
                        </wps:cNvCnPr>
                        <wps:spPr bwMode="auto">
                          <a:xfrm flipH="1" flipV="1">
                            <a:off x="2181225" y="1836420"/>
                            <a:ext cx="92075" cy="914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2" name="Line 27640"/>
                        <wps:cNvCnPr>
                          <a:cxnSpLocks noChangeShapeType="1"/>
                        </wps:cNvCnPr>
                        <wps:spPr bwMode="auto">
                          <a:xfrm flipH="1" flipV="1">
                            <a:off x="2219325" y="1836420"/>
                            <a:ext cx="73025" cy="7239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3" name="Line 27641"/>
                        <wps:cNvCnPr>
                          <a:cxnSpLocks noChangeShapeType="1"/>
                        </wps:cNvCnPr>
                        <wps:spPr bwMode="auto">
                          <a:xfrm flipH="1" flipV="1">
                            <a:off x="2257425" y="1836420"/>
                            <a:ext cx="53975" cy="5397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4" name="Line 27642"/>
                        <wps:cNvCnPr>
                          <a:cxnSpLocks noChangeShapeType="1"/>
                        </wps:cNvCnPr>
                        <wps:spPr bwMode="auto">
                          <a:xfrm flipH="1" flipV="1">
                            <a:off x="2279015" y="1819910"/>
                            <a:ext cx="51435" cy="514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5" name="Line 27643"/>
                        <wps:cNvCnPr>
                          <a:cxnSpLocks noChangeShapeType="1"/>
                        </wps:cNvCnPr>
                        <wps:spPr bwMode="auto">
                          <a:xfrm flipH="1" flipV="1">
                            <a:off x="2279015" y="1783080"/>
                            <a:ext cx="70485"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6" name="Line 27644"/>
                        <wps:cNvCnPr>
                          <a:cxnSpLocks noChangeShapeType="1"/>
                        </wps:cNvCnPr>
                        <wps:spPr bwMode="auto">
                          <a:xfrm flipH="1" flipV="1">
                            <a:off x="2279015" y="1744980"/>
                            <a:ext cx="89535" cy="889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7" name="Line 27645"/>
                        <wps:cNvCnPr>
                          <a:cxnSpLocks noChangeShapeType="1"/>
                        </wps:cNvCnPr>
                        <wps:spPr bwMode="auto">
                          <a:xfrm flipH="1" flipV="1">
                            <a:off x="2279015" y="1707515"/>
                            <a:ext cx="108585" cy="10795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8" name="Line 27646"/>
                        <wps:cNvCnPr>
                          <a:cxnSpLocks noChangeShapeType="1"/>
                        </wps:cNvCnPr>
                        <wps:spPr bwMode="auto">
                          <a:xfrm flipH="1" flipV="1">
                            <a:off x="2279015" y="1669415"/>
                            <a:ext cx="127635" cy="1270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49" name="Line 27647"/>
                        <wps:cNvCnPr>
                          <a:cxnSpLocks noChangeShapeType="1"/>
                        </wps:cNvCnPr>
                        <wps:spPr bwMode="auto">
                          <a:xfrm flipH="1" flipV="1">
                            <a:off x="2279015" y="1631315"/>
                            <a:ext cx="146685" cy="14605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050" name="Line 27648"/>
                        <wps:cNvCnPr>
                          <a:cxnSpLocks noChangeShapeType="1"/>
                        </wps:cNvCnPr>
                        <wps:spPr bwMode="auto">
                          <a:xfrm flipH="1" flipV="1">
                            <a:off x="2279015" y="1593215"/>
                            <a:ext cx="165735" cy="1651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7649"/>
                        <wps:cNvCnPr>
                          <a:cxnSpLocks noChangeShapeType="1"/>
                        </wps:cNvCnPr>
                        <wps:spPr bwMode="auto">
                          <a:xfrm flipH="1" flipV="1">
                            <a:off x="2279015" y="1555115"/>
                            <a:ext cx="184785" cy="18478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7650"/>
                        <wps:cNvCnPr>
                          <a:cxnSpLocks noChangeShapeType="1"/>
                        </wps:cNvCnPr>
                        <wps:spPr bwMode="auto">
                          <a:xfrm flipH="1" flipV="1">
                            <a:off x="2279015" y="1517015"/>
                            <a:ext cx="203835" cy="2038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27651"/>
                        <wps:cNvCnPr>
                          <a:cxnSpLocks noChangeShapeType="1"/>
                        </wps:cNvCnPr>
                        <wps:spPr bwMode="auto">
                          <a:xfrm flipH="1" flipV="1">
                            <a:off x="2279015" y="1478915"/>
                            <a:ext cx="222885" cy="22288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7652"/>
                        <wps:cNvCnPr>
                          <a:cxnSpLocks noChangeShapeType="1"/>
                        </wps:cNvCnPr>
                        <wps:spPr bwMode="auto">
                          <a:xfrm flipH="1" flipV="1">
                            <a:off x="2279015" y="1442085"/>
                            <a:ext cx="241935" cy="2406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7653"/>
                        <wps:cNvCnPr>
                          <a:cxnSpLocks noChangeShapeType="1"/>
                        </wps:cNvCnPr>
                        <wps:spPr bwMode="auto">
                          <a:xfrm flipH="1" flipV="1">
                            <a:off x="2279015" y="1403985"/>
                            <a:ext cx="260985" cy="2597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7654"/>
                        <wps:cNvCnPr>
                          <a:cxnSpLocks noChangeShapeType="1"/>
                        </wps:cNvCnPr>
                        <wps:spPr bwMode="auto">
                          <a:xfrm flipH="1" flipV="1">
                            <a:off x="2279015" y="136652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27655"/>
                        <wps:cNvCnPr>
                          <a:cxnSpLocks noChangeShapeType="1"/>
                        </wps:cNvCnPr>
                        <wps:spPr bwMode="auto">
                          <a:xfrm flipH="1" flipV="1">
                            <a:off x="2279015" y="132842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27656"/>
                        <wps:cNvCnPr>
                          <a:cxnSpLocks noChangeShapeType="1"/>
                        </wps:cNvCnPr>
                        <wps:spPr bwMode="auto">
                          <a:xfrm flipH="1" flipV="1">
                            <a:off x="2279015" y="129032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27657"/>
                        <wps:cNvCnPr>
                          <a:cxnSpLocks noChangeShapeType="1"/>
                        </wps:cNvCnPr>
                        <wps:spPr bwMode="auto">
                          <a:xfrm flipH="1" flipV="1">
                            <a:off x="2279015" y="125222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658"/>
                        <wps:cNvCnPr>
                          <a:cxnSpLocks noChangeShapeType="1"/>
                        </wps:cNvCnPr>
                        <wps:spPr bwMode="auto">
                          <a:xfrm flipH="1" flipV="1">
                            <a:off x="2279015" y="121412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27659"/>
                        <wps:cNvCnPr>
                          <a:cxnSpLocks noChangeShapeType="1"/>
                        </wps:cNvCnPr>
                        <wps:spPr bwMode="auto">
                          <a:xfrm flipH="1" flipV="1">
                            <a:off x="2279015" y="117602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27660"/>
                        <wps:cNvCnPr>
                          <a:cxnSpLocks noChangeShapeType="1"/>
                        </wps:cNvCnPr>
                        <wps:spPr bwMode="auto">
                          <a:xfrm flipH="1" flipV="1">
                            <a:off x="2279015" y="113792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27661"/>
                        <wps:cNvCnPr>
                          <a:cxnSpLocks noChangeShapeType="1"/>
                        </wps:cNvCnPr>
                        <wps:spPr bwMode="auto">
                          <a:xfrm flipH="1" flipV="1">
                            <a:off x="2279015" y="110109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27662"/>
                        <wps:cNvCnPr>
                          <a:cxnSpLocks noChangeShapeType="1"/>
                        </wps:cNvCnPr>
                        <wps:spPr bwMode="auto">
                          <a:xfrm flipH="1" flipV="1">
                            <a:off x="2279015" y="106299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1" name="Line 27663"/>
                        <wps:cNvCnPr>
                          <a:cxnSpLocks noChangeShapeType="1"/>
                        </wps:cNvCnPr>
                        <wps:spPr bwMode="auto">
                          <a:xfrm flipH="1" flipV="1">
                            <a:off x="2279015" y="102489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2" name="Line 27664"/>
                        <wps:cNvCnPr>
                          <a:cxnSpLocks noChangeShapeType="1"/>
                        </wps:cNvCnPr>
                        <wps:spPr bwMode="auto">
                          <a:xfrm flipH="1" flipV="1">
                            <a:off x="2279015" y="98679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27665"/>
                        <wps:cNvCnPr>
                          <a:cxnSpLocks noChangeShapeType="1"/>
                        </wps:cNvCnPr>
                        <wps:spPr bwMode="auto">
                          <a:xfrm flipH="1" flipV="1">
                            <a:off x="2279015" y="94869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7666"/>
                        <wps:cNvCnPr>
                          <a:cxnSpLocks noChangeShapeType="1"/>
                        </wps:cNvCnPr>
                        <wps:spPr bwMode="auto">
                          <a:xfrm flipH="1" flipV="1">
                            <a:off x="2279015" y="91059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7667"/>
                        <wps:cNvCnPr>
                          <a:cxnSpLocks noChangeShapeType="1"/>
                        </wps:cNvCnPr>
                        <wps:spPr bwMode="auto">
                          <a:xfrm flipH="1" flipV="1">
                            <a:off x="2279015" y="87249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7668"/>
                        <wps:cNvCnPr>
                          <a:cxnSpLocks noChangeShapeType="1"/>
                        </wps:cNvCnPr>
                        <wps:spPr bwMode="auto">
                          <a:xfrm flipH="1" flipV="1">
                            <a:off x="2279015" y="834390"/>
                            <a:ext cx="269240" cy="2692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27669"/>
                        <wps:cNvCnPr>
                          <a:cxnSpLocks noChangeShapeType="1"/>
                        </wps:cNvCnPr>
                        <wps:spPr bwMode="auto">
                          <a:xfrm flipH="1" flipV="1">
                            <a:off x="2279015" y="796290"/>
                            <a:ext cx="269240" cy="2692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7670"/>
                        <wps:cNvCnPr>
                          <a:cxnSpLocks noChangeShapeType="1"/>
                        </wps:cNvCnPr>
                        <wps:spPr bwMode="auto">
                          <a:xfrm flipH="1" flipV="1">
                            <a:off x="2279015" y="75946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7671"/>
                        <wps:cNvCnPr>
                          <a:cxnSpLocks noChangeShapeType="1"/>
                        </wps:cNvCnPr>
                        <wps:spPr bwMode="auto">
                          <a:xfrm flipH="1" flipV="1">
                            <a:off x="2279015" y="721995"/>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27672"/>
                        <wps:cNvCnPr>
                          <a:cxnSpLocks noChangeShapeType="1"/>
                        </wps:cNvCnPr>
                        <wps:spPr bwMode="auto">
                          <a:xfrm flipH="1" flipV="1">
                            <a:off x="2279015" y="683895"/>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27673"/>
                        <wps:cNvCnPr>
                          <a:cxnSpLocks noChangeShapeType="1"/>
                        </wps:cNvCnPr>
                        <wps:spPr bwMode="auto">
                          <a:xfrm flipH="1" flipV="1">
                            <a:off x="2279015" y="645795"/>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27674"/>
                        <wps:cNvCnPr>
                          <a:cxnSpLocks noChangeShapeType="1"/>
                        </wps:cNvCnPr>
                        <wps:spPr bwMode="auto">
                          <a:xfrm flipH="1" flipV="1">
                            <a:off x="2279015" y="608330"/>
                            <a:ext cx="269240" cy="266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27675"/>
                        <wps:cNvCnPr>
                          <a:cxnSpLocks noChangeShapeType="1"/>
                        </wps:cNvCnPr>
                        <wps:spPr bwMode="auto">
                          <a:xfrm flipH="1" flipV="1">
                            <a:off x="2279015" y="57023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27676"/>
                        <wps:cNvCnPr>
                          <a:cxnSpLocks noChangeShapeType="1"/>
                        </wps:cNvCnPr>
                        <wps:spPr bwMode="auto">
                          <a:xfrm flipH="1" flipV="1">
                            <a:off x="2279015" y="53213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27677"/>
                        <wps:cNvCnPr>
                          <a:cxnSpLocks noChangeShapeType="1"/>
                        </wps:cNvCnPr>
                        <wps:spPr bwMode="auto">
                          <a:xfrm flipH="1" flipV="1">
                            <a:off x="2279015" y="494030"/>
                            <a:ext cx="269240" cy="2679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68" name="Line 27678"/>
                        <wps:cNvCnPr>
                          <a:cxnSpLocks noChangeShapeType="1"/>
                        </wps:cNvCnPr>
                        <wps:spPr bwMode="auto">
                          <a:xfrm flipH="1" flipV="1">
                            <a:off x="2279015" y="45593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69" name="Line 27679"/>
                        <wps:cNvCnPr>
                          <a:cxnSpLocks noChangeShapeType="1"/>
                        </wps:cNvCnPr>
                        <wps:spPr bwMode="auto">
                          <a:xfrm flipH="1" flipV="1">
                            <a:off x="2279015" y="41910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0" name="Line 27680"/>
                        <wps:cNvCnPr>
                          <a:cxnSpLocks noChangeShapeType="1"/>
                        </wps:cNvCnPr>
                        <wps:spPr bwMode="auto">
                          <a:xfrm flipH="1" flipV="1">
                            <a:off x="2279015" y="38100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1" name="Line 27681"/>
                        <wps:cNvCnPr>
                          <a:cxnSpLocks noChangeShapeType="1"/>
                        </wps:cNvCnPr>
                        <wps:spPr bwMode="auto">
                          <a:xfrm flipH="1" flipV="1">
                            <a:off x="2279015" y="34290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2" name="Line 27682"/>
                        <wps:cNvCnPr>
                          <a:cxnSpLocks noChangeShapeType="1"/>
                        </wps:cNvCnPr>
                        <wps:spPr bwMode="auto">
                          <a:xfrm flipH="1" flipV="1">
                            <a:off x="2279015" y="30480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3" name="Line 27683"/>
                        <wps:cNvCnPr>
                          <a:cxnSpLocks noChangeShapeType="1"/>
                        </wps:cNvCnPr>
                        <wps:spPr bwMode="auto">
                          <a:xfrm flipH="1" flipV="1">
                            <a:off x="2279015" y="266700"/>
                            <a:ext cx="269240" cy="2673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4" name="Line 27684"/>
                        <wps:cNvCnPr>
                          <a:cxnSpLocks noChangeShapeType="1"/>
                        </wps:cNvCnPr>
                        <wps:spPr bwMode="auto">
                          <a:xfrm flipH="1" flipV="1">
                            <a:off x="2279015" y="228600"/>
                            <a:ext cx="269240" cy="2686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5" name="Line 27685"/>
                        <wps:cNvCnPr>
                          <a:cxnSpLocks noChangeShapeType="1"/>
                        </wps:cNvCnPr>
                        <wps:spPr bwMode="auto">
                          <a:xfrm flipH="1" flipV="1">
                            <a:off x="2317115" y="228600"/>
                            <a:ext cx="231140" cy="2305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6" name="Line 27686"/>
                        <wps:cNvCnPr>
                          <a:cxnSpLocks noChangeShapeType="1"/>
                        </wps:cNvCnPr>
                        <wps:spPr bwMode="auto">
                          <a:xfrm flipH="1" flipV="1">
                            <a:off x="2355215" y="228600"/>
                            <a:ext cx="193040" cy="1924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7" name="Line 27687"/>
                        <wps:cNvCnPr>
                          <a:cxnSpLocks noChangeShapeType="1"/>
                        </wps:cNvCnPr>
                        <wps:spPr bwMode="auto">
                          <a:xfrm flipH="1" flipV="1">
                            <a:off x="2393315" y="228600"/>
                            <a:ext cx="154940" cy="1543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8" name="Line 27688"/>
                        <wps:cNvCnPr>
                          <a:cxnSpLocks noChangeShapeType="1"/>
                        </wps:cNvCnPr>
                        <wps:spPr bwMode="auto">
                          <a:xfrm flipH="1" flipV="1">
                            <a:off x="2431415" y="228600"/>
                            <a:ext cx="116840" cy="1168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79" name="Line 27689"/>
                        <wps:cNvCnPr>
                          <a:cxnSpLocks noChangeShapeType="1"/>
                        </wps:cNvCnPr>
                        <wps:spPr bwMode="auto">
                          <a:xfrm flipH="1" flipV="1">
                            <a:off x="2469515" y="228600"/>
                            <a:ext cx="78740" cy="787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80" name="Line 27690"/>
                        <wps:cNvCnPr>
                          <a:cxnSpLocks noChangeShapeType="1"/>
                        </wps:cNvCnPr>
                        <wps:spPr bwMode="auto">
                          <a:xfrm flipH="1" flipV="1">
                            <a:off x="2507615" y="228600"/>
                            <a:ext cx="40640" cy="406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81" name="Line 27691"/>
                        <wps:cNvCnPr>
                          <a:cxnSpLocks noChangeShapeType="1"/>
                        </wps:cNvCnPr>
                        <wps:spPr bwMode="auto">
                          <a:xfrm flipH="1" flipV="1">
                            <a:off x="2544445" y="228600"/>
                            <a:ext cx="3810" cy="25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82" name="Freeform 27692"/>
                        <wps:cNvSpPr>
                          <a:spLocks/>
                        </wps:cNvSpPr>
                        <wps:spPr bwMode="auto">
                          <a:xfrm>
                            <a:off x="2096770" y="1744980"/>
                            <a:ext cx="387985" cy="359410"/>
                          </a:xfrm>
                          <a:custGeom>
                            <a:avLst/>
                            <a:gdLst>
                              <a:gd name="T0" fmla="*/ 611 w 611"/>
                              <a:gd name="T1" fmla="*/ 45 h 566"/>
                              <a:gd name="T2" fmla="*/ 566 w 611"/>
                              <a:gd name="T3" fmla="*/ 0 h 566"/>
                              <a:gd name="T4" fmla="*/ 0 w 611"/>
                              <a:gd name="T5" fmla="*/ 566 h 566"/>
                              <a:gd name="T6" fmla="*/ 90 w 611"/>
                              <a:gd name="T7" fmla="*/ 566 h 566"/>
                              <a:gd name="T8" fmla="*/ 611 w 611"/>
                              <a:gd name="T9" fmla="*/ 45 h 566"/>
                            </a:gdLst>
                            <a:ahLst/>
                            <a:cxnLst>
                              <a:cxn ang="0">
                                <a:pos x="T0" y="T1"/>
                              </a:cxn>
                              <a:cxn ang="0">
                                <a:pos x="T2" y="T3"/>
                              </a:cxn>
                              <a:cxn ang="0">
                                <a:pos x="T4" y="T5"/>
                              </a:cxn>
                              <a:cxn ang="0">
                                <a:pos x="T6" y="T7"/>
                              </a:cxn>
                              <a:cxn ang="0">
                                <a:pos x="T8" y="T9"/>
                              </a:cxn>
                            </a:cxnLst>
                            <a:rect l="0" t="0" r="r" b="b"/>
                            <a:pathLst>
                              <a:path w="611" h="566">
                                <a:moveTo>
                                  <a:pt x="611" y="45"/>
                                </a:moveTo>
                                <a:lnTo>
                                  <a:pt x="566" y="0"/>
                                </a:lnTo>
                                <a:lnTo>
                                  <a:pt x="0" y="566"/>
                                </a:lnTo>
                                <a:lnTo>
                                  <a:pt x="90" y="566"/>
                                </a:lnTo>
                                <a:lnTo>
                                  <a:pt x="611" y="4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3" name="Freeform 27693"/>
                        <wps:cNvSpPr>
                          <a:spLocks/>
                        </wps:cNvSpPr>
                        <wps:spPr bwMode="auto">
                          <a:xfrm>
                            <a:off x="2404110" y="1899285"/>
                            <a:ext cx="234315" cy="205105"/>
                          </a:xfrm>
                          <a:custGeom>
                            <a:avLst/>
                            <a:gdLst>
                              <a:gd name="T0" fmla="*/ 324 w 369"/>
                              <a:gd name="T1" fmla="*/ 0 h 323"/>
                              <a:gd name="T2" fmla="*/ 369 w 369"/>
                              <a:gd name="T3" fmla="*/ 45 h 323"/>
                              <a:gd name="T4" fmla="*/ 90 w 369"/>
                              <a:gd name="T5" fmla="*/ 323 h 323"/>
                              <a:gd name="T6" fmla="*/ 0 w 369"/>
                              <a:gd name="T7" fmla="*/ 323 h 323"/>
                              <a:gd name="T8" fmla="*/ 324 w 369"/>
                              <a:gd name="T9" fmla="*/ 0 h 323"/>
                            </a:gdLst>
                            <a:ahLst/>
                            <a:cxnLst>
                              <a:cxn ang="0">
                                <a:pos x="T0" y="T1"/>
                              </a:cxn>
                              <a:cxn ang="0">
                                <a:pos x="T2" y="T3"/>
                              </a:cxn>
                              <a:cxn ang="0">
                                <a:pos x="T4" y="T5"/>
                              </a:cxn>
                              <a:cxn ang="0">
                                <a:pos x="T6" y="T7"/>
                              </a:cxn>
                              <a:cxn ang="0">
                                <a:pos x="T8" y="T9"/>
                              </a:cxn>
                            </a:cxnLst>
                            <a:rect l="0" t="0" r="r" b="b"/>
                            <a:pathLst>
                              <a:path w="369" h="323">
                                <a:moveTo>
                                  <a:pt x="324" y="0"/>
                                </a:moveTo>
                                <a:lnTo>
                                  <a:pt x="369" y="45"/>
                                </a:lnTo>
                                <a:lnTo>
                                  <a:pt x="90" y="323"/>
                                </a:lnTo>
                                <a:lnTo>
                                  <a:pt x="0" y="323"/>
                                </a:lnTo>
                                <a:lnTo>
                                  <a:pt x="32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4" name="Freeform 27694"/>
                        <wps:cNvSpPr>
                          <a:spLocks/>
                        </wps:cNvSpPr>
                        <wps:spPr bwMode="auto">
                          <a:xfrm>
                            <a:off x="2096770" y="1744980"/>
                            <a:ext cx="387985" cy="359410"/>
                          </a:xfrm>
                          <a:custGeom>
                            <a:avLst/>
                            <a:gdLst>
                              <a:gd name="T0" fmla="*/ 566 w 611"/>
                              <a:gd name="T1" fmla="*/ 0 h 566"/>
                              <a:gd name="T2" fmla="*/ 611 w 611"/>
                              <a:gd name="T3" fmla="*/ 45 h 566"/>
                              <a:gd name="T4" fmla="*/ 90 w 611"/>
                              <a:gd name="T5" fmla="*/ 566 h 566"/>
                              <a:gd name="T6" fmla="*/ 0 w 611"/>
                              <a:gd name="T7" fmla="*/ 566 h 566"/>
                              <a:gd name="T8" fmla="*/ 566 w 611"/>
                              <a:gd name="T9" fmla="*/ 0 h 566"/>
                            </a:gdLst>
                            <a:ahLst/>
                            <a:cxnLst>
                              <a:cxn ang="0">
                                <a:pos x="T0" y="T1"/>
                              </a:cxn>
                              <a:cxn ang="0">
                                <a:pos x="T2" y="T3"/>
                              </a:cxn>
                              <a:cxn ang="0">
                                <a:pos x="T4" y="T5"/>
                              </a:cxn>
                              <a:cxn ang="0">
                                <a:pos x="T6" y="T7"/>
                              </a:cxn>
                              <a:cxn ang="0">
                                <a:pos x="T8" y="T9"/>
                              </a:cxn>
                            </a:cxnLst>
                            <a:rect l="0" t="0" r="r" b="b"/>
                            <a:pathLst>
                              <a:path w="611" h="566">
                                <a:moveTo>
                                  <a:pt x="566" y="0"/>
                                </a:moveTo>
                                <a:lnTo>
                                  <a:pt x="611" y="45"/>
                                </a:lnTo>
                                <a:lnTo>
                                  <a:pt x="90" y="566"/>
                                </a:lnTo>
                                <a:lnTo>
                                  <a:pt x="0" y="566"/>
                                </a:lnTo>
                                <a:lnTo>
                                  <a:pt x="566"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5" name="Freeform 27695"/>
                        <wps:cNvSpPr>
                          <a:spLocks/>
                        </wps:cNvSpPr>
                        <wps:spPr bwMode="auto">
                          <a:xfrm>
                            <a:off x="2096770" y="1744980"/>
                            <a:ext cx="387985" cy="359410"/>
                          </a:xfrm>
                          <a:custGeom>
                            <a:avLst/>
                            <a:gdLst>
                              <a:gd name="T0" fmla="*/ 611 w 611"/>
                              <a:gd name="T1" fmla="*/ 45 h 566"/>
                              <a:gd name="T2" fmla="*/ 566 w 611"/>
                              <a:gd name="T3" fmla="*/ 0 h 566"/>
                              <a:gd name="T4" fmla="*/ 0 w 611"/>
                              <a:gd name="T5" fmla="*/ 566 h 566"/>
                              <a:gd name="T6" fmla="*/ 90 w 611"/>
                              <a:gd name="T7" fmla="*/ 566 h 566"/>
                              <a:gd name="T8" fmla="*/ 611 w 611"/>
                              <a:gd name="T9" fmla="*/ 45 h 566"/>
                            </a:gdLst>
                            <a:ahLst/>
                            <a:cxnLst>
                              <a:cxn ang="0">
                                <a:pos x="T0" y="T1"/>
                              </a:cxn>
                              <a:cxn ang="0">
                                <a:pos x="T2" y="T3"/>
                              </a:cxn>
                              <a:cxn ang="0">
                                <a:pos x="T4" y="T5"/>
                              </a:cxn>
                              <a:cxn ang="0">
                                <a:pos x="T6" y="T7"/>
                              </a:cxn>
                              <a:cxn ang="0">
                                <a:pos x="T8" y="T9"/>
                              </a:cxn>
                            </a:cxnLst>
                            <a:rect l="0" t="0" r="r" b="b"/>
                            <a:pathLst>
                              <a:path w="611" h="566">
                                <a:moveTo>
                                  <a:pt x="611" y="45"/>
                                </a:moveTo>
                                <a:lnTo>
                                  <a:pt x="566" y="0"/>
                                </a:lnTo>
                                <a:lnTo>
                                  <a:pt x="0" y="566"/>
                                </a:lnTo>
                                <a:lnTo>
                                  <a:pt x="90" y="566"/>
                                </a:lnTo>
                                <a:lnTo>
                                  <a:pt x="611" y="4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6" name="Line 27696"/>
                        <wps:cNvCnPr>
                          <a:cxnSpLocks noChangeShapeType="1"/>
                        </wps:cNvCnPr>
                        <wps:spPr bwMode="auto">
                          <a:xfrm>
                            <a:off x="2449195" y="1751965"/>
                            <a:ext cx="1460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87" name="Line 27697"/>
                        <wps:cNvCnPr>
                          <a:cxnSpLocks noChangeShapeType="1"/>
                        </wps:cNvCnPr>
                        <wps:spPr bwMode="auto">
                          <a:xfrm>
                            <a:off x="2438400" y="1762760"/>
                            <a:ext cx="3619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88" name="Line 27698"/>
                        <wps:cNvCnPr>
                          <a:cxnSpLocks noChangeShapeType="1"/>
                        </wps:cNvCnPr>
                        <wps:spPr bwMode="auto">
                          <a:xfrm>
                            <a:off x="2427605" y="177355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89" name="Line 27699"/>
                        <wps:cNvCnPr>
                          <a:cxnSpLocks noChangeShapeType="1"/>
                        </wps:cNvCnPr>
                        <wps:spPr bwMode="auto">
                          <a:xfrm>
                            <a:off x="2417445" y="178435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0" name="Line 27700"/>
                        <wps:cNvCnPr>
                          <a:cxnSpLocks noChangeShapeType="1"/>
                        </wps:cNvCnPr>
                        <wps:spPr bwMode="auto">
                          <a:xfrm>
                            <a:off x="2406650" y="179514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1" name="Line 27701"/>
                        <wps:cNvCnPr>
                          <a:cxnSpLocks noChangeShapeType="1"/>
                        </wps:cNvCnPr>
                        <wps:spPr bwMode="auto">
                          <a:xfrm>
                            <a:off x="2395855" y="180594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2" name="Line 27702"/>
                        <wps:cNvCnPr>
                          <a:cxnSpLocks noChangeShapeType="1"/>
                        </wps:cNvCnPr>
                        <wps:spPr bwMode="auto">
                          <a:xfrm>
                            <a:off x="2385060" y="181610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3" name="Line 27703"/>
                        <wps:cNvCnPr>
                          <a:cxnSpLocks noChangeShapeType="1"/>
                        </wps:cNvCnPr>
                        <wps:spPr bwMode="auto">
                          <a:xfrm>
                            <a:off x="2374265" y="182689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4" name="Line 27704"/>
                        <wps:cNvCnPr>
                          <a:cxnSpLocks noChangeShapeType="1"/>
                        </wps:cNvCnPr>
                        <wps:spPr bwMode="auto">
                          <a:xfrm>
                            <a:off x="2363470" y="183769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5" name="Line 27705"/>
                        <wps:cNvCnPr>
                          <a:cxnSpLocks noChangeShapeType="1"/>
                        </wps:cNvCnPr>
                        <wps:spPr bwMode="auto">
                          <a:xfrm>
                            <a:off x="2352675" y="184975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6" name="Line 27706"/>
                        <wps:cNvCnPr>
                          <a:cxnSpLocks noChangeShapeType="1"/>
                        </wps:cNvCnPr>
                        <wps:spPr bwMode="auto">
                          <a:xfrm>
                            <a:off x="2341880" y="186055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7" name="Line 27707"/>
                        <wps:cNvCnPr>
                          <a:cxnSpLocks noChangeShapeType="1"/>
                        </wps:cNvCnPr>
                        <wps:spPr bwMode="auto">
                          <a:xfrm>
                            <a:off x="2331720" y="187134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8" name="Line 27708"/>
                        <wps:cNvCnPr>
                          <a:cxnSpLocks noChangeShapeType="1"/>
                        </wps:cNvCnPr>
                        <wps:spPr bwMode="auto">
                          <a:xfrm>
                            <a:off x="2320925" y="188150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199" name="Line 27709"/>
                        <wps:cNvCnPr>
                          <a:cxnSpLocks noChangeShapeType="1"/>
                        </wps:cNvCnPr>
                        <wps:spPr bwMode="auto">
                          <a:xfrm>
                            <a:off x="2310130" y="189230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0" name="Line 27710"/>
                        <wps:cNvCnPr>
                          <a:cxnSpLocks noChangeShapeType="1"/>
                        </wps:cNvCnPr>
                        <wps:spPr bwMode="auto">
                          <a:xfrm>
                            <a:off x="2299335" y="190309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1" name="Line 27711"/>
                        <wps:cNvCnPr>
                          <a:cxnSpLocks noChangeShapeType="1"/>
                        </wps:cNvCnPr>
                        <wps:spPr bwMode="auto">
                          <a:xfrm>
                            <a:off x="2288540" y="191389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2" name="Line 27712"/>
                        <wps:cNvCnPr>
                          <a:cxnSpLocks noChangeShapeType="1"/>
                        </wps:cNvCnPr>
                        <wps:spPr bwMode="auto">
                          <a:xfrm>
                            <a:off x="2277745" y="192468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3" name="Line 27713"/>
                        <wps:cNvCnPr>
                          <a:cxnSpLocks noChangeShapeType="1"/>
                        </wps:cNvCnPr>
                        <wps:spPr bwMode="auto">
                          <a:xfrm>
                            <a:off x="2266950" y="193548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4" name="Line 27714"/>
                        <wps:cNvCnPr>
                          <a:cxnSpLocks noChangeShapeType="1"/>
                        </wps:cNvCnPr>
                        <wps:spPr bwMode="auto">
                          <a:xfrm>
                            <a:off x="2256155" y="194627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5" name="Line 27715"/>
                        <wps:cNvCnPr>
                          <a:cxnSpLocks noChangeShapeType="1"/>
                        </wps:cNvCnPr>
                        <wps:spPr bwMode="auto">
                          <a:xfrm>
                            <a:off x="2245995" y="195643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6" name="Line 27716"/>
                        <wps:cNvCnPr>
                          <a:cxnSpLocks noChangeShapeType="1"/>
                        </wps:cNvCnPr>
                        <wps:spPr bwMode="auto">
                          <a:xfrm>
                            <a:off x="2235200" y="196723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7" name="Line 27717"/>
                        <wps:cNvCnPr>
                          <a:cxnSpLocks noChangeShapeType="1"/>
                        </wps:cNvCnPr>
                        <wps:spPr bwMode="auto">
                          <a:xfrm>
                            <a:off x="2224405" y="197802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8" name="Line 27718"/>
                        <wps:cNvCnPr>
                          <a:cxnSpLocks noChangeShapeType="1"/>
                        </wps:cNvCnPr>
                        <wps:spPr bwMode="auto">
                          <a:xfrm>
                            <a:off x="2213610" y="198882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09" name="Line 27719"/>
                        <wps:cNvCnPr>
                          <a:cxnSpLocks noChangeShapeType="1"/>
                        </wps:cNvCnPr>
                        <wps:spPr bwMode="auto">
                          <a:xfrm>
                            <a:off x="2202815" y="199961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0" name="Line 27720"/>
                        <wps:cNvCnPr>
                          <a:cxnSpLocks noChangeShapeType="1"/>
                        </wps:cNvCnPr>
                        <wps:spPr bwMode="auto">
                          <a:xfrm>
                            <a:off x="2192020" y="201041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1" name="Line 27721"/>
                        <wps:cNvCnPr>
                          <a:cxnSpLocks noChangeShapeType="1"/>
                        </wps:cNvCnPr>
                        <wps:spPr bwMode="auto">
                          <a:xfrm>
                            <a:off x="2181225" y="202120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2" name="Line 27722"/>
                        <wps:cNvCnPr>
                          <a:cxnSpLocks noChangeShapeType="1"/>
                        </wps:cNvCnPr>
                        <wps:spPr bwMode="auto">
                          <a:xfrm>
                            <a:off x="2170430" y="203136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3" name="Line 27723"/>
                        <wps:cNvCnPr>
                          <a:cxnSpLocks noChangeShapeType="1"/>
                        </wps:cNvCnPr>
                        <wps:spPr bwMode="auto">
                          <a:xfrm>
                            <a:off x="2160270" y="204216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4" name="Line 27724"/>
                        <wps:cNvCnPr>
                          <a:cxnSpLocks noChangeShapeType="1"/>
                        </wps:cNvCnPr>
                        <wps:spPr bwMode="auto">
                          <a:xfrm>
                            <a:off x="2149475" y="205295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5" name="Line 27725"/>
                        <wps:cNvCnPr>
                          <a:cxnSpLocks noChangeShapeType="1"/>
                        </wps:cNvCnPr>
                        <wps:spPr bwMode="auto">
                          <a:xfrm>
                            <a:off x="2138680" y="206375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6" name="Line 27726"/>
                        <wps:cNvCnPr>
                          <a:cxnSpLocks noChangeShapeType="1"/>
                        </wps:cNvCnPr>
                        <wps:spPr bwMode="auto">
                          <a:xfrm>
                            <a:off x="2127885" y="207454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7" name="Line 27727"/>
                        <wps:cNvCnPr>
                          <a:cxnSpLocks noChangeShapeType="1"/>
                        </wps:cNvCnPr>
                        <wps:spPr bwMode="auto">
                          <a:xfrm>
                            <a:off x="2117090" y="208534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8" name="Line 27728"/>
                        <wps:cNvCnPr>
                          <a:cxnSpLocks noChangeShapeType="1"/>
                        </wps:cNvCnPr>
                        <wps:spPr bwMode="auto">
                          <a:xfrm>
                            <a:off x="2106295" y="2096135"/>
                            <a:ext cx="5588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19" name="Freeform 27729"/>
                        <wps:cNvSpPr>
                          <a:spLocks/>
                        </wps:cNvSpPr>
                        <wps:spPr bwMode="auto">
                          <a:xfrm>
                            <a:off x="2404110" y="1899285"/>
                            <a:ext cx="234315" cy="205105"/>
                          </a:xfrm>
                          <a:custGeom>
                            <a:avLst/>
                            <a:gdLst>
                              <a:gd name="T0" fmla="*/ 324 w 369"/>
                              <a:gd name="T1" fmla="*/ 0 h 323"/>
                              <a:gd name="T2" fmla="*/ 369 w 369"/>
                              <a:gd name="T3" fmla="*/ 45 h 323"/>
                              <a:gd name="T4" fmla="*/ 90 w 369"/>
                              <a:gd name="T5" fmla="*/ 323 h 323"/>
                              <a:gd name="T6" fmla="*/ 0 w 369"/>
                              <a:gd name="T7" fmla="*/ 323 h 323"/>
                              <a:gd name="T8" fmla="*/ 324 w 369"/>
                              <a:gd name="T9" fmla="*/ 0 h 323"/>
                            </a:gdLst>
                            <a:ahLst/>
                            <a:cxnLst>
                              <a:cxn ang="0">
                                <a:pos x="T0" y="T1"/>
                              </a:cxn>
                              <a:cxn ang="0">
                                <a:pos x="T2" y="T3"/>
                              </a:cxn>
                              <a:cxn ang="0">
                                <a:pos x="T4" y="T5"/>
                              </a:cxn>
                              <a:cxn ang="0">
                                <a:pos x="T6" y="T7"/>
                              </a:cxn>
                              <a:cxn ang="0">
                                <a:pos x="T8" y="T9"/>
                              </a:cxn>
                            </a:cxnLst>
                            <a:rect l="0" t="0" r="r" b="b"/>
                            <a:pathLst>
                              <a:path w="369" h="323">
                                <a:moveTo>
                                  <a:pt x="324" y="0"/>
                                </a:moveTo>
                                <a:lnTo>
                                  <a:pt x="369" y="45"/>
                                </a:lnTo>
                                <a:lnTo>
                                  <a:pt x="90" y="323"/>
                                </a:lnTo>
                                <a:lnTo>
                                  <a:pt x="0" y="323"/>
                                </a:lnTo>
                                <a:lnTo>
                                  <a:pt x="32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0" name="Line 27730"/>
                        <wps:cNvCnPr>
                          <a:cxnSpLocks noChangeShapeType="1"/>
                        </wps:cNvCnPr>
                        <wps:spPr bwMode="auto">
                          <a:xfrm>
                            <a:off x="2599055" y="1910080"/>
                            <a:ext cx="2159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1" name="Line 27731"/>
                        <wps:cNvCnPr>
                          <a:cxnSpLocks noChangeShapeType="1"/>
                        </wps:cNvCnPr>
                        <wps:spPr bwMode="auto">
                          <a:xfrm>
                            <a:off x="2588895" y="1920875"/>
                            <a:ext cx="4254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2" name="Line 27732"/>
                        <wps:cNvCnPr>
                          <a:cxnSpLocks noChangeShapeType="1"/>
                        </wps:cNvCnPr>
                        <wps:spPr bwMode="auto">
                          <a:xfrm>
                            <a:off x="2578100" y="193167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3" name="Line 27733"/>
                        <wps:cNvCnPr>
                          <a:cxnSpLocks noChangeShapeType="1"/>
                        </wps:cNvCnPr>
                        <wps:spPr bwMode="auto">
                          <a:xfrm>
                            <a:off x="2567305" y="194246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4" name="Line 27734"/>
                        <wps:cNvCnPr>
                          <a:cxnSpLocks noChangeShapeType="1"/>
                        </wps:cNvCnPr>
                        <wps:spPr bwMode="auto">
                          <a:xfrm>
                            <a:off x="2556510" y="195326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5" name="Line 27735"/>
                        <wps:cNvCnPr>
                          <a:cxnSpLocks noChangeShapeType="1"/>
                        </wps:cNvCnPr>
                        <wps:spPr bwMode="auto">
                          <a:xfrm>
                            <a:off x="2545715" y="196405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6" name="Line 27736"/>
                        <wps:cNvCnPr>
                          <a:cxnSpLocks noChangeShapeType="1"/>
                        </wps:cNvCnPr>
                        <wps:spPr bwMode="auto">
                          <a:xfrm>
                            <a:off x="2534920" y="197421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7" name="Line 27737"/>
                        <wps:cNvCnPr>
                          <a:cxnSpLocks noChangeShapeType="1"/>
                        </wps:cNvCnPr>
                        <wps:spPr bwMode="auto">
                          <a:xfrm>
                            <a:off x="2524125" y="198501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8" name="Line 27738"/>
                        <wps:cNvCnPr>
                          <a:cxnSpLocks noChangeShapeType="1"/>
                        </wps:cNvCnPr>
                        <wps:spPr bwMode="auto">
                          <a:xfrm>
                            <a:off x="2513330" y="199580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29" name="Line 27739"/>
                        <wps:cNvCnPr>
                          <a:cxnSpLocks noChangeShapeType="1"/>
                        </wps:cNvCnPr>
                        <wps:spPr bwMode="auto">
                          <a:xfrm>
                            <a:off x="2503170" y="200660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0" name="Line 27740"/>
                        <wps:cNvCnPr>
                          <a:cxnSpLocks noChangeShapeType="1"/>
                        </wps:cNvCnPr>
                        <wps:spPr bwMode="auto">
                          <a:xfrm>
                            <a:off x="2492375" y="201739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1" name="Line 27741"/>
                        <wps:cNvCnPr>
                          <a:cxnSpLocks noChangeShapeType="1"/>
                        </wps:cNvCnPr>
                        <wps:spPr bwMode="auto">
                          <a:xfrm>
                            <a:off x="2481580" y="202819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2" name="Line 27742"/>
                        <wps:cNvCnPr>
                          <a:cxnSpLocks noChangeShapeType="1"/>
                        </wps:cNvCnPr>
                        <wps:spPr bwMode="auto">
                          <a:xfrm>
                            <a:off x="2470785" y="203898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3" name="Line 27743"/>
                        <wps:cNvCnPr>
                          <a:cxnSpLocks noChangeShapeType="1"/>
                        </wps:cNvCnPr>
                        <wps:spPr bwMode="auto">
                          <a:xfrm>
                            <a:off x="2459990" y="204914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4" name="Line 27744"/>
                        <wps:cNvCnPr>
                          <a:cxnSpLocks noChangeShapeType="1"/>
                        </wps:cNvCnPr>
                        <wps:spPr bwMode="auto">
                          <a:xfrm>
                            <a:off x="2449195" y="205994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5" name="Line 27745"/>
                        <wps:cNvCnPr>
                          <a:cxnSpLocks noChangeShapeType="1"/>
                        </wps:cNvCnPr>
                        <wps:spPr bwMode="auto">
                          <a:xfrm>
                            <a:off x="2438400" y="207073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6" name="Line 27746"/>
                        <wps:cNvCnPr>
                          <a:cxnSpLocks noChangeShapeType="1"/>
                        </wps:cNvCnPr>
                        <wps:spPr bwMode="auto">
                          <a:xfrm>
                            <a:off x="2427605" y="208153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7" name="Line 27747"/>
                        <wps:cNvCnPr>
                          <a:cxnSpLocks noChangeShapeType="1"/>
                        </wps:cNvCnPr>
                        <wps:spPr bwMode="auto">
                          <a:xfrm>
                            <a:off x="2417445" y="2092325"/>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8" name="Line 27748"/>
                        <wps:cNvCnPr>
                          <a:cxnSpLocks noChangeShapeType="1"/>
                        </wps:cNvCnPr>
                        <wps:spPr bwMode="auto">
                          <a:xfrm>
                            <a:off x="2406650" y="2103120"/>
                            <a:ext cx="5715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39" name="Line 27749"/>
                        <wps:cNvCnPr>
                          <a:cxnSpLocks noChangeShapeType="1"/>
                        </wps:cNvCnPr>
                        <wps:spPr bwMode="auto">
                          <a:xfrm flipH="1" flipV="1">
                            <a:off x="2609850" y="1899285"/>
                            <a:ext cx="28575" cy="2857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0" name="Line 27750"/>
                        <wps:cNvCnPr>
                          <a:cxnSpLocks noChangeShapeType="1"/>
                        </wps:cNvCnPr>
                        <wps:spPr bwMode="auto">
                          <a:xfrm flipH="1" flipV="1">
                            <a:off x="2492375" y="1781810"/>
                            <a:ext cx="110490" cy="1092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1" name="Line 27751"/>
                        <wps:cNvCnPr>
                          <a:cxnSpLocks noChangeShapeType="1"/>
                        </wps:cNvCnPr>
                        <wps:spPr bwMode="auto">
                          <a:xfrm flipH="1">
                            <a:off x="1208405" y="2563495"/>
                            <a:ext cx="36703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2" name="Line 27752"/>
                        <wps:cNvCnPr>
                          <a:cxnSpLocks noChangeShapeType="1"/>
                        </wps:cNvCnPr>
                        <wps:spPr bwMode="auto">
                          <a:xfrm flipV="1">
                            <a:off x="1208405"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3" name="Line 27753"/>
                        <wps:cNvCnPr>
                          <a:cxnSpLocks noChangeShapeType="1"/>
                        </wps:cNvCnPr>
                        <wps:spPr bwMode="auto">
                          <a:xfrm>
                            <a:off x="1208405" y="2552700"/>
                            <a:ext cx="36703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4" name="Freeform 27754"/>
                        <wps:cNvSpPr>
                          <a:spLocks/>
                        </wps:cNvSpPr>
                        <wps:spPr bwMode="auto">
                          <a:xfrm>
                            <a:off x="1575435" y="2461260"/>
                            <a:ext cx="222885" cy="91440"/>
                          </a:xfrm>
                          <a:custGeom>
                            <a:avLst/>
                            <a:gdLst>
                              <a:gd name="T0" fmla="*/ 0 w 351"/>
                              <a:gd name="T1" fmla="*/ 144 h 144"/>
                              <a:gd name="T2" fmla="*/ 32 w 351"/>
                              <a:gd name="T3" fmla="*/ 142 h 144"/>
                              <a:gd name="T4" fmla="*/ 64 w 351"/>
                              <a:gd name="T5" fmla="*/ 140 h 144"/>
                              <a:gd name="T6" fmla="*/ 96 w 351"/>
                              <a:gd name="T7" fmla="*/ 134 h 144"/>
                              <a:gd name="T8" fmla="*/ 127 w 351"/>
                              <a:gd name="T9" fmla="*/ 127 h 144"/>
                              <a:gd name="T10" fmla="*/ 159 w 351"/>
                              <a:gd name="T11" fmla="*/ 118 h 144"/>
                              <a:gd name="T12" fmla="*/ 189 w 351"/>
                              <a:gd name="T13" fmla="*/ 106 h 144"/>
                              <a:gd name="T14" fmla="*/ 219 w 351"/>
                              <a:gd name="T15" fmla="*/ 93 h 144"/>
                              <a:gd name="T16" fmla="*/ 247 w 351"/>
                              <a:gd name="T17" fmla="*/ 76 h 144"/>
                              <a:gd name="T18" fmla="*/ 276 w 351"/>
                              <a:gd name="T19" fmla="*/ 60 h 144"/>
                              <a:gd name="T20" fmla="*/ 302 w 351"/>
                              <a:gd name="T21" fmla="*/ 41 h 144"/>
                              <a:gd name="T22" fmla="*/ 326 w 351"/>
                              <a:gd name="T23" fmla="*/ 20 h 144"/>
                              <a:gd name="T24" fmla="*/ 351 w 351"/>
                              <a:gd name="T2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1" h="144">
                                <a:moveTo>
                                  <a:pt x="0" y="144"/>
                                </a:moveTo>
                                <a:lnTo>
                                  <a:pt x="32" y="142"/>
                                </a:lnTo>
                                <a:lnTo>
                                  <a:pt x="64" y="140"/>
                                </a:lnTo>
                                <a:lnTo>
                                  <a:pt x="96" y="134"/>
                                </a:lnTo>
                                <a:lnTo>
                                  <a:pt x="127" y="127"/>
                                </a:lnTo>
                                <a:lnTo>
                                  <a:pt x="159" y="118"/>
                                </a:lnTo>
                                <a:lnTo>
                                  <a:pt x="189" y="106"/>
                                </a:lnTo>
                                <a:lnTo>
                                  <a:pt x="219" y="93"/>
                                </a:lnTo>
                                <a:lnTo>
                                  <a:pt x="247" y="76"/>
                                </a:lnTo>
                                <a:lnTo>
                                  <a:pt x="276" y="60"/>
                                </a:lnTo>
                                <a:lnTo>
                                  <a:pt x="302" y="41"/>
                                </a:lnTo>
                                <a:lnTo>
                                  <a:pt x="326" y="20"/>
                                </a:lnTo>
                                <a:lnTo>
                                  <a:pt x="351"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45" name="Line 27755"/>
                        <wps:cNvCnPr>
                          <a:cxnSpLocks noChangeShapeType="1"/>
                        </wps:cNvCnPr>
                        <wps:spPr bwMode="auto">
                          <a:xfrm flipV="1">
                            <a:off x="1798320" y="1773555"/>
                            <a:ext cx="686435" cy="68770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6" name="Line 27756"/>
                        <wps:cNvCnPr>
                          <a:cxnSpLocks noChangeShapeType="1"/>
                        </wps:cNvCnPr>
                        <wps:spPr bwMode="auto">
                          <a:xfrm>
                            <a:off x="2484755" y="1773555"/>
                            <a:ext cx="7620" cy="82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7" name="Line 27757"/>
                        <wps:cNvCnPr>
                          <a:cxnSpLocks noChangeShapeType="1"/>
                        </wps:cNvCnPr>
                        <wps:spPr bwMode="auto">
                          <a:xfrm flipH="1">
                            <a:off x="1805305" y="1781810"/>
                            <a:ext cx="687070" cy="6864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48" name="Freeform 27758"/>
                        <wps:cNvSpPr>
                          <a:spLocks/>
                        </wps:cNvSpPr>
                        <wps:spPr bwMode="auto">
                          <a:xfrm>
                            <a:off x="1575435" y="2468245"/>
                            <a:ext cx="229870" cy="95250"/>
                          </a:xfrm>
                          <a:custGeom>
                            <a:avLst/>
                            <a:gdLst>
                              <a:gd name="T0" fmla="*/ 362 w 362"/>
                              <a:gd name="T1" fmla="*/ 0 h 150"/>
                              <a:gd name="T2" fmla="*/ 337 w 362"/>
                              <a:gd name="T3" fmla="*/ 22 h 150"/>
                              <a:gd name="T4" fmla="*/ 311 w 362"/>
                              <a:gd name="T5" fmla="*/ 43 h 150"/>
                              <a:gd name="T6" fmla="*/ 285 w 362"/>
                              <a:gd name="T7" fmla="*/ 63 h 150"/>
                              <a:gd name="T8" fmla="*/ 255 w 362"/>
                              <a:gd name="T9" fmla="*/ 80 h 150"/>
                              <a:gd name="T10" fmla="*/ 227 w 362"/>
                              <a:gd name="T11" fmla="*/ 97 h 150"/>
                              <a:gd name="T12" fmla="*/ 195 w 362"/>
                              <a:gd name="T13" fmla="*/ 110 h 150"/>
                              <a:gd name="T14" fmla="*/ 165 w 362"/>
                              <a:gd name="T15" fmla="*/ 122 h 150"/>
                              <a:gd name="T16" fmla="*/ 133 w 362"/>
                              <a:gd name="T17" fmla="*/ 133 h 150"/>
                              <a:gd name="T18" fmla="*/ 99 w 362"/>
                              <a:gd name="T19" fmla="*/ 140 h 150"/>
                              <a:gd name="T20" fmla="*/ 67 w 362"/>
                              <a:gd name="T21" fmla="*/ 144 h 150"/>
                              <a:gd name="T22" fmla="*/ 34 w 362"/>
                              <a:gd name="T23" fmla="*/ 148 h 150"/>
                              <a:gd name="T24" fmla="*/ 0 w 362"/>
                              <a:gd name="T25"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2" h="150">
                                <a:moveTo>
                                  <a:pt x="362" y="0"/>
                                </a:moveTo>
                                <a:lnTo>
                                  <a:pt x="337" y="22"/>
                                </a:lnTo>
                                <a:lnTo>
                                  <a:pt x="311" y="43"/>
                                </a:lnTo>
                                <a:lnTo>
                                  <a:pt x="285" y="63"/>
                                </a:lnTo>
                                <a:lnTo>
                                  <a:pt x="255" y="80"/>
                                </a:lnTo>
                                <a:lnTo>
                                  <a:pt x="227" y="97"/>
                                </a:lnTo>
                                <a:lnTo>
                                  <a:pt x="195" y="110"/>
                                </a:lnTo>
                                <a:lnTo>
                                  <a:pt x="165" y="122"/>
                                </a:lnTo>
                                <a:lnTo>
                                  <a:pt x="133" y="133"/>
                                </a:lnTo>
                                <a:lnTo>
                                  <a:pt x="99" y="140"/>
                                </a:lnTo>
                                <a:lnTo>
                                  <a:pt x="67" y="144"/>
                                </a:lnTo>
                                <a:lnTo>
                                  <a:pt x="34" y="148"/>
                                </a:lnTo>
                                <a:lnTo>
                                  <a:pt x="0" y="15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49" name="Line 27759"/>
                        <wps:cNvCnPr>
                          <a:cxnSpLocks noChangeShapeType="1"/>
                        </wps:cNvCnPr>
                        <wps:spPr bwMode="auto">
                          <a:xfrm flipV="1">
                            <a:off x="1212215"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0" name="Line 27760"/>
                        <wps:cNvCnPr>
                          <a:cxnSpLocks noChangeShapeType="1"/>
                        </wps:cNvCnPr>
                        <wps:spPr bwMode="auto">
                          <a:xfrm flipV="1">
                            <a:off x="1220470"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1" name="Line 27761"/>
                        <wps:cNvCnPr>
                          <a:cxnSpLocks noChangeShapeType="1"/>
                        </wps:cNvCnPr>
                        <wps:spPr bwMode="auto">
                          <a:xfrm flipV="1">
                            <a:off x="1227455"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2" name="Line 27762"/>
                        <wps:cNvCnPr>
                          <a:cxnSpLocks noChangeShapeType="1"/>
                        </wps:cNvCnPr>
                        <wps:spPr bwMode="auto">
                          <a:xfrm flipV="1">
                            <a:off x="1236345"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3" name="Line 27763"/>
                        <wps:cNvCnPr>
                          <a:cxnSpLocks noChangeShapeType="1"/>
                        </wps:cNvCnPr>
                        <wps:spPr bwMode="auto">
                          <a:xfrm flipV="1">
                            <a:off x="1244600"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4" name="Line 27764"/>
                        <wps:cNvCnPr>
                          <a:cxnSpLocks noChangeShapeType="1"/>
                        </wps:cNvCnPr>
                        <wps:spPr bwMode="auto">
                          <a:xfrm flipV="1">
                            <a:off x="1252855"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5" name="Line 27765"/>
                        <wps:cNvCnPr>
                          <a:cxnSpLocks noChangeShapeType="1"/>
                        </wps:cNvCnPr>
                        <wps:spPr bwMode="auto">
                          <a:xfrm flipV="1">
                            <a:off x="1259840" y="2552700"/>
                            <a:ext cx="635" cy="107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g:cNvPr id="31256" name="Group 27766"/>
                        <wpg:cNvGrpSpPr>
                          <a:grpSpLocks/>
                        </wpg:cNvGrpSpPr>
                        <wpg:grpSpPr bwMode="auto">
                          <a:xfrm>
                            <a:off x="1208405" y="1774825"/>
                            <a:ext cx="1401445" cy="955675"/>
                            <a:chOff x="1764" y="2791"/>
                            <a:chExt cx="2207" cy="1505"/>
                          </a:xfrm>
                        </wpg:grpSpPr>
                        <wps:wsp>
                          <wps:cNvPr id="31257" name="Line 27767"/>
                          <wps:cNvCnPr>
                            <a:cxnSpLocks noChangeShapeType="1"/>
                          </wps:cNvCnPr>
                          <wps:spPr bwMode="auto">
                            <a:xfrm flipV="1">
                              <a:off x="1858"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8" name="Line 27768"/>
                          <wps:cNvCnPr>
                            <a:cxnSpLocks noChangeShapeType="1"/>
                          </wps:cNvCnPr>
                          <wps:spPr bwMode="auto">
                            <a:xfrm flipV="1">
                              <a:off x="1871"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59" name="Line 27769"/>
                          <wps:cNvCnPr>
                            <a:cxnSpLocks noChangeShapeType="1"/>
                          </wps:cNvCnPr>
                          <wps:spPr bwMode="auto">
                            <a:xfrm flipV="1">
                              <a:off x="1884"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0" name="Line 27770"/>
                          <wps:cNvCnPr>
                            <a:cxnSpLocks noChangeShapeType="1"/>
                          </wps:cNvCnPr>
                          <wps:spPr bwMode="auto">
                            <a:xfrm flipV="1">
                              <a:off x="189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1" name="Line 27771"/>
                          <wps:cNvCnPr>
                            <a:cxnSpLocks noChangeShapeType="1"/>
                          </wps:cNvCnPr>
                          <wps:spPr bwMode="auto">
                            <a:xfrm flipV="1">
                              <a:off x="1909"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2" name="Line 27772"/>
                          <wps:cNvCnPr>
                            <a:cxnSpLocks noChangeShapeType="1"/>
                          </wps:cNvCnPr>
                          <wps:spPr bwMode="auto">
                            <a:xfrm flipV="1">
                              <a:off x="1922"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3" name="Line 27773"/>
                          <wps:cNvCnPr>
                            <a:cxnSpLocks noChangeShapeType="1"/>
                          </wps:cNvCnPr>
                          <wps:spPr bwMode="auto">
                            <a:xfrm flipV="1">
                              <a:off x="1935"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4" name="Line 27774"/>
                          <wps:cNvCnPr>
                            <a:cxnSpLocks noChangeShapeType="1"/>
                          </wps:cNvCnPr>
                          <wps:spPr bwMode="auto">
                            <a:xfrm flipV="1">
                              <a:off x="194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5" name="Line 27775"/>
                          <wps:cNvCnPr>
                            <a:cxnSpLocks noChangeShapeType="1"/>
                          </wps:cNvCnPr>
                          <wps:spPr bwMode="auto">
                            <a:xfrm flipV="1">
                              <a:off x="1959"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6" name="Line 27776"/>
                          <wps:cNvCnPr>
                            <a:cxnSpLocks noChangeShapeType="1"/>
                          </wps:cNvCnPr>
                          <wps:spPr bwMode="auto">
                            <a:xfrm flipV="1">
                              <a:off x="1973"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7" name="Line 27777"/>
                          <wps:cNvCnPr>
                            <a:cxnSpLocks noChangeShapeType="1"/>
                          </wps:cNvCnPr>
                          <wps:spPr bwMode="auto">
                            <a:xfrm flipV="1">
                              <a:off x="198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8" name="Line 27778"/>
                          <wps:cNvCnPr>
                            <a:cxnSpLocks noChangeShapeType="1"/>
                          </wps:cNvCnPr>
                          <wps:spPr bwMode="auto">
                            <a:xfrm flipV="1">
                              <a:off x="1999"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69" name="Line 27779"/>
                          <wps:cNvCnPr>
                            <a:cxnSpLocks noChangeShapeType="1"/>
                          </wps:cNvCnPr>
                          <wps:spPr bwMode="auto">
                            <a:xfrm flipV="1">
                              <a:off x="2010"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0" name="Line 27780"/>
                          <wps:cNvCnPr>
                            <a:cxnSpLocks noChangeShapeType="1"/>
                          </wps:cNvCnPr>
                          <wps:spPr bwMode="auto">
                            <a:xfrm flipV="1">
                              <a:off x="2023"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1" name="Line 27781"/>
                          <wps:cNvCnPr>
                            <a:cxnSpLocks noChangeShapeType="1"/>
                          </wps:cNvCnPr>
                          <wps:spPr bwMode="auto">
                            <a:xfrm flipV="1">
                              <a:off x="203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2" name="Line 27782"/>
                          <wps:cNvCnPr>
                            <a:cxnSpLocks noChangeShapeType="1"/>
                          </wps:cNvCnPr>
                          <wps:spPr bwMode="auto">
                            <a:xfrm flipV="1">
                              <a:off x="2049"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3" name="Line 27783"/>
                          <wps:cNvCnPr>
                            <a:cxnSpLocks noChangeShapeType="1"/>
                          </wps:cNvCnPr>
                          <wps:spPr bwMode="auto">
                            <a:xfrm flipV="1">
                              <a:off x="2061"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4" name="Line 27784"/>
                          <wps:cNvCnPr>
                            <a:cxnSpLocks noChangeShapeType="1"/>
                          </wps:cNvCnPr>
                          <wps:spPr bwMode="auto">
                            <a:xfrm flipV="1">
                              <a:off x="2074"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5" name="Line 27785"/>
                          <wps:cNvCnPr>
                            <a:cxnSpLocks noChangeShapeType="1"/>
                          </wps:cNvCnPr>
                          <wps:spPr bwMode="auto">
                            <a:xfrm flipV="1">
                              <a:off x="2087"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6" name="Line 27786"/>
                          <wps:cNvCnPr>
                            <a:cxnSpLocks noChangeShapeType="1"/>
                          </wps:cNvCnPr>
                          <wps:spPr bwMode="auto">
                            <a:xfrm flipV="1">
                              <a:off x="2100"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7" name="Line 27787"/>
                          <wps:cNvCnPr>
                            <a:cxnSpLocks noChangeShapeType="1"/>
                          </wps:cNvCnPr>
                          <wps:spPr bwMode="auto">
                            <a:xfrm flipV="1">
                              <a:off x="2111"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8" name="Line 27788"/>
                          <wps:cNvCnPr>
                            <a:cxnSpLocks noChangeShapeType="1"/>
                          </wps:cNvCnPr>
                          <wps:spPr bwMode="auto">
                            <a:xfrm flipV="1">
                              <a:off x="2124"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79" name="Line 27789"/>
                          <wps:cNvCnPr>
                            <a:cxnSpLocks noChangeShapeType="1"/>
                          </wps:cNvCnPr>
                          <wps:spPr bwMode="auto">
                            <a:xfrm flipV="1">
                              <a:off x="2138"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0" name="Line 27790"/>
                          <wps:cNvCnPr>
                            <a:cxnSpLocks noChangeShapeType="1"/>
                          </wps:cNvCnPr>
                          <wps:spPr bwMode="auto">
                            <a:xfrm flipV="1">
                              <a:off x="2151"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1" name="Line 27791"/>
                          <wps:cNvCnPr>
                            <a:cxnSpLocks noChangeShapeType="1"/>
                          </wps:cNvCnPr>
                          <wps:spPr bwMode="auto">
                            <a:xfrm flipV="1">
                              <a:off x="2162"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2" name="Line 27792"/>
                          <wps:cNvCnPr>
                            <a:cxnSpLocks noChangeShapeType="1"/>
                          </wps:cNvCnPr>
                          <wps:spPr bwMode="auto">
                            <a:xfrm flipV="1">
                              <a:off x="2175"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3" name="Line 27793"/>
                          <wps:cNvCnPr>
                            <a:cxnSpLocks noChangeShapeType="1"/>
                          </wps:cNvCnPr>
                          <wps:spPr bwMode="auto">
                            <a:xfrm flipV="1">
                              <a:off x="2188"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4" name="Line 27794"/>
                          <wps:cNvCnPr>
                            <a:cxnSpLocks noChangeShapeType="1"/>
                          </wps:cNvCnPr>
                          <wps:spPr bwMode="auto">
                            <a:xfrm flipV="1">
                              <a:off x="2201"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5" name="Line 27795"/>
                          <wps:cNvCnPr>
                            <a:cxnSpLocks noChangeShapeType="1"/>
                          </wps:cNvCnPr>
                          <wps:spPr bwMode="auto">
                            <a:xfrm flipV="1">
                              <a:off x="2214"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6" name="Line 27796"/>
                          <wps:cNvCnPr>
                            <a:cxnSpLocks noChangeShapeType="1"/>
                          </wps:cNvCnPr>
                          <wps:spPr bwMode="auto">
                            <a:xfrm flipV="1">
                              <a:off x="222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7" name="Line 27797"/>
                          <wps:cNvCnPr>
                            <a:cxnSpLocks noChangeShapeType="1"/>
                          </wps:cNvCnPr>
                          <wps:spPr bwMode="auto">
                            <a:xfrm flipV="1">
                              <a:off x="2239"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8" name="Line 27798"/>
                          <wps:cNvCnPr>
                            <a:cxnSpLocks noChangeShapeType="1"/>
                          </wps:cNvCnPr>
                          <wps:spPr bwMode="auto">
                            <a:xfrm flipV="1">
                              <a:off x="2252"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89" name="Line 27799"/>
                          <wps:cNvCnPr>
                            <a:cxnSpLocks noChangeShapeType="1"/>
                          </wps:cNvCnPr>
                          <wps:spPr bwMode="auto">
                            <a:xfrm flipV="1">
                              <a:off x="2265"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0" name="Line 27800"/>
                          <wps:cNvCnPr>
                            <a:cxnSpLocks noChangeShapeType="1"/>
                          </wps:cNvCnPr>
                          <wps:spPr bwMode="auto">
                            <a:xfrm flipV="1">
                              <a:off x="227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1" name="Line 27801"/>
                          <wps:cNvCnPr>
                            <a:cxnSpLocks noChangeShapeType="1"/>
                          </wps:cNvCnPr>
                          <wps:spPr bwMode="auto">
                            <a:xfrm flipV="1">
                              <a:off x="2289"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2" name="Line 27802"/>
                          <wps:cNvCnPr>
                            <a:cxnSpLocks noChangeShapeType="1"/>
                          </wps:cNvCnPr>
                          <wps:spPr bwMode="auto">
                            <a:xfrm flipV="1">
                              <a:off x="2303"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3" name="Line 27803"/>
                          <wps:cNvCnPr>
                            <a:cxnSpLocks noChangeShapeType="1"/>
                          </wps:cNvCnPr>
                          <wps:spPr bwMode="auto">
                            <a:xfrm flipV="1">
                              <a:off x="231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4" name="Line 27804"/>
                          <wps:cNvCnPr>
                            <a:cxnSpLocks noChangeShapeType="1"/>
                          </wps:cNvCnPr>
                          <wps:spPr bwMode="auto">
                            <a:xfrm flipV="1">
                              <a:off x="2327"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5" name="Line 27805"/>
                          <wps:cNvCnPr>
                            <a:cxnSpLocks noChangeShapeType="1"/>
                          </wps:cNvCnPr>
                          <wps:spPr bwMode="auto">
                            <a:xfrm flipV="1">
                              <a:off x="2340"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6" name="Line 27806"/>
                          <wps:cNvCnPr>
                            <a:cxnSpLocks noChangeShapeType="1"/>
                          </wps:cNvCnPr>
                          <wps:spPr bwMode="auto">
                            <a:xfrm flipV="1">
                              <a:off x="2353"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7" name="Line 27807"/>
                          <wps:cNvCnPr>
                            <a:cxnSpLocks noChangeShapeType="1"/>
                          </wps:cNvCnPr>
                          <wps:spPr bwMode="auto">
                            <a:xfrm flipV="1">
                              <a:off x="2366" y="401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8" name="Line 27808"/>
                          <wps:cNvCnPr>
                            <a:cxnSpLocks noChangeShapeType="1"/>
                          </wps:cNvCnPr>
                          <wps:spPr bwMode="auto">
                            <a:xfrm flipV="1">
                              <a:off x="2378" y="4014"/>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299" name="Line 27809"/>
                          <wps:cNvCnPr>
                            <a:cxnSpLocks noChangeShapeType="1"/>
                          </wps:cNvCnPr>
                          <wps:spPr bwMode="auto">
                            <a:xfrm flipV="1">
                              <a:off x="2391" y="4014"/>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0" name="Line 27810"/>
                          <wps:cNvCnPr>
                            <a:cxnSpLocks noChangeShapeType="1"/>
                          </wps:cNvCnPr>
                          <wps:spPr bwMode="auto">
                            <a:xfrm flipV="1">
                              <a:off x="2404" y="401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1" name="Line 27811"/>
                          <wps:cNvCnPr>
                            <a:cxnSpLocks noChangeShapeType="1"/>
                          </wps:cNvCnPr>
                          <wps:spPr bwMode="auto">
                            <a:xfrm flipV="1">
                              <a:off x="2417" y="4010"/>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2" name="Line 27812"/>
                          <wps:cNvCnPr>
                            <a:cxnSpLocks noChangeShapeType="1"/>
                          </wps:cNvCnPr>
                          <wps:spPr bwMode="auto">
                            <a:xfrm flipV="1">
                              <a:off x="2430" y="400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3" name="Line 27813"/>
                          <wps:cNvCnPr>
                            <a:cxnSpLocks noChangeShapeType="1"/>
                          </wps:cNvCnPr>
                          <wps:spPr bwMode="auto">
                            <a:xfrm flipV="1">
                              <a:off x="2441" y="400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4" name="Line 27814"/>
                          <wps:cNvCnPr>
                            <a:cxnSpLocks noChangeShapeType="1"/>
                          </wps:cNvCnPr>
                          <wps:spPr bwMode="auto">
                            <a:xfrm flipV="1">
                              <a:off x="2454" y="4003"/>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5" name="Line 27815"/>
                          <wps:cNvCnPr>
                            <a:cxnSpLocks noChangeShapeType="1"/>
                          </wps:cNvCnPr>
                          <wps:spPr bwMode="auto">
                            <a:xfrm flipV="1">
                              <a:off x="2468" y="3999"/>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6" name="Line 27816"/>
                          <wps:cNvCnPr>
                            <a:cxnSpLocks noChangeShapeType="1"/>
                          </wps:cNvCnPr>
                          <wps:spPr bwMode="auto">
                            <a:xfrm flipV="1">
                              <a:off x="2481" y="3997"/>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7" name="Line 27817"/>
                          <wps:cNvCnPr>
                            <a:cxnSpLocks noChangeShapeType="1"/>
                          </wps:cNvCnPr>
                          <wps:spPr bwMode="auto">
                            <a:xfrm flipV="1">
                              <a:off x="2492" y="3991"/>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8" name="Line 27818"/>
                          <wps:cNvCnPr>
                            <a:cxnSpLocks noChangeShapeType="1"/>
                          </wps:cNvCnPr>
                          <wps:spPr bwMode="auto">
                            <a:xfrm flipV="1">
                              <a:off x="2505" y="3988"/>
                              <a:ext cx="1" cy="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09" name="Line 27819"/>
                          <wps:cNvCnPr>
                            <a:cxnSpLocks noChangeShapeType="1"/>
                          </wps:cNvCnPr>
                          <wps:spPr bwMode="auto">
                            <a:xfrm flipV="1">
                              <a:off x="2518" y="3984"/>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0" name="Line 27820"/>
                          <wps:cNvCnPr>
                            <a:cxnSpLocks noChangeShapeType="1"/>
                          </wps:cNvCnPr>
                          <wps:spPr bwMode="auto">
                            <a:xfrm flipV="1">
                              <a:off x="2531" y="3978"/>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1" name="Line 27821"/>
                          <wps:cNvCnPr>
                            <a:cxnSpLocks noChangeShapeType="1"/>
                          </wps:cNvCnPr>
                          <wps:spPr bwMode="auto">
                            <a:xfrm flipV="1">
                              <a:off x="2543" y="3973"/>
                              <a:ext cx="1" cy="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2" name="Line 27822"/>
                          <wps:cNvCnPr>
                            <a:cxnSpLocks noChangeShapeType="1"/>
                          </wps:cNvCnPr>
                          <wps:spPr bwMode="auto">
                            <a:xfrm flipV="1">
                              <a:off x="2556" y="3967"/>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3" name="Line 27823"/>
                          <wps:cNvCnPr>
                            <a:cxnSpLocks noChangeShapeType="1"/>
                          </wps:cNvCnPr>
                          <wps:spPr bwMode="auto">
                            <a:xfrm flipV="1">
                              <a:off x="2569" y="3961"/>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4" name="Line 27824"/>
                          <wps:cNvCnPr>
                            <a:cxnSpLocks noChangeShapeType="1"/>
                          </wps:cNvCnPr>
                          <wps:spPr bwMode="auto">
                            <a:xfrm flipV="1">
                              <a:off x="2582" y="3954"/>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5" name="Line 27825"/>
                          <wps:cNvCnPr>
                            <a:cxnSpLocks noChangeShapeType="1"/>
                          </wps:cNvCnPr>
                          <wps:spPr bwMode="auto">
                            <a:xfrm flipV="1">
                              <a:off x="2593" y="3946"/>
                              <a:ext cx="1" cy="2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6" name="Line 27826"/>
                          <wps:cNvCnPr>
                            <a:cxnSpLocks noChangeShapeType="1"/>
                          </wps:cNvCnPr>
                          <wps:spPr bwMode="auto">
                            <a:xfrm flipV="1">
                              <a:off x="2606" y="3939"/>
                              <a:ext cx="1" cy="2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7" name="Line 27827"/>
                          <wps:cNvCnPr>
                            <a:cxnSpLocks noChangeShapeType="1"/>
                          </wps:cNvCnPr>
                          <wps:spPr bwMode="auto">
                            <a:xfrm flipV="1">
                              <a:off x="2619" y="3932"/>
                              <a:ext cx="1" cy="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8" name="Line 27828"/>
                          <wps:cNvCnPr>
                            <a:cxnSpLocks noChangeShapeType="1"/>
                          </wps:cNvCnPr>
                          <wps:spPr bwMode="auto">
                            <a:xfrm flipV="1">
                              <a:off x="2633" y="3922"/>
                              <a:ext cx="1" cy="2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19" name="Line 27829"/>
                          <wps:cNvCnPr>
                            <a:cxnSpLocks noChangeShapeType="1"/>
                          </wps:cNvCnPr>
                          <wps:spPr bwMode="auto">
                            <a:xfrm flipV="1">
                              <a:off x="2646" y="3913"/>
                              <a:ext cx="1" cy="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0" name="Line 27830"/>
                          <wps:cNvCnPr>
                            <a:cxnSpLocks noChangeShapeType="1"/>
                          </wps:cNvCnPr>
                          <wps:spPr bwMode="auto">
                            <a:xfrm flipV="1">
                              <a:off x="2657" y="3902"/>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1" name="Line 27831"/>
                          <wps:cNvCnPr>
                            <a:cxnSpLocks noChangeShapeType="1"/>
                          </wps:cNvCnPr>
                          <wps:spPr bwMode="auto">
                            <a:xfrm flipV="1">
                              <a:off x="2670" y="3892"/>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2" name="Line 27832"/>
                          <wps:cNvCnPr>
                            <a:cxnSpLocks noChangeShapeType="1"/>
                          </wps:cNvCnPr>
                          <wps:spPr bwMode="auto">
                            <a:xfrm flipV="1">
                              <a:off x="2683" y="387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3" name="Line 27833"/>
                          <wps:cNvCnPr>
                            <a:cxnSpLocks noChangeShapeType="1"/>
                          </wps:cNvCnPr>
                          <wps:spPr bwMode="auto">
                            <a:xfrm flipV="1">
                              <a:off x="2696" y="3868"/>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4" name="Line 27834"/>
                          <wps:cNvCnPr>
                            <a:cxnSpLocks noChangeShapeType="1"/>
                          </wps:cNvCnPr>
                          <wps:spPr bwMode="auto">
                            <a:xfrm flipV="1">
                              <a:off x="2708" y="385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5" name="Line 27835"/>
                          <wps:cNvCnPr>
                            <a:cxnSpLocks noChangeShapeType="1"/>
                          </wps:cNvCnPr>
                          <wps:spPr bwMode="auto">
                            <a:xfrm flipV="1">
                              <a:off x="2721" y="384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6" name="Line 27836"/>
                          <wps:cNvCnPr>
                            <a:cxnSpLocks noChangeShapeType="1"/>
                          </wps:cNvCnPr>
                          <wps:spPr bwMode="auto">
                            <a:xfrm flipV="1">
                              <a:off x="2734" y="3830"/>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7" name="Line 27837"/>
                          <wps:cNvCnPr>
                            <a:cxnSpLocks noChangeShapeType="1"/>
                          </wps:cNvCnPr>
                          <wps:spPr bwMode="auto">
                            <a:xfrm flipV="1">
                              <a:off x="2747" y="3817"/>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8" name="Line 27838"/>
                          <wps:cNvCnPr>
                            <a:cxnSpLocks noChangeShapeType="1"/>
                          </wps:cNvCnPr>
                          <wps:spPr bwMode="auto">
                            <a:xfrm flipV="1">
                              <a:off x="2758" y="380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29" name="Line 27839"/>
                          <wps:cNvCnPr>
                            <a:cxnSpLocks noChangeShapeType="1"/>
                          </wps:cNvCnPr>
                          <wps:spPr bwMode="auto">
                            <a:xfrm flipV="1">
                              <a:off x="2771" y="379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0" name="Line 27840"/>
                          <wps:cNvCnPr>
                            <a:cxnSpLocks noChangeShapeType="1"/>
                          </wps:cNvCnPr>
                          <wps:spPr bwMode="auto">
                            <a:xfrm flipV="1">
                              <a:off x="2784" y="3780"/>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1" name="Line 27841"/>
                          <wps:cNvCnPr>
                            <a:cxnSpLocks noChangeShapeType="1"/>
                          </wps:cNvCnPr>
                          <wps:spPr bwMode="auto">
                            <a:xfrm flipV="1">
                              <a:off x="2798" y="376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2" name="Line 27842"/>
                          <wps:cNvCnPr>
                            <a:cxnSpLocks noChangeShapeType="1"/>
                          </wps:cNvCnPr>
                          <wps:spPr bwMode="auto">
                            <a:xfrm flipV="1">
                              <a:off x="2809" y="375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3" name="Line 27843"/>
                          <wps:cNvCnPr>
                            <a:cxnSpLocks noChangeShapeType="1"/>
                          </wps:cNvCnPr>
                          <wps:spPr bwMode="auto">
                            <a:xfrm flipV="1">
                              <a:off x="2822" y="3740"/>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4" name="Line 27844"/>
                          <wps:cNvCnPr>
                            <a:cxnSpLocks noChangeShapeType="1"/>
                          </wps:cNvCnPr>
                          <wps:spPr bwMode="auto">
                            <a:xfrm flipV="1">
                              <a:off x="2835" y="3727"/>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5" name="Line 27845"/>
                          <wps:cNvCnPr>
                            <a:cxnSpLocks noChangeShapeType="1"/>
                          </wps:cNvCnPr>
                          <wps:spPr bwMode="auto">
                            <a:xfrm flipV="1">
                              <a:off x="2848" y="3716"/>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6" name="Line 27846"/>
                          <wps:cNvCnPr>
                            <a:cxnSpLocks noChangeShapeType="1"/>
                          </wps:cNvCnPr>
                          <wps:spPr bwMode="auto">
                            <a:xfrm flipV="1">
                              <a:off x="2861" y="3703"/>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7" name="Line 27847"/>
                          <wps:cNvCnPr>
                            <a:cxnSpLocks noChangeShapeType="1"/>
                          </wps:cNvCnPr>
                          <wps:spPr bwMode="auto">
                            <a:xfrm flipV="1">
                              <a:off x="2873" y="369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8" name="Line 27848"/>
                          <wps:cNvCnPr>
                            <a:cxnSpLocks noChangeShapeType="1"/>
                          </wps:cNvCnPr>
                          <wps:spPr bwMode="auto">
                            <a:xfrm flipV="1">
                              <a:off x="2886" y="367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39" name="Line 27849"/>
                          <wps:cNvCnPr>
                            <a:cxnSpLocks noChangeShapeType="1"/>
                          </wps:cNvCnPr>
                          <wps:spPr bwMode="auto">
                            <a:xfrm flipV="1">
                              <a:off x="2899" y="3666"/>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0" name="Line 27850"/>
                          <wps:cNvCnPr>
                            <a:cxnSpLocks noChangeShapeType="1"/>
                          </wps:cNvCnPr>
                          <wps:spPr bwMode="auto">
                            <a:xfrm flipV="1">
                              <a:off x="2912" y="3652"/>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1" name="Line 27851"/>
                          <wps:cNvCnPr>
                            <a:cxnSpLocks noChangeShapeType="1"/>
                          </wps:cNvCnPr>
                          <wps:spPr bwMode="auto">
                            <a:xfrm flipV="1">
                              <a:off x="2923" y="3639"/>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2" name="Line 27852"/>
                          <wps:cNvCnPr>
                            <a:cxnSpLocks noChangeShapeType="1"/>
                          </wps:cNvCnPr>
                          <wps:spPr bwMode="auto">
                            <a:xfrm flipV="1">
                              <a:off x="2936" y="3626"/>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3" name="Line 27853"/>
                          <wps:cNvCnPr>
                            <a:cxnSpLocks noChangeShapeType="1"/>
                          </wps:cNvCnPr>
                          <wps:spPr bwMode="auto">
                            <a:xfrm flipV="1">
                              <a:off x="2949" y="3615"/>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4" name="Line 27854"/>
                          <wps:cNvCnPr>
                            <a:cxnSpLocks noChangeShapeType="1"/>
                          </wps:cNvCnPr>
                          <wps:spPr bwMode="auto">
                            <a:xfrm flipV="1">
                              <a:off x="2963" y="360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5" name="Line 27855"/>
                          <wps:cNvCnPr>
                            <a:cxnSpLocks noChangeShapeType="1"/>
                          </wps:cNvCnPr>
                          <wps:spPr bwMode="auto">
                            <a:xfrm flipV="1">
                              <a:off x="2974" y="358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6" name="Line 27856"/>
                          <wps:cNvCnPr>
                            <a:cxnSpLocks noChangeShapeType="1"/>
                          </wps:cNvCnPr>
                          <wps:spPr bwMode="auto">
                            <a:xfrm flipV="1">
                              <a:off x="2987" y="357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7" name="Line 27857"/>
                          <wps:cNvCnPr>
                            <a:cxnSpLocks noChangeShapeType="1"/>
                          </wps:cNvCnPr>
                          <wps:spPr bwMode="auto">
                            <a:xfrm flipV="1">
                              <a:off x="3000" y="3564"/>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8" name="Line 27858"/>
                          <wps:cNvCnPr>
                            <a:cxnSpLocks noChangeShapeType="1"/>
                          </wps:cNvCnPr>
                          <wps:spPr bwMode="auto">
                            <a:xfrm flipV="1">
                              <a:off x="3013" y="3551"/>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49" name="Line 27859"/>
                          <wps:cNvCnPr>
                            <a:cxnSpLocks noChangeShapeType="1"/>
                          </wps:cNvCnPr>
                          <wps:spPr bwMode="auto">
                            <a:xfrm flipV="1">
                              <a:off x="3024" y="3538"/>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0" name="Line 27860"/>
                          <wps:cNvCnPr>
                            <a:cxnSpLocks noChangeShapeType="1"/>
                          </wps:cNvCnPr>
                          <wps:spPr bwMode="auto">
                            <a:xfrm flipV="1">
                              <a:off x="3038" y="352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1" name="Line 27861"/>
                          <wps:cNvCnPr>
                            <a:cxnSpLocks noChangeShapeType="1"/>
                          </wps:cNvCnPr>
                          <wps:spPr bwMode="auto">
                            <a:xfrm flipV="1">
                              <a:off x="3051" y="351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2" name="Line 27862"/>
                          <wps:cNvCnPr>
                            <a:cxnSpLocks noChangeShapeType="1"/>
                          </wps:cNvCnPr>
                          <wps:spPr bwMode="auto">
                            <a:xfrm flipV="1">
                              <a:off x="3064" y="3501"/>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3" name="Line 27863"/>
                          <wps:cNvCnPr>
                            <a:cxnSpLocks noChangeShapeType="1"/>
                          </wps:cNvCnPr>
                          <wps:spPr bwMode="auto">
                            <a:xfrm flipV="1">
                              <a:off x="3077" y="3488"/>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4" name="Line 27864"/>
                          <wps:cNvCnPr>
                            <a:cxnSpLocks noChangeShapeType="1"/>
                          </wps:cNvCnPr>
                          <wps:spPr bwMode="auto">
                            <a:xfrm flipV="1">
                              <a:off x="3088" y="3474"/>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5" name="Line 27865"/>
                          <wps:cNvCnPr>
                            <a:cxnSpLocks noChangeShapeType="1"/>
                          </wps:cNvCnPr>
                          <wps:spPr bwMode="auto">
                            <a:xfrm flipV="1">
                              <a:off x="3101" y="3461"/>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6" name="Line 27866"/>
                          <wps:cNvCnPr>
                            <a:cxnSpLocks noChangeShapeType="1"/>
                          </wps:cNvCnPr>
                          <wps:spPr bwMode="auto">
                            <a:xfrm flipV="1">
                              <a:off x="3114" y="3450"/>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7" name="Line 27867"/>
                          <wps:cNvCnPr>
                            <a:cxnSpLocks noChangeShapeType="1"/>
                          </wps:cNvCnPr>
                          <wps:spPr bwMode="auto">
                            <a:xfrm flipV="1">
                              <a:off x="3128" y="343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8" name="Line 27868"/>
                          <wps:cNvCnPr>
                            <a:cxnSpLocks noChangeShapeType="1"/>
                          </wps:cNvCnPr>
                          <wps:spPr bwMode="auto">
                            <a:xfrm flipV="1">
                              <a:off x="3139" y="342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59" name="Line 27869"/>
                          <wps:cNvCnPr>
                            <a:cxnSpLocks noChangeShapeType="1"/>
                          </wps:cNvCnPr>
                          <wps:spPr bwMode="auto">
                            <a:xfrm flipV="1">
                              <a:off x="3152" y="341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0" name="Line 27870"/>
                          <wps:cNvCnPr>
                            <a:cxnSpLocks noChangeShapeType="1"/>
                          </wps:cNvCnPr>
                          <wps:spPr bwMode="auto">
                            <a:xfrm flipV="1">
                              <a:off x="3165" y="3400"/>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1" name="Line 27871"/>
                          <wps:cNvCnPr>
                            <a:cxnSpLocks noChangeShapeType="1"/>
                          </wps:cNvCnPr>
                          <wps:spPr bwMode="auto">
                            <a:xfrm flipV="1">
                              <a:off x="3178" y="3386"/>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2" name="Line 27872"/>
                          <wps:cNvCnPr>
                            <a:cxnSpLocks noChangeShapeType="1"/>
                          </wps:cNvCnPr>
                          <wps:spPr bwMode="auto">
                            <a:xfrm flipV="1">
                              <a:off x="3189" y="3373"/>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3" name="Line 27873"/>
                          <wps:cNvCnPr>
                            <a:cxnSpLocks noChangeShapeType="1"/>
                          </wps:cNvCnPr>
                          <wps:spPr bwMode="auto">
                            <a:xfrm flipV="1">
                              <a:off x="3203" y="3360"/>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4" name="Line 27874"/>
                          <wps:cNvCnPr>
                            <a:cxnSpLocks noChangeShapeType="1"/>
                          </wps:cNvCnPr>
                          <wps:spPr bwMode="auto">
                            <a:xfrm flipV="1">
                              <a:off x="3216" y="3349"/>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5" name="Line 27875"/>
                          <wps:cNvCnPr>
                            <a:cxnSpLocks noChangeShapeType="1"/>
                          </wps:cNvCnPr>
                          <wps:spPr bwMode="auto">
                            <a:xfrm flipV="1">
                              <a:off x="3229" y="333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6" name="Line 27876"/>
                          <wps:cNvCnPr>
                            <a:cxnSpLocks noChangeShapeType="1"/>
                          </wps:cNvCnPr>
                          <wps:spPr bwMode="auto">
                            <a:xfrm flipV="1">
                              <a:off x="3240" y="3323"/>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7" name="Line 27877"/>
                          <wps:cNvCnPr>
                            <a:cxnSpLocks noChangeShapeType="1"/>
                          </wps:cNvCnPr>
                          <wps:spPr bwMode="auto">
                            <a:xfrm flipV="1">
                              <a:off x="3253" y="331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8" name="Line 27878"/>
                          <wps:cNvCnPr>
                            <a:cxnSpLocks noChangeShapeType="1"/>
                          </wps:cNvCnPr>
                          <wps:spPr bwMode="auto">
                            <a:xfrm flipV="1">
                              <a:off x="3266" y="329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69" name="Line 27879"/>
                          <wps:cNvCnPr>
                            <a:cxnSpLocks noChangeShapeType="1"/>
                          </wps:cNvCnPr>
                          <wps:spPr bwMode="auto">
                            <a:xfrm flipV="1">
                              <a:off x="3279" y="3285"/>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0" name="Line 27880"/>
                          <wps:cNvCnPr>
                            <a:cxnSpLocks noChangeShapeType="1"/>
                          </wps:cNvCnPr>
                          <wps:spPr bwMode="auto">
                            <a:xfrm flipV="1">
                              <a:off x="3293" y="3272"/>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1" name="Line 27881"/>
                          <wps:cNvCnPr>
                            <a:cxnSpLocks noChangeShapeType="1"/>
                          </wps:cNvCnPr>
                          <wps:spPr bwMode="auto">
                            <a:xfrm flipV="1">
                              <a:off x="3304" y="325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2" name="Line 27882"/>
                          <wps:cNvCnPr>
                            <a:cxnSpLocks noChangeShapeType="1"/>
                          </wps:cNvCnPr>
                          <wps:spPr bwMode="auto">
                            <a:xfrm flipV="1">
                              <a:off x="3317" y="324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3" name="Line 27883"/>
                          <wps:cNvCnPr>
                            <a:cxnSpLocks noChangeShapeType="1"/>
                          </wps:cNvCnPr>
                          <wps:spPr bwMode="auto">
                            <a:xfrm flipV="1">
                              <a:off x="3330" y="3235"/>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4" name="Line 27884"/>
                          <wps:cNvCnPr>
                            <a:cxnSpLocks noChangeShapeType="1"/>
                          </wps:cNvCnPr>
                          <wps:spPr bwMode="auto">
                            <a:xfrm flipV="1">
                              <a:off x="3343" y="322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5" name="Line 27885"/>
                          <wps:cNvCnPr>
                            <a:cxnSpLocks noChangeShapeType="1"/>
                          </wps:cNvCnPr>
                          <wps:spPr bwMode="auto">
                            <a:xfrm flipV="1">
                              <a:off x="3354" y="320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6" name="Line 27886"/>
                          <wps:cNvCnPr>
                            <a:cxnSpLocks noChangeShapeType="1"/>
                          </wps:cNvCnPr>
                          <wps:spPr bwMode="auto">
                            <a:xfrm flipV="1">
                              <a:off x="3368" y="3195"/>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7" name="Line 27887"/>
                          <wps:cNvCnPr>
                            <a:cxnSpLocks noChangeShapeType="1"/>
                          </wps:cNvCnPr>
                          <wps:spPr bwMode="auto">
                            <a:xfrm flipV="1">
                              <a:off x="3381" y="3184"/>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8" name="Line 27888"/>
                          <wps:cNvCnPr>
                            <a:cxnSpLocks noChangeShapeType="1"/>
                          </wps:cNvCnPr>
                          <wps:spPr bwMode="auto">
                            <a:xfrm flipV="1">
                              <a:off x="3394" y="317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79" name="Line 27889"/>
                          <wps:cNvCnPr>
                            <a:cxnSpLocks noChangeShapeType="1"/>
                          </wps:cNvCnPr>
                          <wps:spPr bwMode="auto">
                            <a:xfrm flipV="1">
                              <a:off x="3405" y="3158"/>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0" name="Line 27890"/>
                          <wps:cNvCnPr>
                            <a:cxnSpLocks noChangeShapeType="1"/>
                          </wps:cNvCnPr>
                          <wps:spPr bwMode="auto">
                            <a:xfrm flipV="1">
                              <a:off x="3418" y="314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1" name="Line 27891"/>
                          <wps:cNvCnPr>
                            <a:cxnSpLocks noChangeShapeType="1"/>
                          </wps:cNvCnPr>
                          <wps:spPr bwMode="auto">
                            <a:xfrm flipV="1">
                              <a:off x="3431" y="3134"/>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2" name="Line 27892"/>
                          <wps:cNvCnPr>
                            <a:cxnSpLocks noChangeShapeType="1"/>
                          </wps:cNvCnPr>
                          <wps:spPr bwMode="auto">
                            <a:xfrm flipV="1">
                              <a:off x="3444" y="3120"/>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3" name="Line 27893"/>
                          <wps:cNvCnPr>
                            <a:cxnSpLocks noChangeShapeType="1"/>
                          </wps:cNvCnPr>
                          <wps:spPr bwMode="auto">
                            <a:xfrm flipV="1">
                              <a:off x="3456" y="3107"/>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4" name="Line 27894"/>
                          <wps:cNvCnPr>
                            <a:cxnSpLocks noChangeShapeType="1"/>
                          </wps:cNvCnPr>
                          <wps:spPr bwMode="auto">
                            <a:xfrm flipV="1">
                              <a:off x="3469" y="3094"/>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5" name="Line 27895"/>
                          <wps:cNvCnPr>
                            <a:cxnSpLocks noChangeShapeType="1"/>
                          </wps:cNvCnPr>
                          <wps:spPr bwMode="auto">
                            <a:xfrm flipV="1">
                              <a:off x="3482" y="308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6" name="Line 27896"/>
                          <wps:cNvCnPr>
                            <a:cxnSpLocks noChangeShapeType="1"/>
                          </wps:cNvCnPr>
                          <wps:spPr bwMode="auto">
                            <a:xfrm flipV="1">
                              <a:off x="3495" y="3070"/>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7" name="Line 27897"/>
                          <wps:cNvCnPr>
                            <a:cxnSpLocks noChangeShapeType="1"/>
                          </wps:cNvCnPr>
                          <wps:spPr bwMode="auto">
                            <a:xfrm flipV="1">
                              <a:off x="3508" y="305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8" name="Line 27898"/>
                          <wps:cNvCnPr>
                            <a:cxnSpLocks noChangeShapeType="1"/>
                          </wps:cNvCnPr>
                          <wps:spPr bwMode="auto">
                            <a:xfrm flipV="1">
                              <a:off x="3519" y="304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89" name="Line 27899"/>
                          <wps:cNvCnPr>
                            <a:cxnSpLocks noChangeShapeType="1"/>
                          </wps:cNvCnPr>
                          <wps:spPr bwMode="auto">
                            <a:xfrm flipV="1">
                              <a:off x="3533" y="303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0" name="Line 27900"/>
                          <wps:cNvCnPr>
                            <a:cxnSpLocks noChangeShapeType="1"/>
                          </wps:cNvCnPr>
                          <wps:spPr bwMode="auto">
                            <a:xfrm flipV="1">
                              <a:off x="3546" y="3019"/>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1" name="Line 27901"/>
                          <wps:cNvCnPr>
                            <a:cxnSpLocks noChangeShapeType="1"/>
                          </wps:cNvCnPr>
                          <wps:spPr bwMode="auto">
                            <a:xfrm flipV="1">
                              <a:off x="3559" y="3006"/>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2" name="Line 27902"/>
                          <wps:cNvCnPr>
                            <a:cxnSpLocks noChangeShapeType="1"/>
                          </wps:cNvCnPr>
                          <wps:spPr bwMode="auto">
                            <a:xfrm flipV="1">
                              <a:off x="3570" y="2993"/>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3" name="Line 27903"/>
                          <wps:cNvCnPr>
                            <a:cxnSpLocks noChangeShapeType="1"/>
                          </wps:cNvCnPr>
                          <wps:spPr bwMode="auto">
                            <a:xfrm flipV="1">
                              <a:off x="3583" y="298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4" name="Line 27904"/>
                          <wps:cNvCnPr>
                            <a:cxnSpLocks noChangeShapeType="1"/>
                          </wps:cNvCnPr>
                          <wps:spPr bwMode="auto">
                            <a:xfrm flipV="1">
                              <a:off x="3596" y="2969"/>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5" name="Line 27905"/>
                          <wps:cNvCnPr>
                            <a:cxnSpLocks noChangeShapeType="1"/>
                          </wps:cNvCnPr>
                          <wps:spPr bwMode="auto">
                            <a:xfrm flipV="1">
                              <a:off x="3609" y="295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6" name="Line 27906"/>
                          <wps:cNvCnPr>
                            <a:cxnSpLocks noChangeShapeType="1"/>
                          </wps:cNvCnPr>
                          <wps:spPr bwMode="auto">
                            <a:xfrm flipV="1">
                              <a:off x="3621" y="2943"/>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7" name="Line 27907"/>
                          <wps:cNvCnPr>
                            <a:cxnSpLocks noChangeShapeType="1"/>
                          </wps:cNvCnPr>
                          <wps:spPr bwMode="auto">
                            <a:xfrm flipV="1">
                              <a:off x="3634" y="2929"/>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8" name="Line 27908"/>
                          <wps:cNvCnPr>
                            <a:cxnSpLocks noChangeShapeType="1"/>
                          </wps:cNvCnPr>
                          <wps:spPr bwMode="auto">
                            <a:xfrm flipV="1">
                              <a:off x="3647" y="2918"/>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399" name="Line 27909"/>
                          <wps:cNvCnPr>
                            <a:cxnSpLocks noChangeShapeType="1"/>
                          </wps:cNvCnPr>
                          <wps:spPr bwMode="auto">
                            <a:xfrm flipV="1">
                              <a:off x="3660" y="290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0" name="Line 27910"/>
                          <wps:cNvCnPr>
                            <a:cxnSpLocks noChangeShapeType="1"/>
                          </wps:cNvCnPr>
                          <wps:spPr bwMode="auto">
                            <a:xfrm flipV="1">
                              <a:off x="3671" y="289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1" name="Line 27911"/>
                          <wps:cNvCnPr>
                            <a:cxnSpLocks noChangeShapeType="1"/>
                          </wps:cNvCnPr>
                          <wps:spPr bwMode="auto">
                            <a:xfrm flipV="1">
                              <a:off x="3684" y="287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2" name="Line 27912"/>
                          <wps:cNvCnPr>
                            <a:cxnSpLocks noChangeShapeType="1"/>
                          </wps:cNvCnPr>
                          <wps:spPr bwMode="auto">
                            <a:xfrm flipV="1">
                              <a:off x="3698" y="286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3" name="Line 27913"/>
                          <wps:cNvCnPr>
                            <a:cxnSpLocks noChangeShapeType="1"/>
                          </wps:cNvCnPr>
                          <wps:spPr bwMode="auto">
                            <a:xfrm flipV="1">
                              <a:off x="3711" y="2855"/>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4" name="Line 27914"/>
                          <wps:cNvCnPr>
                            <a:cxnSpLocks noChangeShapeType="1"/>
                          </wps:cNvCnPr>
                          <wps:spPr bwMode="auto">
                            <a:xfrm flipV="1">
                              <a:off x="3724" y="2841"/>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5" name="Line 27915"/>
                          <wps:cNvCnPr>
                            <a:cxnSpLocks noChangeShapeType="1"/>
                          </wps:cNvCnPr>
                          <wps:spPr bwMode="auto">
                            <a:xfrm flipV="1">
                              <a:off x="3735" y="2828"/>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6" name="Line 27916"/>
                          <wps:cNvCnPr>
                            <a:cxnSpLocks noChangeShapeType="1"/>
                          </wps:cNvCnPr>
                          <wps:spPr bwMode="auto">
                            <a:xfrm flipV="1">
                              <a:off x="3748" y="2815"/>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7" name="Line 27917"/>
                          <wps:cNvCnPr>
                            <a:cxnSpLocks noChangeShapeType="1"/>
                          </wps:cNvCnPr>
                          <wps:spPr bwMode="auto">
                            <a:xfrm flipV="1">
                              <a:off x="3761" y="2804"/>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8" name="Line 27918"/>
                          <wps:cNvCnPr>
                            <a:cxnSpLocks noChangeShapeType="1"/>
                          </wps:cNvCnPr>
                          <wps:spPr bwMode="auto">
                            <a:xfrm flipV="1">
                              <a:off x="3774" y="279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09" name="Line 27919"/>
                          <wps:cNvCnPr>
                            <a:cxnSpLocks noChangeShapeType="1"/>
                          </wps:cNvCnPr>
                          <wps:spPr bwMode="auto">
                            <a:xfrm flipH="1">
                              <a:off x="1764" y="4278"/>
                              <a:ext cx="57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0" name="Line 27920"/>
                          <wps:cNvCnPr>
                            <a:cxnSpLocks noChangeShapeType="1"/>
                          </wps:cNvCnPr>
                          <wps:spPr bwMode="auto">
                            <a:xfrm>
                              <a:off x="176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1" name="Line 27921"/>
                          <wps:cNvCnPr>
                            <a:cxnSpLocks noChangeShapeType="1"/>
                          </wps:cNvCnPr>
                          <wps:spPr bwMode="auto">
                            <a:xfrm>
                              <a:off x="1764" y="4295"/>
                              <a:ext cx="57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2" name="Freeform 27922"/>
                          <wps:cNvSpPr>
                            <a:spLocks/>
                          </wps:cNvSpPr>
                          <wps:spPr bwMode="auto">
                            <a:xfrm>
                              <a:off x="2342" y="4068"/>
                              <a:ext cx="547" cy="227"/>
                            </a:xfrm>
                            <a:custGeom>
                              <a:avLst/>
                              <a:gdLst>
                                <a:gd name="T0" fmla="*/ 0 w 547"/>
                                <a:gd name="T1" fmla="*/ 227 h 227"/>
                                <a:gd name="T2" fmla="*/ 32 w 547"/>
                                <a:gd name="T3" fmla="*/ 225 h 227"/>
                                <a:gd name="T4" fmla="*/ 64 w 547"/>
                                <a:gd name="T5" fmla="*/ 223 h 227"/>
                                <a:gd name="T6" fmla="*/ 96 w 547"/>
                                <a:gd name="T7" fmla="*/ 219 h 227"/>
                                <a:gd name="T8" fmla="*/ 127 w 547"/>
                                <a:gd name="T9" fmla="*/ 216 h 227"/>
                                <a:gd name="T10" fmla="*/ 159 w 547"/>
                                <a:gd name="T11" fmla="*/ 210 h 227"/>
                                <a:gd name="T12" fmla="*/ 189 w 547"/>
                                <a:gd name="T13" fmla="*/ 203 h 227"/>
                                <a:gd name="T14" fmla="*/ 221 w 547"/>
                                <a:gd name="T15" fmla="*/ 193 h 227"/>
                                <a:gd name="T16" fmla="*/ 251 w 547"/>
                                <a:gd name="T17" fmla="*/ 184 h 227"/>
                                <a:gd name="T18" fmla="*/ 281 w 547"/>
                                <a:gd name="T19" fmla="*/ 173 h 227"/>
                                <a:gd name="T20" fmla="*/ 311 w 547"/>
                                <a:gd name="T21" fmla="*/ 161 h 227"/>
                                <a:gd name="T22" fmla="*/ 339 w 547"/>
                                <a:gd name="T23" fmla="*/ 148 h 227"/>
                                <a:gd name="T24" fmla="*/ 367 w 547"/>
                                <a:gd name="T25" fmla="*/ 133 h 227"/>
                                <a:gd name="T26" fmla="*/ 396 w 547"/>
                                <a:gd name="T27" fmla="*/ 116 h 227"/>
                                <a:gd name="T28" fmla="*/ 424 w 547"/>
                                <a:gd name="T29" fmla="*/ 100 h 227"/>
                                <a:gd name="T30" fmla="*/ 450 w 547"/>
                                <a:gd name="T31" fmla="*/ 83 h 227"/>
                                <a:gd name="T32" fmla="*/ 474 w 547"/>
                                <a:gd name="T33" fmla="*/ 64 h 227"/>
                                <a:gd name="T34" fmla="*/ 501 w 547"/>
                                <a:gd name="T35" fmla="*/ 43 h 227"/>
                                <a:gd name="T36" fmla="*/ 523 w 547"/>
                                <a:gd name="T37" fmla="*/ 23 h 227"/>
                                <a:gd name="T38" fmla="*/ 547 w 547"/>
                                <a:gd name="T39"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 h="227">
                                  <a:moveTo>
                                    <a:pt x="0" y="227"/>
                                  </a:moveTo>
                                  <a:lnTo>
                                    <a:pt x="32" y="225"/>
                                  </a:lnTo>
                                  <a:lnTo>
                                    <a:pt x="64" y="223"/>
                                  </a:lnTo>
                                  <a:lnTo>
                                    <a:pt x="96" y="219"/>
                                  </a:lnTo>
                                  <a:lnTo>
                                    <a:pt x="127" y="216"/>
                                  </a:lnTo>
                                  <a:lnTo>
                                    <a:pt x="159" y="210"/>
                                  </a:lnTo>
                                  <a:lnTo>
                                    <a:pt x="189" y="203"/>
                                  </a:lnTo>
                                  <a:lnTo>
                                    <a:pt x="221" y="193"/>
                                  </a:lnTo>
                                  <a:lnTo>
                                    <a:pt x="251" y="184"/>
                                  </a:lnTo>
                                  <a:lnTo>
                                    <a:pt x="281" y="173"/>
                                  </a:lnTo>
                                  <a:lnTo>
                                    <a:pt x="311" y="161"/>
                                  </a:lnTo>
                                  <a:lnTo>
                                    <a:pt x="339" y="148"/>
                                  </a:lnTo>
                                  <a:lnTo>
                                    <a:pt x="367" y="133"/>
                                  </a:lnTo>
                                  <a:lnTo>
                                    <a:pt x="396" y="116"/>
                                  </a:lnTo>
                                  <a:lnTo>
                                    <a:pt x="424" y="100"/>
                                  </a:lnTo>
                                  <a:lnTo>
                                    <a:pt x="450" y="83"/>
                                  </a:lnTo>
                                  <a:lnTo>
                                    <a:pt x="474" y="64"/>
                                  </a:lnTo>
                                  <a:lnTo>
                                    <a:pt x="501" y="43"/>
                                  </a:lnTo>
                                  <a:lnTo>
                                    <a:pt x="523" y="23"/>
                                  </a:lnTo>
                                  <a:lnTo>
                                    <a:pt x="547"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3" name="Line 27923"/>
                          <wps:cNvCnPr>
                            <a:cxnSpLocks noChangeShapeType="1"/>
                          </wps:cNvCnPr>
                          <wps:spPr bwMode="auto">
                            <a:xfrm flipV="1">
                              <a:off x="2889" y="2987"/>
                              <a:ext cx="1082" cy="108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4" name="Line 27924"/>
                          <wps:cNvCnPr>
                            <a:cxnSpLocks noChangeShapeType="1"/>
                          </wps:cNvCnPr>
                          <wps:spPr bwMode="auto">
                            <a:xfrm flipH="1" flipV="1">
                              <a:off x="3960" y="2974"/>
                              <a:ext cx="11" cy="1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5" name="Line 27925"/>
                          <wps:cNvCnPr>
                            <a:cxnSpLocks noChangeShapeType="1"/>
                          </wps:cNvCnPr>
                          <wps:spPr bwMode="auto">
                            <a:xfrm flipH="1">
                              <a:off x="2876" y="2974"/>
                              <a:ext cx="1084" cy="10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6" name="Freeform 27926"/>
                          <wps:cNvSpPr>
                            <a:spLocks/>
                          </wps:cNvSpPr>
                          <wps:spPr bwMode="auto">
                            <a:xfrm>
                              <a:off x="2342" y="4055"/>
                              <a:ext cx="534" cy="223"/>
                            </a:xfrm>
                            <a:custGeom>
                              <a:avLst/>
                              <a:gdLst>
                                <a:gd name="T0" fmla="*/ 534 w 534"/>
                                <a:gd name="T1" fmla="*/ 0 h 223"/>
                                <a:gd name="T2" fmla="*/ 512 w 534"/>
                                <a:gd name="T3" fmla="*/ 23 h 223"/>
                                <a:gd name="T4" fmla="*/ 489 w 534"/>
                                <a:gd name="T5" fmla="*/ 43 h 223"/>
                                <a:gd name="T6" fmla="*/ 465 w 534"/>
                                <a:gd name="T7" fmla="*/ 64 h 223"/>
                                <a:gd name="T8" fmla="*/ 441 w 534"/>
                                <a:gd name="T9" fmla="*/ 81 h 223"/>
                                <a:gd name="T10" fmla="*/ 414 w 534"/>
                                <a:gd name="T11" fmla="*/ 99 h 223"/>
                                <a:gd name="T12" fmla="*/ 388 w 534"/>
                                <a:gd name="T13" fmla="*/ 116 h 223"/>
                                <a:gd name="T14" fmla="*/ 360 w 534"/>
                                <a:gd name="T15" fmla="*/ 131 h 223"/>
                                <a:gd name="T16" fmla="*/ 332 w 534"/>
                                <a:gd name="T17" fmla="*/ 146 h 223"/>
                                <a:gd name="T18" fmla="*/ 304 w 534"/>
                                <a:gd name="T19" fmla="*/ 159 h 223"/>
                                <a:gd name="T20" fmla="*/ 276 w 534"/>
                                <a:gd name="T21" fmla="*/ 171 h 223"/>
                                <a:gd name="T22" fmla="*/ 246 w 534"/>
                                <a:gd name="T23" fmla="*/ 182 h 223"/>
                                <a:gd name="T24" fmla="*/ 216 w 534"/>
                                <a:gd name="T25" fmla="*/ 191 h 223"/>
                                <a:gd name="T26" fmla="*/ 186 w 534"/>
                                <a:gd name="T27" fmla="*/ 199 h 223"/>
                                <a:gd name="T28" fmla="*/ 156 w 534"/>
                                <a:gd name="T29" fmla="*/ 206 h 223"/>
                                <a:gd name="T30" fmla="*/ 124 w 534"/>
                                <a:gd name="T31" fmla="*/ 212 h 223"/>
                                <a:gd name="T32" fmla="*/ 94 w 534"/>
                                <a:gd name="T33" fmla="*/ 217 h 223"/>
                                <a:gd name="T34" fmla="*/ 62 w 534"/>
                                <a:gd name="T35" fmla="*/ 219 h 223"/>
                                <a:gd name="T36" fmla="*/ 32 w 534"/>
                                <a:gd name="T37" fmla="*/ 221 h 223"/>
                                <a:gd name="T38" fmla="*/ 0 w 534"/>
                                <a:gd name="T39" fmla="*/ 223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4" h="223">
                                  <a:moveTo>
                                    <a:pt x="534" y="0"/>
                                  </a:moveTo>
                                  <a:lnTo>
                                    <a:pt x="512" y="23"/>
                                  </a:lnTo>
                                  <a:lnTo>
                                    <a:pt x="489" y="43"/>
                                  </a:lnTo>
                                  <a:lnTo>
                                    <a:pt x="465" y="64"/>
                                  </a:lnTo>
                                  <a:lnTo>
                                    <a:pt x="441" y="81"/>
                                  </a:lnTo>
                                  <a:lnTo>
                                    <a:pt x="414" y="99"/>
                                  </a:lnTo>
                                  <a:lnTo>
                                    <a:pt x="388" y="116"/>
                                  </a:lnTo>
                                  <a:lnTo>
                                    <a:pt x="360" y="131"/>
                                  </a:lnTo>
                                  <a:lnTo>
                                    <a:pt x="332" y="146"/>
                                  </a:lnTo>
                                  <a:lnTo>
                                    <a:pt x="304" y="159"/>
                                  </a:lnTo>
                                  <a:lnTo>
                                    <a:pt x="276" y="171"/>
                                  </a:lnTo>
                                  <a:lnTo>
                                    <a:pt x="246" y="182"/>
                                  </a:lnTo>
                                  <a:lnTo>
                                    <a:pt x="216" y="191"/>
                                  </a:lnTo>
                                  <a:lnTo>
                                    <a:pt x="186" y="199"/>
                                  </a:lnTo>
                                  <a:lnTo>
                                    <a:pt x="156" y="206"/>
                                  </a:lnTo>
                                  <a:lnTo>
                                    <a:pt x="124" y="212"/>
                                  </a:lnTo>
                                  <a:lnTo>
                                    <a:pt x="94" y="217"/>
                                  </a:lnTo>
                                  <a:lnTo>
                                    <a:pt x="62" y="219"/>
                                  </a:lnTo>
                                  <a:lnTo>
                                    <a:pt x="32" y="221"/>
                                  </a:lnTo>
                                  <a:lnTo>
                                    <a:pt x="0" y="223"/>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7" name="Line 27927"/>
                          <wps:cNvCnPr>
                            <a:cxnSpLocks noChangeShapeType="1"/>
                          </wps:cNvCnPr>
                          <wps:spPr bwMode="auto">
                            <a:xfrm flipV="1">
                              <a:off x="1770"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8" name="Line 27928"/>
                          <wps:cNvCnPr>
                            <a:cxnSpLocks noChangeShapeType="1"/>
                          </wps:cNvCnPr>
                          <wps:spPr bwMode="auto">
                            <a:xfrm flipV="1">
                              <a:off x="1783"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19" name="Line 27929"/>
                          <wps:cNvCnPr>
                            <a:cxnSpLocks noChangeShapeType="1"/>
                          </wps:cNvCnPr>
                          <wps:spPr bwMode="auto">
                            <a:xfrm flipV="1">
                              <a:off x="179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0" name="Line 27930"/>
                          <wps:cNvCnPr>
                            <a:cxnSpLocks noChangeShapeType="1"/>
                          </wps:cNvCnPr>
                          <wps:spPr bwMode="auto">
                            <a:xfrm flipV="1">
                              <a:off x="1808"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1" name="Line 27931"/>
                          <wps:cNvCnPr>
                            <a:cxnSpLocks noChangeShapeType="1"/>
                          </wps:cNvCnPr>
                          <wps:spPr bwMode="auto">
                            <a:xfrm flipV="1">
                              <a:off x="1821"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2" name="Line 27932"/>
                          <wps:cNvCnPr>
                            <a:cxnSpLocks noChangeShapeType="1"/>
                          </wps:cNvCnPr>
                          <wps:spPr bwMode="auto">
                            <a:xfrm flipV="1">
                              <a:off x="183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3" name="Line 27933"/>
                          <wps:cNvCnPr>
                            <a:cxnSpLocks noChangeShapeType="1"/>
                          </wps:cNvCnPr>
                          <wps:spPr bwMode="auto">
                            <a:xfrm flipV="1">
                              <a:off x="1845"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4" name="Line 27934"/>
                          <wps:cNvCnPr>
                            <a:cxnSpLocks noChangeShapeType="1"/>
                          </wps:cNvCnPr>
                          <wps:spPr bwMode="auto">
                            <a:xfrm flipV="1">
                              <a:off x="1858"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5" name="Line 27935"/>
                          <wps:cNvCnPr>
                            <a:cxnSpLocks noChangeShapeType="1"/>
                          </wps:cNvCnPr>
                          <wps:spPr bwMode="auto">
                            <a:xfrm flipV="1">
                              <a:off x="1871"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6" name="Line 27936"/>
                          <wps:cNvCnPr>
                            <a:cxnSpLocks noChangeShapeType="1"/>
                          </wps:cNvCnPr>
                          <wps:spPr bwMode="auto">
                            <a:xfrm flipV="1">
                              <a:off x="188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7" name="Line 27937"/>
                          <wps:cNvCnPr>
                            <a:cxnSpLocks noChangeShapeType="1"/>
                          </wps:cNvCnPr>
                          <wps:spPr bwMode="auto">
                            <a:xfrm flipV="1">
                              <a:off x="1896"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8" name="Line 27938"/>
                          <wps:cNvCnPr>
                            <a:cxnSpLocks noChangeShapeType="1"/>
                          </wps:cNvCnPr>
                          <wps:spPr bwMode="auto">
                            <a:xfrm flipV="1">
                              <a:off x="1909"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29" name="Line 27939"/>
                          <wps:cNvCnPr>
                            <a:cxnSpLocks noChangeShapeType="1"/>
                          </wps:cNvCnPr>
                          <wps:spPr bwMode="auto">
                            <a:xfrm flipV="1">
                              <a:off x="1922"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0" name="Line 27940"/>
                          <wps:cNvCnPr>
                            <a:cxnSpLocks noChangeShapeType="1"/>
                          </wps:cNvCnPr>
                          <wps:spPr bwMode="auto">
                            <a:xfrm flipV="1">
                              <a:off x="1935"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1" name="Line 27941"/>
                          <wps:cNvCnPr>
                            <a:cxnSpLocks noChangeShapeType="1"/>
                          </wps:cNvCnPr>
                          <wps:spPr bwMode="auto">
                            <a:xfrm flipV="1">
                              <a:off x="1948"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2" name="Line 27942"/>
                          <wps:cNvCnPr>
                            <a:cxnSpLocks noChangeShapeType="1"/>
                          </wps:cNvCnPr>
                          <wps:spPr bwMode="auto">
                            <a:xfrm flipV="1">
                              <a:off x="1959"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3" name="Line 27943"/>
                          <wps:cNvCnPr>
                            <a:cxnSpLocks noChangeShapeType="1"/>
                          </wps:cNvCnPr>
                          <wps:spPr bwMode="auto">
                            <a:xfrm flipV="1">
                              <a:off x="1973"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4" name="Line 27944"/>
                          <wps:cNvCnPr>
                            <a:cxnSpLocks noChangeShapeType="1"/>
                          </wps:cNvCnPr>
                          <wps:spPr bwMode="auto">
                            <a:xfrm flipV="1">
                              <a:off x="1986"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5" name="Line 27945"/>
                          <wps:cNvCnPr>
                            <a:cxnSpLocks noChangeShapeType="1"/>
                          </wps:cNvCnPr>
                          <wps:spPr bwMode="auto">
                            <a:xfrm flipV="1">
                              <a:off x="1999"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6" name="Line 27946"/>
                          <wps:cNvCnPr>
                            <a:cxnSpLocks noChangeShapeType="1"/>
                          </wps:cNvCnPr>
                          <wps:spPr bwMode="auto">
                            <a:xfrm flipV="1">
                              <a:off x="2010"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7" name="Line 27947"/>
                          <wps:cNvCnPr>
                            <a:cxnSpLocks noChangeShapeType="1"/>
                          </wps:cNvCnPr>
                          <wps:spPr bwMode="auto">
                            <a:xfrm flipV="1">
                              <a:off x="2023"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8" name="Line 27948"/>
                          <wps:cNvCnPr>
                            <a:cxnSpLocks noChangeShapeType="1"/>
                          </wps:cNvCnPr>
                          <wps:spPr bwMode="auto">
                            <a:xfrm flipV="1">
                              <a:off x="2036"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39" name="Line 27949"/>
                          <wps:cNvCnPr>
                            <a:cxnSpLocks noChangeShapeType="1"/>
                          </wps:cNvCnPr>
                          <wps:spPr bwMode="auto">
                            <a:xfrm flipV="1">
                              <a:off x="2049"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0" name="Line 27950"/>
                          <wps:cNvCnPr>
                            <a:cxnSpLocks noChangeShapeType="1"/>
                          </wps:cNvCnPr>
                          <wps:spPr bwMode="auto">
                            <a:xfrm flipV="1">
                              <a:off x="2061"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1" name="Line 27951"/>
                          <wps:cNvCnPr>
                            <a:cxnSpLocks noChangeShapeType="1"/>
                          </wps:cNvCnPr>
                          <wps:spPr bwMode="auto">
                            <a:xfrm flipV="1">
                              <a:off x="207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2" name="Line 27952"/>
                          <wps:cNvCnPr>
                            <a:cxnSpLocks noChangeShapeType="1"/>
                          </wps:cNvCnPr>
                          <wps:spPr bwMode="auto">
                            <a:xfrm flipV="1">
                              <a:off x="2087"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3" name="Line 27953"/>
                          <wps:cNvCnPr>
                            <a:cxnSpLocks noChangeShapeType="1"/>
                          </wps:cNvCnPr>
                          <wps:spPr bwMode="auto">
                            <a:xfrm flipV="1">
                              <a:off x="2100"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4" name="Line 27954"/>
                          <wps:cNvCnPr>
                            <a:cxnSpLocks noChangeShapeType="1"/>
                          </wps:cNvCnPr>
                          <wps:spPr bwMode="auto">
                            <a:xfrm flipV="1">
                              <a:off x="2111"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5" name="Line 27955"/>
                          <wps:cNvCnPr>
                            <a:cxnSpLocks noChangeShapeType="1"/>
                          </wps:cNvCnPr>
                          <wps:spPr bwMode="auto">
                            <a:xfrm flipV="1">
                              <a:off x="212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6" name="Line 27956"/>
                          <wps:cNvCnPr>
                            <a:cxnSpLocks noChangeShapeType="1"/>
                          </wps:cNvCnPr>
                          <wps:spPr bwMode="auto">
                            <a:xfrm flipV="1">
                              <a:off x="2138"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7" name="Line 27957"/>
                          <wps:cNvCnPr>
                            <a:cxnSpLocks noChangeShapeType="1"/>
                          </wps:cNvCnPr>
                          <wps:spPr bwMode="auto">
                            <a:xfrm flipV="1">
                              <a:off x="2151"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8" name="Line 27958"/>
                          <wps:cNvCnPr>
                            <a:cxnSpLocks noChangeShapeType="1"/>
                          </wps:cNvCnPr>
                          <wps:spPr bwMode="auto">
                            <a:xfrm flipV="1">
                              <a:off x="216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49" name="Line 27959"/>
                          <wps:cNvCnPr>
                            <a:cxnSpLocks noChangeShapeType="1"/>
                          </wps:cNvCnPr>
                          <wps:spPr bwMode="auto">
                            <a:xfrm flipV="1">
                              <a:off x="2175"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0" name="Line 27960"/>
                          <wps:cNvCnPr>
                            <a:cxnSpLocks noChangeShapeType="1"/>
                          </wps:cNvCnPr>
                          <wps:spPr bwMode="auto">
                            <a:xfrm flipV="1">
                              <a:off x="2188"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1" name="Line 27961"/>
                          <wps:cNvCnPr>
                            <a:cxnSpLocks noChangeShapeType="1"/>
                          </wps:cNvCnPr>
                          <wps:spPr bwMode="auto">
                            <a:xfrm flipV="1">
                              <a:off x="2201"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2" name="Line 27962"/>
                          <wps:cNvCnPr>
                            <a:cxnSpLocks noChangeShapeType="1"/>
                          </wps:cNvCnPr>
                          <wps:spPr bwMode="auto">
                            <a:xfrm flipV="1">
                              <a:off x="2214"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3" name="Line 27963"/>
                          <wps:cNvCnPr>
                            <a:cxnSpLocks noChangeShapeType="1"/>
                          </wps:cNvCnPr>
                          <wps:spPr bwMode="auto">
                            <a:xfrm flipV="1">
                              <a:off x="2226"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4" name="Line 27964"/>
                          <wps:cNvCnPr>
                            <a:cxnSpLocks noChangeShapeType="1"/>
                          </wps:cNvCnPr>
                          <wps:spPr bwMode="auto">
                            <a:xfrm flipV="1">
                              <a:off x="2239"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5" name="Line 27965"/>
                          <wps:cNvCnPr>
                            <a:cxnSpLocks noChangeShapeType="1"/>
                          </wps:cNvCnPr>
                          <wps:spPr bwMode="auto">
                            <a:xfrm flipV="1">
                              <a:off x="2252"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6" name="Line 27966"/>
                          <wps:cNvCnPr>
                            <a:cxnSpLocks noChangeShapeType="1"/>
                          </wps:cNvCnPr>
                          <wps:spPr bwMode="auto">
                            <a:xfrm flipV="1">
                              <a:off x="2265"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g:wgp>
                        <wpg:cNvPr id="31457" name="Group 27967"/>
                        <wpg:cNvGrpSpPr>
                          <a:grpSpLocks/>
                        </wpg:cNvGrpSpPr>
                        <wpg:grpSpPr bwMode="auto">
                          <a:xfrm>
                            <a:off x="1533525" y="1204595"/>
                            <a:ext cx="1646555" cy="1525270"/>
                            <a:chOff x="2276" y="1892"/>
                            <a:chExt cx="2593" cy="2403"/>
                          </a:xfrm>
                        </wpg:grpSpPr>
                        <wps:wsp>
                          <wps:cNvPr id="31458" name="Line 27968"/>
                          <wps:cNvCnPr>
                            <a:cxnSpLocks noChangeShapeType="1"/>
                          </wps:cNvCnPr>
                          <wps:spPr bwMode="auto">
                            <a:xfrm flipV="1">
                              <a:off x="2276"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59" name="Line 27969"/>
                          <wps:cNvCnPr>
                            <a:cxnSpLocks noChangeShapeType="1"/>
                          </wps:cNvCnPr>
                          <wps:spPr bwMode="auto">
                            <a:xfrm flipV="1">
                              <a:off x="2289"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0" name="Line 27970"/>
                          <wps:cNvCnPr>
                            <a:cxnSpLocks noChangeShapeType="1"/>
                          </wps:cNvCnPr>
                          <wps:spPr bwMode="auto">
                            <a:xfrm flipV="1">
                              <a:off x="2303"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1" name="Line 27971"/>
                          <wps:cNvCnPr>
                            <a:cxnSpLocks noChangeShapeType="1"/>
                          </wps:cNvCnPr>
                          <wps:spPr bwMode="auto">
                            <a:xfrm flipV="1">
                              <a:off x="2316"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2" name="Line 27972"/>
                          <wps:cNvCnPr>
                            <a:cxnSpLocks noChangeShapeType="1"/>
                          </wps:cNvCnPr>
                          <wps:spPr bwMode="auto">
                            <a:xfrm flipV="1">
                              <a:off x="2327"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3" name="Line 27973"/>
                          <wps:cNvCnPr>
                            <a:cxnSpLocks noChangeShapeType="1"/>
                          </wps:cNvCnPr>
                          <wps:spPr bwMode="auto">
                            <a:xfrm flipV="1">
                              <a:off x="2340"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4" name="Line 27974"/>
                          <wps:cNvCnPr>
                            <a:cxnSpLocks noChangeShapeType="1"/>
                          </wps:cNvCnPr>
                          <wps:spPr bwMode="auto">
                            <a:xfrm flipV="1">
                              <a:off x="2353"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5" name="Line 27975"/>
                          <wps:cNvCnPr>
                            <a:cxnSpLocks noChangeShapeType="1"/>
                          </wps:cNvCnPr>
                          <wps:spPr bwMode="auto">
                            <a:xfrm flipV="1">
                              <a:off x="2366" y="42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6" name="Line 27976"/>
                          <wps:cNvCnPr>
                            <a:cxnSpLocks noChangeShapeType="1"/>
                          </wps:cNvCnPr>
                          <wps:spPr bwMode="auto">
                            <a:xfrm flipV="1">
                              <a:off x="2379" y="427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7" name="Line 27977"/>
                          <wps:cNvCnPr>
                            <a:cxnSpLocks noChangeShapeType="1"/>
                          </wps:cNvCnPr>
                          <wps:spPr bwMode="auto">
                            <a:xfrm flipV="1">
                              <a:off x="2391" y="4276"/>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8" name="Line 27978"/>
                          <wps:cNvCnPr>
                            <a:cxnSpLocks noChangeShapeType="1"/>
                          </wps:cNvCnPr>
                          <wps:spPr bwMode="auto">
                            <a:xfrm flipV="1">
                              <a:off x="2404" y="4274"/>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69" name="Line 27979"/>
                          <wps:cNvCnPr>
                            <a:cxnSpLocks noChangeShapeType="1"/>
                          </wps:cNvCnPr>
                          <wps:spPr bwMode="auto">
                            <a:xfrm flipV="1">
                              <a:off x="2417" y="4274"/>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0" name="Line 27980"/>
                          <wps:cNvCnPr>
                            <a:cxnSpLocks noChangeShapeType="1"/>
                          </wps:cNvCnPr>
                          <wps:spPr bwMode="auto">
                            <a:xfrm flipV="1">
                              <a:off x="2430" y="427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1" name="Line 27981"/>
                          <wps:cNvCnPr>
                            <a:cxnSpLocks noChangeShapeType="1"/>
                          </wps:cNvCnPr>
                          <wps:spPr bwMode="auto">
                            <a:xfrm flipV="1">
                              <a:off x="2441" y="4271"/>
                              <a:ext cx="1" cy="1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2" name="Line 27982"/>
                          <wps:cNvCnPr>
                            <a:cxnSpLocks noChangeShapeType="1"/>
                          </wps:cNvCnPr>
                          <wps:spPr bwMode="auto">
                            <a:xfrm flipV="1">
                              <a:off x="2454" y="4269"/>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3" name="Line 27983"/>
                          <wps:cNvCnPr>
                            <a:cxnSpLocks noChangeShapeType="1"/>
                          </wps:cNvCnPr>
                          <wps:spPr bwMode="auto">
                            <a:xfrm flipV="1">
                              <a:off x="2468" y="4267"/>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4" name="Line 27984"/>
                          <wps:cNvCnPr>
                            <a:cxnSpLocks noChangeShapeType="1"/>
                          </wps:cNvCnPr>
                          <wps:spPr bwMode="auto">
                            <a:xfrm flipV="1">
                              <a:off x="2481" y="4265"/>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5" name="Line 27985"/>
                          <wps:cNvCnPr>
                            <a:cxnSpLocks noChangeShapeType="1"/>
                          </wps:cNvCnPr>
                          <wps:spPr bwMode="auto">
                            <a:xfrm flipV="1">
                              <a:off x="2492" y="4263"/>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6" name="Line 27986"/>
                          <wps:cNvCnPr>
                            <a:cxnSpLocks noChangeShapeType="1"/>
                          </wps:cNvCnPr>
                          <wps:spPr bwMode="auto">
                            <a:xfrm flipV="1">
                              <a:off x="2505" y="4259"/>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7" name="Line 27987"/>
                          <wps:cNvCnPr>
                            <a:cxnSpLocks noChangeShapeType="1"/>
                          </wps:cNvCnPr>
                          <wps:spPr bwMode="auto">
                            <a:xfrm flipV="1">
                              <a:off x="2518" y="4257"/>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8" name="Line 27988"/>
                          <wps:cNvCnPr>
                            <a:cxnSpLocks noChangeShapeType="1"/>
                          </wps:cNvCnPr>
                          <wps:spPr bwMode="auto">
                            <a:xfrm flipV="1">
                              <a:off x="2531" y="4254"/>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79" name="Line 27989"/>
                          <wps:cNvCnPr>
                            <a:cxnSpLocks noChangeShapeType="1"/>
                          </wps:cNvCnPr>
                          <wps:spPr bwMode="auto">
                            <a:xfrm flipV="1">
                              <a:off x="2543" y="4250"/>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0" name="Line 27990"/>
                          <wps:cNvCnPr>
                            <a:cxnSpLocks noChangeShapeType="1"/>
                          </wps:cNvCnPr>
                          <wps:spPr bwMode="auto">
                            <a:xfrm flipV="1">
                              <a:off x="2556" y="4246"/>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1" name="Line 27991"/>
                          <wps:cNvCnPr>
                            <a:cxnSpLocks noChangeShapeType="1"/>
                          </wps:cNvCnPr>
                          <wps:spPr bwMode="auto">
                            <a:xfrm flipV="1">
                              <a:off x="2569" y="4242"/>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2" name="Line 27992"/>
                          <wps:cNvCnPr>
                            <a:cxnSpLocks noChangeShapeType="1"/>
                          </wps:cNvCnPr>
                          <wps:spPr bwMode="auto">
                            <a:xfrm flipV="1">
                              <a:off x="2582" y="4239"/>
                              <a:ext cx="1" cy="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3" name="Line 27993"/>
                          <wps:cNvCnPr>
                            <a:cxnSpLocks noChangeShapeType="1"/>
                          </wps:cNvCnPr>
                          <wps:spPr bwMode="auto">
                            <a:xfrm flipV="1">
                              <a:off x="2595" y="4235"/>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4" name="Line 27994"/>
                          <wps:cNvCnPr>
                            <a:cxnSpLocks noChangeShapeType="1"/>
                          </wps:cNvCnPr>
                          <wps:spPr bwMode="auto">
                            <a:xfrm flipV="1">
                              <a:off x="2606" y="4229"/>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5" name="Line 27995"/>
                          <wps:cNvCnPr>
                            <a:cxnSpLocks noChangeShapeType="1"/>
                          </wps:cNvCnPr>
                          <wps:spPr bwMode="auto">
                            <a:xfrm flipV="1">
                              <a:off x="2619" y="4226"/>
                              <a:ext cx="1" cy="1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6" name="Line 27996"/>
                          <wps:cNvCnPr>
                            <a:cxnSpLocks noChangeShapeType="1"/>
                          </wps:cNvCnPr>
                          <wps:spPr bwMode="auto">
                            <a:xfrm flipV="1">
                              <a:off x="2633" y="4220"/>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7" name="Line 27997"/>
                          <wps:cNvCnPr>
                            <a:cxnSpLocks noChangeShapeType="1"/>
                          </wps:cNvCnPr>
                          <wps:spPr bwMode="auto">
                            <a:xfrm flipV="1">
                              <a:off x="2646" y="4214"/>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8" name="Line 27998"/>
                          <wps:cNvCnPr>
                            <a:cxnSpLocks noChangeShapeType="1"/>
                          </wps:cNvCnPr>
                          <wps:spPr bwMode="auto">
                            <a:xfrm flipV="1">
                              <a:off x="2657" y="4209"/>
                              <a:ext cx="1" cy="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89" name="Line 27999"/>
                          <wps:cNvCnPr>
                            <a:cxnSpLocks noChangeShapeType="1"/>
                          </wps:cNvCnPr>
                          <wps:spPr bwMode="auto">
                            <a:xfrm flipV="1">
                              <a:off x="2670" y="4203"/>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0" name="Line 28000"/>
                          <wps:cNvCnPr>
                            <a:cxnSpLocks noChangeShapeType="1"/>
                          </wps:cNvCnPr>
                          <wps:spPr bwMode="auto">
                            <a:xfrm flipV="1">
                              <a:off x="2683" y="4197"/>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1" name="Line 28001"/>
                          <wps:cNvCnPr>
                            <a:cxnSpLocks noChangeShapeType="1"/>
                          </wps:cNvCnPr>
                          <wps:spPr bwMode="auto">
                            <a:xfrm flipV="1">
                              <a:off x="2696" y="4190"/>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2" name="Line 28002"/>
                          <wps:cNvCnPr>
                            <a:cxnSpLocks noChangeShapeType="1"/>
                          </wps:cNvCnPr>
                          <wps:spPr bwMode="auto">
                            <a:xfrm flipV="1">
                              <a:off x="2708" y="4182"/>
                              <a:ext cx="1" cy="2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3" name="Line 28003"/>
                          <wps:cNvCnPr>
                            <a:cxnSpLocks noChangeShapeType="1"/>
                          </wps:cNvCnPr>
                          <wps:spPr bwMode="auto">
                            <a:xfrm flipV="1">
                              <a:off x="2721" y="4177"/>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4" name="Line 28004"/>
                          <wps:cNvCnPr>
                            <a:cxnSpLocks noChangeShapeType="1"/>
                          </wps:cNvCnPr>
                          <wps:spPr bwMode="auto">
                            <a:xfrm flipV="1">
                              <a:off x="2734" y="4169"/>
                              <a:ext cx="1" cy="1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5" name="Line 28005"/>
                          <wps:cNvCnPr>
                            <a:cxnSpLocks noChangeShapeType="1"/>
                          </wps:cNvCnPr>
                          <wps:spPr bwMode="auto">
                            <a:xfrm flipV="1">
                              <a:off x="2747" y="4160"/>
                              <a:ext cx="1" cy="2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6" name="Line 28006"/>
                          <wps:cNvCnPr>
                            <a:cxnSpLocks noChangeShapeType="1"/>
                          </wps:cNvCnPr>
                          <wps:spPr bwMode="auto">
                            <a:xfrm flipV="1">
                              <a:off x="2758" y="4153"/>
                              <a:ext cx="1" cy="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7" name="Line 28007"/>
                          <wps:cNvCnPr>
                            <a:cxnSpLocks noChangeShapeType="1"/>
                          </wps:cNvCnPr>
                          <wps:spPr bwMode="auto">
                            <a:xfrm flipV="1">
                              <a:off x="2771" y="4143"/>
                              <a:ext cx="1" cy="2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8" name="Line 28008"/>
                          <wps:cNvCnPr>
                            <a:cxnSpLocks noChangeShapeType="1"/>
                          </wps:cNvCnPr>
                          <wps:spPr bwMode="auto">
                            <a:xfrm flipV="1">
                              <a:off x="2784" y="4136"/>
                              <a:ext cx="1" cy="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499" name="Line 28009"/>
                          <wps:cNvCnPr>
                            <a:cxnSpLocks noChangeShapeType="1"/>
                          </wps:cNvCnPr>
                          <wps:spPr bwMode="auto">
                            <a:xfrm flipV="1">
                              <a:off x="2798" y="4126"/>
                              <a:ext cx="1" cy="2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0" name="Line 28010"/>
                          <wps:cNvCnPr>
                            <a:cxnSpLocks noChangeShapeType="1"/>
                          </wps:cNvCnPr>
                          <wps:spPr bwMode="auto">
                            <a:xfrm flipV="1">
                              <a:off x="2811" y="4115"/>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1" name="Line 28011"/>
                          <wps:cNvCnPr>
                            <a:cxnSpLocks noChangeShapeType="1"/>
                          </wps:cNvCnPr>
                          <wps:spPr bwMode="auto">
                            <a:xfrm flipV="1">
                              <a:off x="2822" y="4106"/>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2" name="Line 28012"/>
                          <wps:cNvCnPr>
                            <a:cxnSpLocks noChangeShapeType="1"/>
                          </wps:cNvCnPr>
                          <wps:spPr bwMode="auto">
                            <a:xfrm flipV="1">
                              <a:off x="2835" y="4094"/>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3" name="Line 28013"/>
                          <wps:cNvCnPr>
                            <a:cxnSpLocks noChangeShapeType="1"/>
                          </wps:cNvCnPr>
                          <wps:spPr bwMode="auto">
                            <a:xfrm flipV="1">
                              <a:off x="2848" y="4083"/>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4" name="Line 28014"/>
                          <wps:cNvCnPr>
                            <a:cxnSpLocks noChangeShapeType="1"/>
                          </wps:cNvCnPr>
                          <wps:spPr bwMode="auto">
                            <a:xfrm flipV="1">
                              <a:off x="2861" y="4072"/>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5" name="Line 28015"/>
                          <wps:cNvCnPr>
                            <a:cxnSpLocks noChangeShapeType="1"/>
                          </wps:cNvCnPr>
                          <wps:spPr bwMode="auto">
                            <a:xfrm flipV="1">
                              <a:off x="2873" y="4061"/>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6" name="Line 28016"/>
                          <wps:cNvCnPr>
                            <a:cxnSpLocks noChangeShapeType="1"/>
                          </wps:cNvCnPr>
                          <wps:spPr bwMode="auto">
                            <a:xfrm flipV="1">
                              <a:off x="2886" y="4048"/>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7" name="Line 28017"/>
                          <wps:cNvCnPr>
                            <a:cxnSpLocks noChangeShapeType="1"/>
                          </wps:cNvCnPr>
                          <wps:spPr bwMode="auto">
                            <a:xfrm flipV="1">
                              <a:off x="2899" y="403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8" name="Line 28018"/>
                          <wps:cNvCnPr>
                            <a:cxnSpLocks noChangeShapeType="1"/>
                          </wps:cNvCnPr>
                          <wps:spPr bwMode="auto">
                            <a:xfrm flipV="1">
                              <a:off x="2912" y="4021"/>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09" name="Line 28019"/>
                          <wps:cNvCnPr>
                            <a:cxnSpLocks noChangeShapeType="1"/>
                          </wps:cNvCnPr>
                          <wps:spPr bwMode="auto">
                            <a:xfrm flipV="1">
                              <a:off x="2923" y="4010"/>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0" name="Line 28020"/>
                          <wps:cNvCnPr>
                            <a:cxnSpLocks noChangeShapeType="1"/>
                          </wps:cNvCnPr>
                          <wps:spPr bwMode="auto">
                            <a:xfrm flipV="1">
                              <a:off x="2936" y="399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1" name="Line 28021"/>
                          <wps:cNvCnPr>
                            <a:cxnSpLocks noChangeShapeType="1"/>
                          </wps:cNvCnPr>
                          <wps:spPr bwMode="auto">
                            <a:xfrm flipV="1">
                              <a:off x="2949" y="398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2" name="Line 28022"/>
                          <wps:cNvCnPr>
                            <a:cxnSpLocks noChangeShapeType="1"/>
                          </wps:cNvCnPr>
                          <wps:spPr bwMode="auto">
                            <a:xfrm flipV="1">
                              <a:off x="2963" y="397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3" name="Line 28023"/>
                          <wps:cNvCnPr>
                            <a:cxnSpLocks noChangeShapeType="1"/>
                          </wps:cNvCnPr>
                          <wps:spPr bwMode="auto">
                            <a:xfrm flipV="1">
                              <a:off x="2974" y="3960"/>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4" name="Line 28024"/>
                          <wps:cNvCnPr>
                            <a:cxnSpLocks noChangeShapeType="1"/>
                          </wps:cNvCnPr>
                          <wps:spPr bwMode="auto">
                            <a:xfrm flipV="1">
                              <a:off x="2987" y="3946"/>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5" name="Line 28025"/>
                          <wps:cNvCnPr>
                            <a:cxnSpLocks noChangeShapeType="1"/>
                          </wps:cNvCnPr>
                          <wps:spPr bwMode="auto">
                            <a:xfrm flipV="1">
                              <a:off x="3000" y="3933"/>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6" name="Line 28026"/>
                          <wps:cNvCnPr>
                            <a:cxnSpLocks noChangeShapeType="1"/>
                          </wps:cNvCnPr>
                          <wps:spPr bwMode="auto">
                            <a:xfrm flipV="1">
                              <a:off x="3013" y="3920"/>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7" name="Line 28027"/>
                          <wps:cNvCnPr>
                            <a:cxnSpLocks noChangeShapeType="1"/>
                          </wps:cNvCnPr>
                          <wps:spPr bwMode="auto">
                            <a:xfrm flipV="1">
                              <a:off x="3026" y="3909"/>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8" name="Line 28028"/>
                          <wps:cNvCnPr>
                            <a:cxnSpLocks noChangeShapeType="1"/>
                          </wps:cNvCnPr>
                          <wps:spPr bwMode="auto">
                            <a:xfrm flipV="1">
                              <a:off x="3038" y="389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19" name="Line 28029"/>
                          <wps:cNvCnPr>
                            <a:cxnSpLocks noChangeShapeType="1"/>
                          </wps:cNvCnPr>
                          <wps:spPr bwMode="auto">
                            <a:xfrm flipV="1">
                              <a:off x="3051" y="3883"/>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0" name="Line 28030"/>
                          <wps:cNvCnPr>
                            <a:cxnSpLocks noChangeShapeType="1"/>
                          </wps:cNvCnPr>
                          <wps:spPr bwMode="auto">
                            <a:xfrm flipV="1">
                              <a:off x="3064" y="387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1" name="Line 28031"/>
                          <wps:cNvCnPr>
                            <a:cxnSpLocks noChangeShapeType="1"/>
                          </wps:cNvCnPr>
                          <wps:spPr bwMode="auto">
                            <a:xfrm flipV="1">
                              <a:off x="3077" y="3858"/>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2" name="Line 28032"/>
                          <wps:cNvCnPr>
                            <a:cxnSpLocks noChangeShapeType="1"/>
                          </wps:cNvCnPr>
                          <wps:spPr bwMode="auto">
                            <a:xfrm flipV="1">
                              <a:off x="3088" y="3845"/>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3" name="Line 28033"/>
                          <wps:cNvCnPr>
                            <a:cxnSpLocks noChangeShapeType="1"/>
                          </wps:cNvCnPr>
                          <wps:spPr bwMode="auto">
                            <a:xfrm flipV="1">
                              <a:off x="3101" y="3832"/>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4" name="Line 28034"/>
                          <wps:cNvCnPr>
                            <a:cxnSpLocks noChangeShapeType="1"/>
                          </wps:cNvCnPr>
                          <wps:spPr bwMode="auto">
                            <a:xfrm flipV="1">
                              <a:off x="3114" y="381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5" name="Line 28035"/>
                          <wps:cNvCnPr>
                            <a:cxnSpLocks noChangeShapeType="1"/>
                          </wps:cNvCnPr>
                          <wps:spPr bwMode="auto">
                            <a:xfrm flipV="1">
                              <a:off x="3128" y="380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6" name="Line 28036"/>
                          <wps:cNvCnPr>
                            <a:cxnSpLocks noChangeShapeType="1"/>
                          </wps:cNvCnPr>
                          <wps:spPr bwMode="auto">
                            <a:xfrm flipV="1">
                              <a:off x="3139" y="3795"/>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7" name="Line 28037"/>
                          <wps:cNvCnPr>
                            <a:cxnSpLocks noChangeShapeType="1"/>
                          </wps:cNvCnPr>
                          <wps:spPr bwMode="auto">
                            <a:xfrm flipV="1">
                              <a:off x="3152" y="378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8" name="Line 28038"/>
                          <wps:cNvCnPr>
                            <a:cxnSpLocks noChangeShapeType="1"/>
                          </wps:cNvCnPr>
                          <wps:spPr bwMode="auto">
                            <a:xfrm flipV="1">
                              <a:off x="3165" y="376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29" name="Line 28039"/>
                          <wps:cNvCnPr>
                            <a:cxnSpLocks noChangeShapeType="1"/>
                          </wps:cNvCnPr>
                          <wps:spPr bwMode="auto">
                            <a:xfrm flipV="1">
                              <a:off x="3178" y="3755"/>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0" name="Line 28040"/>
                          <wps:cNvCnPr>
                            <a:cxnSpLocks noChangeShapeType="1"/>
                          </wps:cNvCnPr>
                          <wps:spPr bwMode="auto">
                            <a:xfrm flipV="1">
                              <a:off x="3189" y="3744"/>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1" name="Line 28041"/>
                          <wps:cNvCnPr>
                            <a:cxnSpLocks noChangeShapeType="1"/>
                          </wps:cNvCnPr>
                          <wps:spPr bwMode="auto">
                            <a:xfrm flipV="1">
                              <a:off x="3203" y="373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2" name="Line 28042"/>
                          <wps:cNvCnPr>
                            <a:cxnSpLocks noChangeShapeType="1"/>
                          </wps:cNvCnPr>
                          <wps:spPr bwMode="auto">
                            <a:xfrm flipV="1">
                              <a:off x="3216" y="3718"/>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3" name="Line 28043"/>
                          <wps:cNvCnPr>
                            <a:cxnSpLocks noChangeShapeType="1"/>
                          </wps:cNvCnPr>
                          <wps:spPr bwMode="auto">
                            <a:xfrm flipV="1">
                              <a:off x="3229" y="370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4" name="Line 28044"/>
                          <wps:cNvCnPr>
                            <a:cxnSpLocks noChangeShapeType="1"/>
                          </wps:cNvCnPr>
                          <wps:spPr bwMode="auto">
                            <a:xfrm flipV="1">
                              <a:off x="3242" y="3694"/>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5" name="Line 28045"/>
                          <wps:cNvCnPr>
                            <a:cxnSpLocks noChangeShapeType="1"/>
                          </wps:cNvCnPr>
                          <wps:spPr bwMode="auto">
                            <a:xfrm flipV="1">
                              <a:off x="3253" y="368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6" name="Line 28046"/>
                          <wps:cNvCnPr>
                            <a:cxnSpLocks noChangeShapeType="1"/>
                          </wps:cNvCnPr>
                          <wps:spPr bwMode="auto">
                            <a:xfrm flipV="1">
                              <a:off x="3266" y="3667"/>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7" name="Line 28047"/>
                          <wps:cNvCnPr>
                            <a:cxnSpLocks noChangeShapeType="1"/>
                          </wps:cNvCnPr>
                          <wps:spPr bwMode="auto">
                            <a:xfrm flipV="1">
                              <a:off x="3279" y="3654"/>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8" name="Line 28048"/>
                          <wps:cNvCnPr>
                            <a:cxnSpLocks noChangeShapeType="1"/>
                          </wps:cNvCnPr>
                          <wps:spPr bwMode="auto">
                            <a:xfrm flipV="1">
                              <a:off x="3293" y="3643"/>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39" name="Line 28049"/>
                          <wps:cNvCnPr>
                            <a:cxnSpLocks noChangeShapeType="1"/>
                          </wps:cNvCnPr>
                          <wps:spPr bwMode="auto">
                            <a:xfrm flipV="1">
                              <a:off x="3304" y="363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0" name="Line 28050"/>
                          <wps:cNvCnPr>
                            <a:cxnSpLocks noChangeShapeType="1"/>
                          </wps:cNvCnPr>
                          <wps:spPr bwMode="auto">
                            <a:xfrm flipV="1">
                              <a:off x="3317" y="361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1" name="Line 28051"/>
                          <wps:cNvCnPr>
                            <a:cxnSpLocks noChangeShapeType="1"/>
                          </wps:cNvCnPr>
                          <wps:spPr bwMode="auto">
                            <a:xfrm flipV="1">
                              <a:off x="3330" y="360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2" name="Line 28052"/>
                          <wps:cNvCnPr>
                            <a:cxnSpLocks noChangeShapeType="1"/>
                          </wps:cNvCnPr>
                          <wps:spPr bwMode="auto">
                            <a:xfrm flipV="1">
                              <a:off x="3343" y="359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3" name="Line 28053"/>
                          <wps:cNvCnPr>
                            <a:cxnSpLocks noChangeShapeType="1"/>
                          </wps:cNvCnPr>
                          <wps:spPr bwMode="auto">
                            <a:xfrm flipV="1">
                              <a:off x="3354" y="3579"/>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4" name="Line 28054"/>
                          <wps:cNvCnPr>
                            <a:cxnSpLocks noChangeShapeType="1"/>
                          </wps:cNvCnPr>
                          <wps:spPr bwMode="auto">
                            <a:xfrm flipV="1">
                              <a:off x="3368" y="3566"/>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5" name="Line 28055"/>
                          <wps:cNvCnPr>
                            <a:cxnSpLocks noChangeShapeType="1"/>
                          </wps:cNvCnPr>
                          <wps:spPr bwMode="auto">
                            <a:xfrm flipV="1">
                              <a:off x="3381" y="3553"/>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6" name="Line 28056"/>
                          <wps:cNvCnPr>
                            <a:cxnSpLocks noChangeShapeType="1"/>
                          </wps:cNvCnPr>
                          <wps:spPr bwMode="auto">
                            <a:xfrm flipV="1">
                              <a:off x="3394" y="354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7" name="Line 28057"/>
                          <wps:cNvCnPr>
                            <a:cxnSpLocks noChangeShapeType="1"/>
                          </wps:cNvCnPr>
                          <wps:spPr bwMode="auto">
                            <a:xfrm flipV="1">
                              <a:off x="3405" y="3529"/>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8" name="Line 28058"/>
                          <wps:cNvCnPr>
                            <a:cxnSpLocks noChangeShapeType="1"/>
                          </wps:cNvCnPr>
                          <wps:spPr bwMode="auto">
                            <a:xfrm flipV="1">
                              <a:off x="3418" y="351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49" name="Line 28059"/>
                          <wps:cNvCnPr>
                            <a:cxnSpLocks noChangeShapeType="1"/>
                          </wps:cNvCnPr>
                          <wps:spPr bwMode="auto">
                            <a:xfrm flipV="1">
                              <a:off x="3431" y="3503"/>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0" name="Line 28060"/>
                          <wps:cNvCnPr>
                            <a:cxnSpLocks noChangeShapeType="1"/>
                          </wps:cNvCnPr>
                          <wps:spPr bwMode="auto">
                            <a:xfrm flipV="1">
                              <a:off x="3444" y="3489"/>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1" name="Line 28061"/>
                          <wps:cNvCnPr>
                            <a:cxnSpLocks noChangeShapeType="1"/>
                          </wps:cNvCnPr>
                          <wps:spPr bwMode="auto">
                            <a:xfrm flipV="1">
                              <a:off x="3458" y="3478"/>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2" name="Line 28062"/>
                          <wps:cNvCnPr>
                            <a:cxnSpLocks noChangeShapeType="1"/>
                          </wps:cNvCnPr>
                          <wps:spPr bwMode="auto">
                            <a:xfrm flipV="1">
                              <a:off x="3469" y="346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3" name="Line 28063"/>
                          <wps:cNvCnPr>
                            <a:cxnSpLocks noChangeShapeType="1"/>
                          </wps:cNvCnPr>
                          <wps:spPr bwMode="auto">
                            <a:xfrm flipV="1">
                              <a:off x="3482" y="345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4" name="Line 28064"/>
                          <wps:cNvCnPr>
                            <a:cxnSpLocks noChangeShapeType="1"/>
                          </wps:cNvCnPr>
                          <wps:spPr bwMode="auto">
                            <a:xfrm flipV="1">
                              <a:off x="3495" y="343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5" name="Line 28065"/>
                          <wps:cNvCnPr>
                            <a:cxnSpLocks noChangeShapeType="1"/>
                          </wps:cNvCnPr>
                          <wps:spPr bwMode="auto">
                            <a:xfrm flipV="1">
                              <a:off x="3508" y="3428"/>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6" name="Line 28066"/>
                          <wps:cNvCnPr>
                            <a:cxnSpLocks noChangeShapeType="1"/>
                          </wps:cNvCnPr>
                          <wps:spPr bwMode="auto">
                            <a:xfrm flipV="1">
                              <a:off x="3519" y="341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7" name="Line 28067"/>
                          <wps:cNvCnPr>
                            <a:cxnSpLocks noChangeShapeType="1"/>
                          </wps:cNvCnPr>
                          <wps:spPr bwMode="auto">
                            <a:xfrm flipV="1">
                              <a:off x="3533" y="3401"/>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8" name="Line 28068"/>
                          <wps:cNvCnPr>
                            <a:cxnSpLocks noChangeShapeType="1"/>
                          </wps:cNvCnPr>
                          <wps:spPr bwMode="auto">
                            <a:xfrm flipV="1">
                              <a:off x="3546" y="3388"/>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59" name="Line 28069"/>
                          <wps:cNvCnPr>
                            <a:cxnSpLocks noChangeShapeType="1"/>
                          </wps:cNvCnPr>
                          <wps:spPr bwMode="auto">
                            <a:xfrm flipV="1">
                              <a:off x="3559" y="3375"/>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0" name="Line 28070"/>
                          <wps:cNvCnPr>
                            <a:cxnSpLocks noChangeShapeType="1"/>
                          </wps:cNvCnPr>
                          <wps:spPr bwMode="auto">
                            <a:xfrm flipV="1">
                              <a:off x="3570" y="3364"/>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1" name="Line 28071"/>
                          <wps:cNvCnPr>
                            <a:cxnSpLocks noChangeShapeType="1"/>
                          </wps:cNvCnPr>
                          <wps:spPr bwMode="auto">
                            <a:xfrm flipV="1">
                              <a:off x="3583" y="3351"/>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2" name="Line 28072"/>
                          <wps:cNvCnPr>
                            <a:cxnSpLocks noChangeShapeType="1"/>
                          </wps:cNvCnPr>
                          <wps:spPr bwMode="auto">
                            <a:xfrm flipV="1">
                              <a:off x="3596" y="3338"/>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3" name="Line 28073"/>
                          <wps:cNvCnPr>
                            <a:cxnSpLocks noChangeShapeType="1"/>
                          </wps:cNvCnPr>
                          <wps:spPr bwMode="auto">
                            <a:xfrm flipV="1">
                              <a:off x="3609" y="332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4" name="Line 28074"/>
                          <wps:cNvCnPr>
                            <a:cxnSpLocks noChangeShapeType="1"/>
                          </wps:cNvCnPr>
                          <wps:spPr bwMode="auto">
                            <a:xfrm flipV="1">
                              <a:off x="3621" y="3313"/>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5" name="Line 28075"/>
                          <wps:cNvCnPr>
                            <a:cxnSpLocks noChangeShapeType="1"/>
                          </wps:cNvCnPr>
                          <wps:spPr bwMode="auto">
                            <a:xfrm flipV="1">
                              <a:off x="3634" y="3300"/>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6" name="Line 28076"/>
                          <wps:cNvCnPr>
                            <a:cxnSpLocks noChangeShapeType="1"/>
                          </wps:cNvCnPr>
                          <wps:spPr bwMode="auto">
                            <a:xfrm flipV="1">
                              <a:off x="3647" y="3287"/>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7" name="Line 28077"/>
                          <wps:cNvCnPr>
                            <a:cxnSpLocks noChangeShapeType="1"/>
                          </wps:cNvCnPr>
                          <wps:spPr bwMode="auto">
                            <a:xfrm flipV="1">
                              <a:off x="3660" y="327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8" name="Line 28078"/>
                          <wps:cNvCnPr>
                            <a:cxnSpLocks noChangeShapeType="1"/>
                          </wps:cNvCnPr>
                          <wps:spPr bwMode="auto">
                            <a:xfrm flipV="1">
                              <a:off x="3673" y="3263"/>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69" name="Line 28079"/>
                          <wps:cNvCnPr>
                            <a:cxnSpLocks noChangeShapeType="1"/>
                          </wps:cNvCnPr>
                          <wps:spPr bwMode="auto">
                            <a:xfrm flipV="1">
                              <a:off x="3684" y="325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0" name="Line 28080"/>
                          <wps:cNvCnPr>
                            <a:cxnSpLocks noChangeShapeType="1"/>
                          </wps:cNvCnPr>
                          <wps:spPr bwMode="auto">
                            <a:xfrm flipV="1">
                              <a:off x="3698" y="3237"/>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1" name="Line 28081"/>
                          <wps:cNvCnPr>
                            <a:cxnSpLocks noChangeShapeType="1"/>
                          </wps:cNvCnPr>
                          <wps:spPr bwMode="auto">
                            <a:xfrm flipV="1">
                              <a:off x="3711" y="3223"/>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2" name="Line 28082"/>
                          <wps:cNvCnPr>
                            <a:cxnSpLocks noChangeShapeType="1"/>
                          </wps:cNvCnPr>
                          <wps:spPr bwMode="auto">
                            <a:xfrm flipV="1">
                              <a:off x="3724" y="3212"/>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3" name="Line 28083"/>
                          <wps:cNvCnPr>
                            <a:cxnSpLocks noChangeShapeType="1"/>
                          </wps:cNvCnPr>
                          <wps:spPr bwMode="auto">
                            <a:xfrm flipV="1">
                              <a:off x="3735" y="319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4" name="Line 28084"/>
                          <wps:cNvCnPr>
                            <a:cxnSpLocks noChangeShapeType="1"/>
                          </wps:cNvCnPr>
                          <wps:spPr bwMode="auto">
                            <a:xfrm flipV="1">
                              <a:off x="3748" y="3186"/>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5" name="Line 28085"/>
                          <wps:cNvCnPr>
                            <a:cxnSpLocks noChangeShapeType="1"/>
                          </wps:cNvCnPr>
                          <wps:spPr bwMode="auto">
                            <a:xfrm flipV="1">
                              <a:off x="3761" y="3173"/>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6" name="Line 28086"/>
                          <wps:cNvCnPr>
                            <a:cxnSpLocks noChangeShapeType="1"/>
                          </wps:cNvCnPr>
                          <wps:spPr bwMode="auto">
                            <a:xfrm flipV="1">
                              <a:off x="3774" y="3160"/>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7" name="Line 28087"/>
                          <wps:cNvCnPr>
                            <a:cxnSpLocks noChangeShapeType="1"/>
                          </wps:cNvCnPr>
                          <wps:spPr bwMode="auto">
                            <a:xfrm flipV="1">
                              <a:off x="3786" y="3149"/>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8" name="Line 28088"/>
                          <wps:cNvCnPr>
                            <a:cxnSpLocks noChangeShapeType="1"/>
                          </wps:cNvCnPr>
                          <wps:spPr bwMode="auto">
                            <a:xfrm flipV="1">
                              <a:off x="3799" y="3135"/>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79" name="Line 28089"/>
                          <wps:cNvCnPr>
                            <a:cxnSpLocks noChangeShapeType="1"/>
                          </wps:cNvCnPr>
                          <wps:spPr bwMode="auto">
                            <a:xfrm flipV="1">
                              <a:off x="3812" y="3122"/>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0" name="Line 28090"/>
                          <wps:cNvCnPr>
                            <a:cxnSpLocks noChangeShapeType="1"/>
                          </wps:cNvCnPr>
                          <wps:spPr bwMode="auto">
                            <a:xfrm flipV="1">
                              <a:off x="3825" y="3109"/>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1" name="Line 28091"/>
                          <wps:cNvCnPr>
                            <a:cxnSpLocks noChangeShapeType="1"/>
                          </wps:cNvCnPr>
                          <wps:spPr bwMode="auto">
                            <a:xfrm flipV="1">
                              <a:off x="3836" y="3098"/>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2" name="Line 28092"/>
                          <wps:cNvCnPr>
                            <a:cxnSpLocks noChangeShapeType="1"/>
                          </wps:cNvCnPr>
                          <wps:spPr bwMode="auto">
                            <a:xfrm flipV="1">
                              <a:off x="3849" y="3085"/>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3" name="Line 28093"/>
                          <wps:cNvCnPr>
                            <a:cxnSpLocks noChangeShapeType="1"/>
                          </wps:cNvCnPr>
                          <wps:spPr bwMode="auto">
                            <a:xfrm flipV="1">
                              <a:off x="3863" y="3072"/>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4" name="Line 28094"/>
                          <wps:cNvCnPr>
                            <a:cxnSpLocks noChangeShapeType="1"/>
                          </wps:cNvCnPr>
                          <wps:spPr bwMode="auto">
                            <a:xfrm flipV="1">
                              <a:off x="3876" y="3059"/>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5" name="Line 28095"/>
                          <wps:cNvCnPr>
                            <a:cxnSpLocks noChangeShapeType="1"/>
                          </wps:cNvCnPr>
                          <wps:spPr bwMode="auto">
                            <a:xfrm flipV="1">
                              <a:off x="3889" y="3047"/>
                              <a:ext cx="1" cy="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6" name="Line 28096"/>
                          <wps:cNvCnPr>
                            <a:cxnSpLocks noChangeShapeType="1"/>
                          </wps:cNvCnPr>
                          <wps:spPr bwMode="auto">
                            <a:xfrm flipV="1">
                              <a:off x="3900" y="3034"/>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7" name="Line 28097"/>
                          <wps:cNvCnPr>
                            <a:cxnSpLocks noChangeShapeType="1"/>
                          </wps:cNvCnPr>
                          <wps:spPr bwMode="auto">
                            <a:xfrm flipV="1">
                              <a:off x="3913" y="3021"/>
                              <a:ext cx="1" cy="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8" name="Line 28098"/>
                          <wps:cNvCnPr>
                            <a:cxnSpLocks noChangeShapeType="1"/>
                          </wps:cNvCnPr>
                          <wps:spPr bwMode="auto">
                            <a:xfrm flipV="1">
                              <a:off x="3926" y="3008"/>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89" name="Line 28099"/>
                          <wps:cNvCnPr>
                            <a:cxnSpLocks noChangeShapeType="1"/>
                          </wps:cNvCnPr>
                          <wps:spPr bwMode="auto">
                            <a:xfrm flipV="1">
                              <a:off x="3939" y="2997"/>
                              <a:ext cx="1"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90" name="Line 28100"/>
                          <wps:cNvCnPr>
                            <a:cxnSpLocks noChangeShapeType="1"/>
                          </wps:cNvCnPr>
                          <wps:spPr bwMode="auto">
                            <a:xfrm flipV="1">
                              <a:off x="3951" y="2984"/>
                              <a:ext cx="1" cy="2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91" name="Line 28101"/>
                          <wps:cNvCnPr>
                            <a:cxnSpLocks noChangeShapeType="1"/>
                          </wps:cNvCnPr>
                          <wps:spPr bwMode="auto">
                            <a:xfrm flipV="1">
                              <a:off x="3964" y="2978"/>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92" name="Line 28102"/>
                          <wps:cNvCnPr>
                            <a:cxnSpLocks noChangeShapeType="1"/>
                          </wps:cNvCnPr>
                          <wps:spPr bwMode="auto">
                            <a:xfrm>
                              <a:off x="4059" y="1892"/>
                              <a:ext cx="810" cy="80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593" name="Line 28103"/>
                          <wps:cNvCnPr>
                            <a:cxnSpLocks noChangeShapeType="1"/>
                          </wps:cNvCnPr>
                          <wps:spPr bwMode="auto">
                            <a:xfrm>
                              <a:off x="4316" y="2150"/>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94" name="Line 28104"/>
                          <wps:cNvCnPr>
                            <a:cxnSpLocks noChangeShapeType="1"/>
                          </wps:cNvCnPr>
                          <wps:spPr bwMode="auto">
                            <a:xfrm>
                              <a:off x="4314" y="2148"/>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95" name="Line 28105"/>
                          <wps:cNvCnPr>
                            <a:cxnSpLocks noChangeShapeType="1"/>
                          </wps:cNvCnPr>
                          <wps:spPr bwMode="auto">
                            <a:xfrm>
                              <a:off x="4311" y="2147"/>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96" name="Line 28106"/>
                          <wps:cNvCnPr>
                            <a:cxnSpLocks noChangeShapeType="1"/>
                          </wps:cNvCnPr>
                          <wps:spPr bwMode="auto">
                            <a:xfrm>
                              <a:off x="4309" y="2145"/>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97" name="Line 28107"/>
                          <wps:cNvCnPr>
                            <a:cxnSpLocks noChangeShapeType="1"/>
                          </wps:cNvCnPr>
                          <wps:spPr bwMode="auto">
                            <a:xfrm>
                              <a:off x="4307" y="2143"/>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98" name="Line 28108"/>
                          <wps:cNvCnPr>
                            <a:cxnSpLocks noChangeShapeType="1"/>
                          </wps:cNvCnPr>
                          <wps:spPr bwMode="auto">
                            <a:xfrm>
                              <a:off x="4303" y="2141"/>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99" name="Line 28109"/>
                          <wps:cNvCnPr>
                            <a:cxnSpLocks noChangeShapeType="1"/>
                          </wps:cNvCnPr>
                          <wps:spPr bwMode="auto">
                            <a:xfrm>
                              <a:off x="4301" y="2139"/>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0" name="Line 28110"/>
                          <wps:cNvCnPr>
                            <a:cxnSpLocks noChangeShapeType="1"/>
                          </wps:cNvCnPr>
                          <wps:spPr bwMode="auto">
                            <a:xfrm>
                              <a:off x="4298" y="213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1" name="Line 28111"/>
                          <wps:cNvCnPr>
                            <a:cxnSpLocks noChangeShapeType="1"/>
                          </wps:cNvCnPr>
                          <wps:spPr bwMode="auto">
                            <a:xfrm>
                              <a:off x="4296" y="213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2" name="Line 28112"/>
                          <wps:cNvCnPr>
                            <a:cxnSpLocks noChangeShapeType="1"/>
                          </wps:cNvCnPr>
                          <wps:spPr bwMode="auto">
                            <a:xfrm>
                              <a:off x="4294" y="213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3" name="Line 28113"/>
                          <wps:cNvCnPr>
                            <a:cxnSpLocks noChangeShapeType="1"/>
                          </wps:cNvCnPr>
                          <wps:spPr bwMode="auto">
                            <a:xfrm>
                              <a:off x="4290" y="2132"/>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4" name="Line 28114"/>
                          <wps:cNvCnPr>
                            <a:cxnSpLocks noChangeShapeType="1"/>
                          </wps:cNvCnPr>
                          <wps:spPr bwMode="auto">
                            <a:xfrm>
                              <a:off x="4288" y="213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5" name="Line 28115"/>
                          <wps:cNvCnPr>
                            <a:cxnSpLocks noChangeShapeType="1"/>
                          </wps:cNvCnPr>
                          <wps:spPr bwMode="auto">
                            <a:xfrm>
                              <a:off x="4284" y="2128"/>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6" name="Line 28116"/>
                          <wps:cNvCnPr>
                            <a:cxnSpLocks noChangeShapeType="1"/>
                          </wps:cNvCnPr>
                          <wps:spPr bwMode="auto">
                            <a:xfrm>
                              <a:off x="4283" y="2126"/>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7" name="Line 28117"/>
                          <wps:cNvCnPr>
                            <a:cxnSpLocks noChangeShapeType="1"/>
                          </wps:cNvCnPr>
                          <wps:spPr bwMode="auto">
                            <a:xfrm>
                              <a:off x="4281" y="2124"/>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8" name="Line 28118"/>
                          <wps:cNvCnPr>
                            <a:cxnSpLocks noChangeShapeType="1"/>
                          </wps:cNvCnPr>
                          <wps:spPr bwMode="auto">
                            <a:xfrm>
                              <a:off x="4277" y="2122"/>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09" name="Line 28119"/>
                          <wps:cNvCnPr>
                            <a:cxnSpLocks noChangeShapeType="1"/>
                          </wps:cNvCnPr>
                          <wps:spPr bwMode="auto">
                            <a:xfrm>
                              <a:off x="4275" y="2120"/>
                              <a:ext cx="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0" name="Line 28120"/>
                          <wps:cNvCnPr>
                            <a:cxnSpLocks noChangeShapeType="1"/>
                          </wps:cNvCnPr>
                          <wps:spPr bwMode="auto">
                            <a:xfrm>
                              <a:off x="4271" y="2118"/>
                              <a:ext cx="2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1" name="Line 28121"/>
                          <wps:cNvCnPr>
                            <a:cxnSpLocks noChangeShapeType="1"/>
                          </wps:cNvCnPr>
                          <wps:spPr bwMode="auto">
                            <a:xfrm>
                              <a:off x="4269" y="2117"/>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2" name="Line 28122"/>
                          <wps:cNvCnPr>
                            <a:cxnSpLocks noChangeShapeType="1"/>
                          </wps:cNvCnPr>
                          <wps:spPr bwMode="auto">
                            <a:xfrm>
                              <a:off x="4268" y="2115"/>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3" name="Line 28123"/>
                          <wps:cNvCnPr>
                            <a:cxnSpLocks noChangeShapeType="1"/>
                          </wps:cNvCnPr>
                          <wps:spPr bwMode="auto">
                            <a:xfrm>
                              <a:off x="4264" y="2113"/>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4" name="Line 28124"/>
                          <wps:cNvCnPr>
                            <a:cxnSpLocks noChangeShapeType="1"/>
                          </wps:cNvCnPr>
                          <wps:spPr bwMode="auto">
                            <a:xfrm>
                              <a:off x="4262" y="2111"/>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5" name="Line 28125"/>
                          <wps:cNvCnPr>
                            <a:cxnSpLocks noChangeShapeType="1"/>
                          </wps:cNvCnPr>
                          <wps:spPr bwMode="auto">
                            <a:xfrm>
                              <a:off x="4258" y="2109"/>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6" name="Line 28126"/>
                          <wps:cNvCnPr>
                            <a:cxnSpLocks noChangeShapeType="1"/>
                          </wps:cNvCnPr>
                          <wps:spPr bwMode="auto">
                            <a:xfrm>
                              <a:off x="4256" y="2107"/>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7" name="Line 28127"/>
                          <wps:cNvCnPr>
                            <a:cxnSpLocks noChangeShapeType="1"/>
                          </wps:cNvCnPr>
                          <wps:spPr bwMode="auto">
                            <a:xfrm>
                              <a:off x="4254" y="2105"/>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8" name="Line 28128"/>
                          <wps:cNvCnPr>
                            <a:cxnSpLocks noChangeShapeType="1"/>
                          </wps:cNvCnPr>
                          <wps:spPr bwMode="auto">
                            <a:xfrm>
                              <a:off x="4251" y="2103"/>
                              <a:ext cx="3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19" name="Line 28129"/>
                          <wps:cNvCnPr>
                            <a:cxnSpLocks noChangeShapeType="1"/>
                          </wps:cNvCnPr>
                          <wps:spPr bwMode="auto">
                            <a:xfrm>
                              <a:off x="4249" y="2102"/>
                              <a:ext cx="3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0" name="Line 28130"/>
                          <wps:cNvCnPr>
                            <a:cxnSpLocks noChangeShapeType="1"/>
                          </wps:cNvCnPr>
                          <wps:spPr bwMode="auto">
                            <a:xfrm>
                              <a:off x="4245" y="2100"/>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1" name="Line 28131"/>
                          <wps:cNvCnPr>
                            <a:cxnSpLocks noChangeShapeType="1"/>
                          </wps:cNvCnPr>
                          <wps:spPr bwMode="auto">
                            <a:xfrm>
                              <a:off x="4243" y="2098"/>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2" name="Line 28132"/>
                          <wps:cNvCnPr>
                            <a:cxnSpLocks noChangeShapeType="1"/>
                          </wps:cNvCnPr>
                          <wps:spPr bwMode="auto">
                            <a:xfrm>
                              <a:off x="4241" y="2096"/>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3" name="Line 28133"/>
                          <wps:cNvCnPr>
                            <a:cxnSpLocks noChangeShapeType="1"/>
                          </wps:cNvCnPr>
                          <wps:spPr bwMode="auto">
                            <a:xfrm>
                              <a:off x="4238" y="2094"/>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4" name="Line 28134"/>
                          <wps:cNvCnPr>
                            <a:cxnSpLocks noChangeShapeType="1"/>
                          </wps:cNvCnPr>
                          <wps:spPr bwMode="auto">
                            <a:xfrm>
                              <a:off x="4236" y="2092"/>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5" name="Line 28135"/>
                          <wps:cNvCnPr>
                            <a:cxnSpLocks noChangeShapeType="1"/>
                          </wps:cNvCnPr>
                          <wps:spPr bwMode="auto">
                            <a:xfrm>
                              <a:off x="4232" y="2090"/>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6" name="Line 28136"/>
                          <wps:cNvCnPr>
                            <a:cxnSpLocks noChangeShapeType="1"/>
                          </wps:cNvCnPr>
                          <wps:spPr bwMode="auto">
                            <a:xfrm>
                              <a:off x="4230" y="2088"/>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7" name="Line 28137"/>
                          <wps:cNvCnPr>
                            <a:cxnSpLocks noChangeShapeType="1"/>
                          </wps:cNvCnPr>
                          <wps:spPr bwMode="auto">
                            <a:xfrm>
                              <a:off x="4228" y="2087"/>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8" name="Line 28138"/>
                          <wps:cNvCnPr>
                            <a:cxnSpLocks noChangeShapeType="1"/>
                          </wps:cNvCnPr>
                          <wps:spPr bwMode="auto">
                            <a:xfrm>
                              <a:off x="4224" y="2085"/>
                              <a:ext cx="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29" name="Line 28139"/>
                          <wps:cNvCnPr>
                            <a:cxnSpLocks noChangeShapeType="1"/>
                          </wps:cNvCnPr>
                          <wps:spPr bwMode="auto">
                            <a:xfrm>
                              <a:off x="4223" y="2083"/>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0" name="Line 28140"/>
                          <wps:cNvCnPr>
                            <a:cxnSpLocks noChangeShapeType="1"/>
                          </wps:cNvCnPr>
                          <wps:spPr bwMode="auto">
                            <a:xfrm>
                              <a:off x="4219" y="2081"/>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1" name="Line 28141"/>
                          <wps:cNvCnPr>
                            <a:cxnSpLocks noChangeShapeType="1"/>
                          </wps:cNvCnPr>
                          <wps:spPr bwMode="auto">
                            <a:xfrm>
                              <a:off x="4217" y="2079"/>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2" name="Line 28142"/>
                          <wps:cNvCnPr>
                            <a:cxnSpLocks noChangeShapeType="1"/>
                          </wps:cNvCnPr>
                          <wps:spPr bwMode="auto">
                            <a:xfrm>
                              <a:off x="4219" y="2077"/>
                              <a:ext cx="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3" name="Line 28143"/>
                          <wps:cNvCnPr>
                            <a:cxnSpLocks noChangeShapeType="1"/>
                          </wps:cNvCnPr>
                          <wps:spPr bwMode="auto">
                            <a:xfrm>
                              <a:off x="4221" y="2075"/>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4" name="Line 28144"/>
                          <wps:cNvCnPr>
                            <a:cxnSpLocks noChangeShapeType="1"/>
                          </wps:cNvCnPr>
                          <wps:spPr bwMode="auto">
                            <a:xfrm>
                              <a:off x="4223" y="2073"/>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5" name="Line 28145"/>
                          <wps:cNvCnPr>
                            <a:cxnSpLocks noChangeShapeType="1"/>
                          </wps:cNvCnPr>
                          <wps:spPr bwMode="auto">
                            <a:xfrm>
                              <a:off x="4224" y="2072"/>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6" name="Line 28146"/>
                          <wps:cNvCnPr>
                            <a:cxnSpLocks noChangeShapeType="1"/>
                          </wps:cNvCnPr>
                          <wps:spPr bwMode="auto">
                            <a:xfrm>
                              <a:off x="4226" y="2070"/>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7" name="Line 28147"/>
                          <wps:cNvCnPr>
                            <a:cxnSpLocks noChangeShapeType="1"/>
                          </wps:cNvCnPr>
                          <wps:spPr bwMode="auto">
                            <a:xfrm>
                              <a:off x="4228" y="2068"/>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8" name="Line 28148"/>
                          <wps:cNvCnPr>
                            <a:cxnSpLocks noChangeShapeType="1"/>
                          </wps:cNvCnPr>
                          <wps:spPr bwMode="auto">
                            <a:xfrm>
                              <a:off x="4230" y="2066"/>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39" name="Line 28149"/>
                          <wps:cNvCnPr>
                            <a:cxnSpLocks noChangeShapeType="1"/>
                          </wps:cNvCnPr>
                          <wps:spPr bwMode="auto">
                            <a:xfrm>
                              <a:off x="4232" y="2064"/>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0" name="Line 28150"/>
                          <wps:cNvCnPr>
                            <a:cxnSpLocks noChangeShapeType="1"/>
                          </wps:cNvCnPr>
                          <wps:spPr bwMode="auto">
                            <a:xfrm>
                              <a:off x="4234" y="2062"/>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1" name="Line 28151"/>
                          <wps:cNvCnPr>
                            <a:cxnSpLocks noChangeShapeType="1"/>
                          </wps:cNvCnPr>
                          <wps:spPr bwMode="auto">
                            <a:xfrm>
                              <a:off x="4236" y="2060"/>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2" name="Line 28152"/>
                          <wps:cNvCnPr>
                            <a:cxnSpLocks noChangeShapeType="1"/>
                          </wps:cNvCnPr>
                          <wps:spPr bwMode="auto">
                            <a:xfrm>
                              <a:off x="4238" y="2058"/>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3" name="Line 28153"/>
                          <wps:cNvCnPr>
                            <a:cxnSpLocks noChangeShapeType="1"/>
                          </wps:cNvCnPr>
                          <wps:spPr bwMode="auto">
                            <a:xfrm>
                              <a:off x="4239" y="2057"/>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4" name="Line 28154"/>
                          <wps:cNvCnPr>
                            <a:cxnSpLocks noChangeShapeType="1"/>
                          </wps:cNvCnPr>
                          <wps:spPr bwMode="auto">
                            <a:xfrm>
                              <a:off x="4241" y="2055"/>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5" name="Line 28155"/>
                          <wps:cNvCnPr>
                            <a:cxnSpLocks noChangeShapeType="1"/>
                          </wps:cNvCnPr>
                          <wps:spPr bwMode="auto">
                            <a:xfrm>
                              <a:off x="4243" y="2053"/>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6" name="Line 28156"/>
                          <wps:cNvCnPr>
                            <a:cxnSpLocks noChangeShapeType="1"/>
                          </wps:cNvCnPr>
                          <wps:spPr bwMode="auto">
                            <a:xfrm>
                              <a:off x="4245" y="2051"/>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7" name="Line 28157"/>
                          <wps:cNvCnPr>
                            <a:cxnSpLocks noChangeShapeType="1"/>
                          </wps:cNvCnPr>
                          <wps:spPr bwMode="auto">
                            <a:xfrm>
                              <a:off x="4682" y="2544"/>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8" name="Line 28158"/>
                          <wps:cNvCnPr>
                            <a:cxnSpLocks noChangeShapeType="1"/>
                          </wps:cNvCnPr>
                          <wps:spPr bwMode="auto">
                            <a:xfrm>
                              <a:off x="4682" y="2542"/>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49" name="Line 28159"/>
                          <wps:cNvCnPr>
                            <a:cxnSpLocks noChangeShapeType="1"/>
                          </wps:cNvCnPr>
                          <wps:spPr bwMode="auto">
                            <a:xfrm>
                              <a:off x="4680" y="2540"/>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0" name="Line 28160"/>
                          <wps:cNvCnPr>
                            <a:cxnSpLocks noChangeShapeType="1"/>
                          </wps:cNvCnPr>
                          <wps:spPr bwMode="auto">
                            <a:xfrm>
                              <a:off x="4678" y="253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1" name="Line 28161"/>
                          <wps:cNvCnPr>
                            <a:cxnSpLocks noChangeShapeType="1"/>
                          </wps:cNvCnPr>
                          <wps:spPr bwMode="auto">
                            <a:xfrm>
                              <a:off x="4676" y="2536"/>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2" name="Line 28162"/>
                          <wps:cNvCnPr>
                            <a:cxnSpLocks noChangeShapeType="1"/>
                          </wps:cNvCnPr>
                          <wps:spPr bwMode="auto">
                            <a:xfrm>
                              <a:off x="4676" y="2534"/>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3" name="Line 28163"/>
                          <wps:cNvCnPr>
                            <a:cxnSpLocks noChangeShapeType="1"/>
                          </wps:cNvCnPr>
                          <wps:spPr bwMode="auto">
                            <a:xfrm>
                              <a:off x="4674" y="2532"/>
                              <a:ext cx="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4" name="Line 28164"/>
                          <wps:cNvCnPr>
                            <a:cxnSpLocks noChangeShapeType="1"/>
                          </wps:cNvCnPr>
                          <wps:spPr bwMode="auto">
                            <a:xfrm>
                              <a:off x="4673" y="2530"/>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5" name="Line 28165"/>
                          <wps:cNvCnPr>
                            <a:cxnSpLocks noChangeShapeType="1"/>
                          </wps:cNvCnPr>
                          <wps:spPr bwMode="auto">
                            <a:xfrm>
                              <a:off x="4673" y="2529"/>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6" name="Line 28166"/>
                          <wps:cNvCnPr>
                            <a:cxnSpLocks noChangeShapeType="1"/>
                          </wps:cNvCnPr>
                          <wps:spPr bwMode="auto">
                            <a:xfrm>
                              <a:off x="4671" y="2527"/>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7" name="Line 28167"/>
                          <wps:cNvCnPr>
                            <a:cxnSpLocks noChangeShapeType="1"/>
                          </wps:cNvCnPr>
                          <wps:spPr bwMode="auto">
                            <a:xfrm>
                              <a:off x="4669" y="2525"/>
                              <a:ext cx="3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31658" name="Line 28168"/>
                        <wps:cNvCnPr>
                          <a:cxnSpLocks noChangeShapeType="1"/>
                        </wps:cNvCnPr>
                        <wps:spPr bwMode="auto">
                          <a:xfrm>
                            <a:off x="3051810" y="1605280"/>
                            <a:ext cx="247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59" name="Line 28169"/>
                        <wps:cNvCnPr>
                          <a:cxnSpLocks noChangeShapeType="1"/>
                        </wps:cNvCnPr>
                        <wps:spPr bwMode="auto">
                          <a:xfrm>
                            <a:off x="3051810" y="1604010"/>
                            <a:ext cx="260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0" name="Line 28170"/>
                        <wps:cNvCnPr>
                          <a:cxnSpLocks noChangeShapeType="1"/>
                        </wps:cNvCnPr>
                        <wps:spPr bwMode="auto">
                          <a:xfrm>
                            <a:off x="3050540" y="1602740"/>
                            <a:ext cx="285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1" name="Line 28171"/>
                        <wps:cNvCnPr>
                          <a:cxnSpLocks noChangeShapeType="1"/>
                        </wps:cNvCnPr>
                        <wps:spPr bwMode="auto">
                          <a:xfrm>
                            <a:off x="3049270" y="1601470"/>
                            <a:ext cx="311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2" name="Line 28172"/>
                        <wps:cNvCnPr>
                          <a:cxnSpLocks noChangeShapeType="1"/>
                        </wps:cNvCnPr>
                        <wps:spPr bwMode="auto">
                          <a:xfrm>
                            <a:off x="3049270" y="1600200"/>
                            <a:ext cx="323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3" name="Line 28173"/>
                        <wps:cNvCnPr>
                          <a:cxnSpLocks noChangeShapeType="1"/>
                        </wps:cNvCnPr>
                        <wps:spPr bwMode="auto">
                          <a:xfrm>
                            <a:off x="3048000" y="1599565"/>
                            <a:ext cx="323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4" name="Line 28174"/>
                        <wps:cNvCnPr>
                          <a:cxnSpLocks noChangeShapeType="1"/>
                        </wps:cNvCnPr>
                        <wps:spPr bwMode="auto">
                          <a:xfrm>
                            <a:off x="3046730" y="1598295"/>
                            <a:ext cx="311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5" name="Line 28175"/>
                        <wps:cNvCnPr>
                          <a:cxnSpLocks noChangeShapeType="1"/>
                        </wps:cNvCnPr>
                        <wps:spPr bwMode="auto">
                          <a:xfrm>
                            <a:off x="3046095" y="1597025"/>
                            <a:ext cx="3048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6" name="Line 28176"/>
                        <wps:cNvCnPr>
                          <a:cxnSpLocks noChangeShapeType="1"/>
                        </wps:cNvCnPr>
                        <wps:spPr bwMode="auto">
                          <a:xfrm>
                            <a:off x="3046095" y="1595755"/>
                            <a:ext cx="285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7" name="Line 28177"/>
                        <wps:cNvCnPr>
                          <a:cxnSpLocks noChangeShapeType="1"/>
                        </wps:cNvCnPr>
                        <wps:spPr bwMode="auto">
                          <a:xfrm>
                            <a:off x="3044825" y="1594485"/>
                            <a:ext cx="285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8" name="Line 28178"/>
                        <wps:cNvCnPr>
                          <a:cxnSpLocks noChangeShapeType="1"/>
                        </wps:cNvCnPr>
                        <wps:spPr bwMode="auto">
                          <a:xfrm>
                            <a:off x="3043555" y="1593215"/>
                            <a:ext cx="285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69" name="Line 28179"/>
                        <wps:cNvCnPr>
                          <a:cxnSpLocks noChangeShapeType="1"/>
                        </wps:cNvCnPr>
                        <wps:spPr bwMode="auto">
                          <a:xfrm>
                            <a:off x="3043555" y="1591945"/>
                            <a:ext cx="260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0" name="Line 28180"/>
                        <wps:cNvCnPr>
                          <a:cxnSpLocks noChangeShapeType="1"/>
                        </wps:cNvCnPr>
                        <wps:spPr bwMode="auto">
                          <a:xfrm>
                            <a:off x="3042285" y="1591310"/>
                            <a:ext cx="260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1" name="Line 28181"/>
                        <wps:cNvCnPr>
                          <a:cxnSpLocks noChangeShapeType="1"/>
                        </wps:cNvCnPr>
                        <wps:spPr bwMode="auto">
                          <a:xfrm>
                            <a:off x="3041015" y="1590040"/>
                            <a:ext cx="247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2" name="Line 28182"/>
                        <wps:cNvCnPr>
                          <a:cxnSpLocks noChangeShapeType="1"/>
                        </wps:cNvCnPr>
                        <wps:spPr bwMode="auto">
                          <a:xfrm>
                            <a:off x="3039745" y="1588770"/>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3" name="Line 28183"/>
                        <wps:cNvCnPr>
                          <a:cxnSpLocks noChangeShapeType="1"/>
                        </wps:cNvCnPr>
                        <wps:spPr bwMode="auto">
                          <a:xfrm>
                            <a:off x="3039745" y="1587500"/>
                            <a:ext cx="241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4" name="Line 28184"/>
                        <wps:cNvCnPr>
                          <a:cxnSpLocks noChangeShapeType="1"/>
                        </wps:cNvCnPr>
                        <wps:spPr bwMode="auto">
                          <a:xfrm>
                            <a:off x="3038475" y="158623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5" name="Line 28185"/>
                        <wps:cNvCnPr>
                          <a:cxnSpLocks noChangeShapeType="1"/>
                        </wps:cNvCnPr>
                        <wps:spPr bwMode="auto">
                          <a:xfrm>
                            <a:off x="3037205" y="158496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6" name="Line 28186"/>
                        <wps:cNvCnPr>
                          <a:cxnSpLocks noChangeShapeType="1"/>
                        </wps:cNvCnPr>
                        <wps:spPr bwMode="auto">
                          <a:xfrm>
                            <a:off x="3037205" y="1583690"/>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7" name="Line 28187"/>
                        <wps:cNvCnPr>
                          <a:cxnSpLocks noChangeShapeType="1"/>
                        </wps:cNvCnPr>
                        <wps:spPr bwMode="auto">
                          <a:xfrm>
                            <a:off x="3036570" y="1582420"/>
                            <a:ext cx="196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8" name="Line 28188"/>
                        <wps:cNvCnPr>
                          <a:cxnSpLocks noChangeShapeType="1"/>
                        </wps:cNvCnPr>
                        <wps:spPr bwMode="auto">
                          <a:xfrm>
                            <a:off x="3035300" y="158178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79" name="Line 28189"/>
                        <wps:cNvCnPr>
                          <a:cxnSpLocks noChangeShapeType="1"/>
                        </wps:cNvCnPr>
                        <wps:spPr bwMode="auto">
                          <a:xfrm>
                            <a:off x="3034030" y="1580515"/>
                            <a:ext cx="190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0" name="Line 28190"/>
                        <wps:cNvCnPr>
                          <a:cxnSpLocks noChangeShapeType="1"/>
                        </wps:cNvCnPr>
                        <wps:spPr bwMode="auto">
                          <a:xfrm>
                            <a:off x="3034030" y="1579245"/>
                            <a:ext cx="1778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1" name="Line 28191"/>
                        <wps:cNvCnPr>
                          <a:cxnSpLocks noChangeShapeType="1"/>
                        </wps:cNvCnPr>
                        <wps:spPr bwMode="auto">
                          <a:xfrm>
                            <a:off x="3032760" y="1577975"/>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2" name="Line 28192"/>
                        <wps:cNvCnPr>
                          <a:cxnSpLocks noChangeShapeType="1"/>
                        </wps:cNvCnPr>
                        <wps:spPr bwMode="auto">
                          <a:xfrm>
                            <a:off x="3031490" y="1576705"/>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3" name="Line 28193"/>
                        <wps:cNvCnPr>
                          <a:cxnSpLocks noChangeShapeType="1"/>
                        </wps:cNvCnPr>
                        <wps:spPr bwMode="auto">
                          <a:xfrm>
                            <a:off x="3031490" y="1575435"/>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4" name="Line 28194"/>
                        <wps:cNvCnPr>
                          <a:cxnSpLocks noChangeShapeType="1"/>
                        </wps:cNvCnPr>
                        <wps:spPr bwMode="auto">
                          <a:xfrm>
                            <a:off x="3030220" y="1574165"/>
                            <a:ext cx="146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5" name="Line 28195"/>
                        <wps:cNvCnPr>
                          <a:cxnSpLocks noChangeShapeType="1"/>
                        </wps:cNvCnPr>
                        <wps:spPr bwMode="auto">
                          <a:xfrm>
                            <a:off x="3028950" y="1572895"/>
                            <a:ext cx="146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6" name="Line 28196"/>
                        <wps:cNvCnPr>
                          <a:cxnSpLocks noChangeShapeType="1"/>
                        </wps:cNvCnPr>
                        <wps:spPr bwMode="auto">
                          <a:xfrm>
                            <a:off x="3027680" y="1572260"/>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7" name="Line 28197"/>
                        <wps:cNvCnPr>
                          <a:cxnSpLocks noChangeShapeType="1"/>
                        </wps:cNvCnPr>
                        <wps:spPr bwMode="auto">
                          <a:xfrm>
                            <a:off x="3027680" y="157099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8" name="Line 28198"/>
                        <wps:cNvCnPr>
                          <a:cxnSpLocks noChangeShapeType="1"/>
                        </wps:cNvCnPr>
                        <wps:spPr bwMode="auto">
                          <a:xfrm>
                            <a:off x="3027045" y="1569720"/>
                            <a:ext cx="114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89" name="Line 28199"/>
                        <wps:cNvCnPr>
                          <a:cxnSpLocks noChangeShapeType="1"/>
                        </wps:cNvCnPr>
                        <wps:spPr bwMode="auto">
                          <a:xfrm>
                            <a:off x="3025775" y="156845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0" name="Line 28200"/>
                        <wps:cNvCnPr>
                          <a:cxnSpLocks noChangeShapeType="1"/>
                        </wps:cNvCnPr>
                        <wps:spPr bwMode="auto">
                          <a:xfrm>
                            <a:off x="3025775" y="156718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1" name="Line 28201"/>
                        <wps:cNvCnPr>
                          <a:cxnSpLocks noChangeShapeType="1"/>
                        </wps:cNvCnPr>
                        <wps:spPr bwMode="auto">
                          <a:xfrm>
                            <a:off x="3024505" y="156591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2" name="Line 28202"/>
                        <wps:cNvCnPr>
                          <a:cxnSpLocks noChangeShapeType="1"/>
                        </wps:cNvCnPr>
                        <wps:spPr bwMode="auto">
                          <a:xfrm>
                            <a:off x="3023235" y="156464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3" name="Line 28203"/>
                        <wps:cNvCnPr>
                          <a:cxnSpLocks noChangeShapeType="1"/>
                        </wps:cNvCnPr>
                        <wps:spPr bwMode="auto">
                          <a:xfrm>
                            <a:off x="3021965" y="156337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4" name="Line 28204"/>
                        <wps:cNvCnPr>
                          <a:cxnSpLocks noChangeShapeType="1"/>
                        </wps:cNvCnPr>
                        <wps:spPr bwMode="auto">
                          <a:xfrm>
                            <a:off x="3021965" y="156273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5" name="Line 28205"/>
                        <wps:cNvCnPr>
                          <a:cxnSpLocks noChangeShapeType="1"/>
                        </wps:cNvCnPr>
                        <wps:spPr bwMode="auto">
                          <a:xfrm>
                            <a:off x="3020695" y="156146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6" name="Line 28206"/>
                        <wps:cNvCnPr>
                          <a:cxnSpLocks noChangeShapeType="1"/>
                        </wps:cNvCnPr>
                        <wps:spPr bwMode="auto">
                          <a:xfrm>
                            <a:off x="3019425" y="1560195"/>
                            <a:ext cx="508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7" name="Line 28207"/>
                        <wps:cNvCnPr>
                          <a:cxnSpLocks noChangeShapeType="1"/>
                        </wps:cNvCnPr>
                        <wps:spPr bwMode="auto">
                          <a:xfrm>
                            <a:off x="3019425" y="1558925"/>
                            <a:ext cx="38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8" name="Line 28208"/>
                        <wps:cNvCnPr>
                          <a:cxnSpLocks noChangeShapeType="1"/>
                        </wps:cNvCnPr>
                        <wps:spPr bwMode="auto">
                          <a:xfrm>
                            <a:off x="3018155" y="1557655"/>
                            <a:ext cx="38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99" name="Line 28209"/>
                        <wps:cNvCnPr>
                          <a:cxnSpLocks noChangeShapeType="1"/>
                        </wps:cNvCnPr>
                        <wps:spPr bwMode="auto">
                          <a:xfrm>
                            <a:off x="3017520" y="1556385"/>
                            <a:ext cx="19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00" name="Line 28210"/>
                        <wps:cNvCnPr>
                          <a:cxnSpLocks noChangeShapeType="1"/>
                        </wps:cNvCnPr>
                        <wps:spPr bwMode="auto">
                          <a:xfrm>
                            <a:off x="3016250" y="1555115"/>
                            <a:ext cx="19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01" name="Line 28211"/>
                        <wps:cNvCnPr>
                          <a:cxnSpLocks noChangeShapeType="1"/>
                        </wps:cNvCnPr>
                        <wps:spPr bwMode="auto">
                          <a:xfrm flipV="1">
                            <a:off x="2548255" y="1347470"/>
                            <a:ext cx="307975" cy="30797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02" name="Line 28212"/>
                        <wps:cNvCnPr>
                          <a:cxnSpLocks noChangeShapeType="1"/>
                        </wps:cNvCnPr>
                        <wps:spPr bwMode="auto">
                          <a:xfrm flipV="1">
                            <a:off x="2730500" y="1529080"/>
                            <a:ext cx="307975" cy="3073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03" name="Line 28213"/>
                        <wps:cNvCnPr>
                          <a:cxnSpLocks noChangeShapeType="1"/>
                        </wps:cNvCnPr>
                        <wps:spPr bwMode="auto">
                          <a:xfrm>
                            <a:off x="3180080" y="1718310"/>
                            <a:ext cx="12065"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04" name="Line 28214"/>
                        <wps:cNvCnPr>
                          <a:cxnSpLocks noChangeShapeType="1"/>
                        </wps:cNvCnPr>
                        <wps:spPr bwMode="auto">
                          <a:xfrm>
                            <a:off x="3192145" y="1730375"/>
                            <a:ext cx="70993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705" name="Freeform 28215"/>
                        <wps:cNvSpPr>
                          <a:spLocks/>
                        </wps:cNvSpPr>
                        <wps:spPr bwMode="auto">
                          <a:xfrm>
                            <a:off x="2061210" y="1731645"/>
                            <a:ext cx="217805" cy="5715"/>
                          </a:xfrm>
                          <a:custGeom>
                            <a:avLst/>
                            <a:gdLst>
                              <a:gd name="T0" fmla="*/ 336 w 343"/>
                              <a:gd name="T1" fmla="*/ 3 h 9"/>
                              <a:gd name="T2" fmla="*/ 332 w 343"/>
                              <a:gd name="T3" fmla="*/ 1 h 9"/>
                              <a:gd name="T4" fmla="*/ 326 w 343"/>
                              <a:gd name="T5" fmla="*/ 1 h 9"/>
                              <a:gd name="T6" fmla="*/ 322 w 343"/>
                              <a:gd name="T7" fmla="*/ 0 h 9"/>
                              <a:gd name="T8" fmla="*/ 317 w 343"/>
                              <a:gd name="T9" fmla="*/ 0 h 9"/>
                              <a:gd name="T10" fmla="*/ 311 w 343"/>
                              <a:gd name="T11" fmla="*/ 0 h 9"/>
                              <a:gd name="T12" fmla="*/ 306 w 343"/>
                              <a:gd name="T13" fmla="*/ 0 h 9"/>
                              <a:gd name="T14" fmla="*/ 294 w 343"/>
                              <a:gd name="T15" fmla="*/ 0 h 9"/>
                              <a:gd name="T16" fmla="*/ 291 w 343"/>
                              <a:gd name="T17" fmla="*/ 0 h 9"/>
                              <a:gd name="T18" fmla="*/ 287 w 343"/>
                              <a:gd name="T19" fmla="*/ 0 h 9"/>
                              <a:gd name="T20" fmla="*/ 281 w 343"/>
                              <a:gd name="T21" fmla="*/ 0 h 9"/>
                              <a:gd name="T22" fmla="*/ 276 w 343"/>
                              <a:gd name="T23" fmla="*/ 0 h 9"/>
                              <a:gd name="T24" fmla="*/ 272 w 343"/>
                              <a:gd name="T25" fmla="*/ 0 h 9"/>
                              <a:gd name="T26" fmla="*/ 268 w 343"/>
                              <a:gd name="T27" fmla="*/ 0 h 9"/>
                              <a:gd name="T28" fmla="*/ 261 w 343"/>
                              <a:gd name="T29" fmla="*/ 0 h 9"/>
                              <a:gd name="T30" fmla="*/ 255 w 343"/>
                              <a:gd name="T31" fmla="*/ 0 h 9"/>
                              <a:gd name="T32" fmla="*/ 249 w 343"/>
                              <a:gd name="T33" fmla="*/ 1 h 9"/>
                              <a:gd name="T34" fmla="*/ 244 w 343"/>
                              <a:gd name="T35" fmla="*/ 1 h 9"/>
                              <a:gd name="T36" fmla="*/ 238 w 343"/>
                              <a:gd name="T37" fmla="*/ 3 h 9"/>
                              <a:gd name="T38" fmla="*/ 229 w 343"/>
                              <a:gd name="T39" fmla="*/ 5 h 9"/>
                              <a:gd name="T40" fmla="*/ 225 w 343"/>
                              <a:gd name="T41" fmla="*/ 5 h 9"/>
                              <a:gd name="T42" fmla="*/ 221 w 343"/>
                              <a:gd name="T43" fmla="*/ 5 h 9"/>
                              <a:gd name="T44" fmla="*/ 212 w 343"/>
                              <a:gd name="T45" fmla="*/ 5 h 9"/>
                              <a:gd name="T46" fmla="*/ 204 w 343"/>
                              <a:gd name="T47" fmla="*/ 7 h 9"/>
                              <a:gd name="T48" fmla="*/ 195 w 343"/>
                              <a:gd name="T49" fmla="*/ 9 h 9"/>
                              <a:gd name="T50" fmla="*/ 191 w 343"/>
                              <a:gd name="T51" fmla="*/ 9 h 9"/>
                              <a:gd name="T52" fmla="*/ 186 w 343"/>
                              <a:gd name="T53" fmla="*/ 9 h 9"/>
                              <a:gd name="T54" fmla="*/ 169 w 343"/>
                              <a:gd name="T55" fmla="*/ 7 h 9"/>
                              <a:gd name="T56" fmla="*/ 154 w 343"/>
                              <a:gd name="T57" fmla="*/ 5 h 9"/>
                              <a:gd name="T58" fmla="*/ 148 w 343"/>
                              <a:gd name="T59" fmla="*/ 5 h 9"/>
                              <a:gd name="T60" fmla="*/ 142 w 343"/>
                              <a:gd name="T61" fmla="*/ 5 h 9"/>
                              <a:gd name="T62" fmla="*/ 129 w 343"/>
                              <a:gd name="T63" fmla="*/ 3 h 9"/>
                              <a:gd name="T64" fmla="*/ 126 w 343"/>
                              <a:gd name="T65" fmla="*/ 1 h 9"/>
                              <a:gd name="T66" fmla="*/ 118 w 343"/>
                              <a:gd name="T67" fmla="*/ 1 h 9"/>
                              <a:gd name="T68" fmla="*/ 107 w 343"/>
                              <a:gd name="T69" fmla="*/ 1 h 9"/>
                              <a:gd name="T70" fmla="*/ 101 w 343"/>
                              <a:gd name="T71" fmla="*/ 1 h 9"/>
                              <a:gd name="T72" fmla="*/ 92 w 343"/>
                              <a:gd name="T73" fmla="*/ 1 h 9"/>
                              <a:gd name="T74" fmla="*/ 86 w 343"/>
                              <a:gd name="T75" fmla="*/ 1 h 9"/>
                              <a:gd name="T76" fmla="*/ 82 w 343"/>
                              <a:gd name="T77" fmla="*/ 1 h 9"/>
                              <a:gd name="T78" fmla="*/ 77 w 343"/>
                              <a:gd name="T79" fmla="*/ 1 h 9"/>
                              <a:gd name="T80" fmla="*/ 71 w 343"/>
                              <a:gd name="T81" fmla="*/ 1 h 9"/>
                              <a:gd name="T82" fmla="*/ 67 w 343"/>
                              <a:gd name="T83" fmla="*/ 1 h 9"/>
                              <a:gd name="T84" fmla="*/ 56 w 343"/>
                              <a:gd name="T85" fmla="*/ 1 h 9"/>
                              <a:gd name="T86" fmla="*/ 45 w 343"/>
                              <a:gd name="T87" fmla="*/ 3 h 9"/>
                              <a:gd name="T88" fmla="*/ 36 w 343"/>
                              <a:gd name="T89" fmla="*/ 3 h 9"/>
                              <a:gd name="T90" fmla="*/ 26 w 343"/>
                              <a:gd name="T91" fmla="*/ 5 h 9"/>
                              <a:gd name="T92" fmla="*/ 19 w 343"/>
                              <a:gd name="T93" fmla="*/ 5 h 9"/>
                              <a:gd name="T94" fmla="*/ 13 w 343"/>
                              <a:gd name="T95" fmla="*/ 7 h 9"/>
                              <a:gd name="T96" fmla="*/ 7 w 343"/>
                              <a:gd name="T97" fmla="*/ 7 h 9"/>
                              <a:gd name="T98" fmla="*/ 2 w 343"/>
                              <a:gd name="T99"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3" h="9">
                                <a:moveTo>
                                  <a:pt x="343" y="3"/>
                                </a:moveTo>
                                <a:lnTo>
                                  <a:pt x="336" y="3"/>
                                </a:lnTo>
                                <a:lnTo>
                                  <a:pt x="332" y="3"/>
                                </a:lnTo>
                                <a:lnTo>
                                  <a:pt x="332" y="1"/>
                                </a:lnTo>
                                <a:lnTo>
                                  <a:pt x="328" y="1"/>
                                </a:lnTo>
                                <a:lnTo>
                                  <a:pt x="326" y="1"/>
                                </a:lnTo>
                                <a:lnTo>
                                  <a:pt x="324" y="1"/>
                                </a:lnTo>
                                <a:lnTo>
                                  <a:pt x="322" y="0"/>
                                </a:lnTo>
                                <a:lnTo>
                                  <a:pt x="321" y="0"/>
                                </a:lnTo>
                                <a:lnTo>
                                  <a:pt x="317" y="0"/>
                                </a:lnTo>
                                <a:lnTo>
                                  <a:pt x="315" y="0"/>
                                </a:lnTo>
                                <a:lnTo>
                                  <a:pt x="311" y="0"/>
                                </a:lnTo>
                                <a:lnTo>
                                  <a:pt x="307" y="0"/>
                                </a:lnTo>
                                <a:lnTo>
                                  <a:pt x="306" y="0"/>
                                </a:lnTo>
                                <a:lnTo>
                                  <a:pt x="300" y="0"/>
                                </a:lnTo>
                                <a:lnTo>
                                  <a:pt x="294" y="0"/>
                                </a:lnTo>
                                <a:lnTo>
                                  <a:pt x="292" y="0"/>
                                </a:lnTo>
                                <a:lnTo>
                                  <a:pt x="291" y="0"/>
                                </a:lnTo>
                                <a:lnTo>
                                  <a:pt x="289" y="0"/>
                                </a:lnTo>
                                <a:lnTo>
                                  <a:pt x="287" y="0"/>
                                </a:lnTo>
                                <a:lnTo>
                                  <a:pt x="283" y="0"/>
                                </a:lnTo>
                                <a:lnTo>
                                  <a:pt x="281" y="0"/>
                                </a:lnTo>
                                <a:lnTo>
                                  <a:pt x="277" y="0"/>
                                </a:lnTo>
                                <a:lnTo>
                                  <a:pt x="276" y="0"/>
                                </a:lnTo>
                                <a:lnTo>
                                  <a:pt x="274" y="0"/>
                                </a:lnTo>
                                <a:lnTo>
                                  <a:pt x="272" y="0"/>
                                </a:lnTo>
                                <a:lnTo>
                                  <a:pt x="270" y="0"/>
                                </a:lnTo>
                                <a:lnTo>
                                  <a:pt x="268" y="0"/>
                                </a:lnTo>
                                <a:lnTo>
                                  <a:pt x="264" y="0"/>
                                </a:lnTo>
                                <a:lnTo>
                                  <a:pt x="261" y="0"/>
                                </a:lnTo>
                                <a:lnTo>
                                  <a:pt x="257" y="0"/>
                                </a:lnTo>
                                <a:lnTo>
                                  <a:pt x="255" y="0"/>
                                </a:lnTo>
                                <a:lnTo>
                                  <a:pt x="253" y="0"/>
                                </a:lnTo>
                                <a:lnTo>
                                  <a:pt x="249" y="1"/>
                                </a:lnTo>
                                <a:lnTo>
                                  <a:pt x="246" y="1"/>
                                </a:lnTo>
                                <a:lnTo>
                                  <a:pt x="244" y="1"/>
                                </a:lnTo>
                                <a:lnTo>
                                  <a:pt x="240" y="3"/>
                                </a:lnTo>
                                <a:lnTo>
                                  <a:pt x="238" y="3"/>
                                </a:lnTo>
                                <a:lnTo>
                                  <a:pt x="236" y="3"/>
                                </a:lnTo>
                                <a:lnTo>
                                  <a:pt x="229" y="5"/>
                                </a:lnTo>
                                <a:lnTo>
                                  <a:pt x="227" y="5"/>
                                </a:lnTo>
                                <a:lnTo>
                                  <a:pt x="225" y="5"/>
                                </a:lnTo>
                                <a:lnTo>
                                  <a:pt x="223" y="5"/>
                                </a:lnTo>
                                <a:lnTo>
                                  <a:pt x="221" y="5"/>
                                </a:lnTo>
                                <a:lnTo>
                                  <a:pt x="219" y="5"/>
                                </a:lnTo>
                                <a:lnTo>
                                  <a:pt x="212" y="5"/>
                                </a:lnTo>
                                <a:lnTo>
                                  <a:pt x="208" y="7"/>
                                </a:lnTo>
                                <a:lnTo>
                                  <a:pt x="204" y="7"/>
                                </a:lnTo>
                                <a:lnTo>
                                  <a:pt x="199" y="9"/>
                                </a:lnTo>
                                <a:lnTo>
                                  <a:pt x="195" y="9"/>
                                </a:lnTo>
                                <a:lnTo>
                                  <a:pt x="193" y="9"/>
                                </a:lnTo>
                                <a:lnTo>
                                  <a:pt x="191" y="9"/>
                                </a:lnTo>
                                <a:lnTo>
                                  <a:pt x="189" y="9"/>
                                </a:lnTo>
                                <a:lnTo>
                                  <a:pt x="186" y="9"/>
                                </a:lnTo>
                                <a:lnTo>
                                  <a:pt x="176" y="9"/>
                                </a:lnTo>
                                <a:lnTo>
                                  <a:pt x="169" y="7"/>
                                </a:lnTo>
                                <a:lnTo>
                                  <a:pt x="159" y="7"/>
                                </a:lnTo>
                                <a:lnTo>
                                  <a:pt x="154" y="5"/>
                                </a:lnTo>
                                <a:lnTo>
                                  <a:pt x="152" y="5"/>
                                </a:lnTo>
                                <a:lnTo>
                                  <a:pt x="148" y="5"/>
                                </a:lnTo>
                                <a:lnTo>
                                  <a:pt x="144" y="5"/>
                                </a:lnTo>
                                <a:lnTo>
                                  <a:pt x="142" y="5"/>
                                </a:lnTo>
                                <a:lnTo>
                                  <a:pt x="137" y="3"/>
                                </a:lnTo>
                                <a:lnTo>
                                  <a:pt x="129" y="3"/>
                                </a:lnTo>
                                <a:lnTo>
                                  <a:pt x="127" y="1"/>
                                </a:lnTo>
                                <a:lnTo>
                                  <a:pt x="126" y="1"/>
                                </a:lnTo>
                                <a:lnTo>
                                  <a:pt x="122" y="1"/>
                                </a:lnTo>
                                <a:lnTo>
                                  <a:pt x="118" y="1"/>
                                </a:lnTo>
                                <a:lnTo>
                                  <a:pt x="111" y="1"/>
                                </a:lnTo>
                                <a:lnTo>
                                  <a:pt x="107" y="1"/>
                                </a:lnTo>
                                <a:lnTo>
                                  <a:pt x="103" y="1"/>
                                </a:lnTo>
                                <a:lnTo>
                                  <a:pt x="101" y="1"/>
                                </a:lnTo>
                                <a:lnTo>
                                  <a:pt x="96" y="1"/>
                                </a:lnTo>
                                <a:lnTo>
                                  <a:pt x="92" y="1"/>
                                </a:lnTo>
                                <a:lnTo>
                                  <a:pt x="88" y="1"/>
                                </a:lnTo>
                                <a:lnTo>
                                  <a:pt x="86" y="1"/>
                                </a:lnTo>
                                <a:lnTo>
                                  <a:pt x="84" y="1"/>
                                </a:lnTo>
                                <a:lnTo>
                                  <a:pt x="82" y="1"/>
                                </a:lnTo>
                                <a:lnTo>
                                  <a:pt x="79" y="1"/>
                                </a:lnTo>
                                <a:lnTo>
                                  <a:pt x="77" y="1"/>
                                </a:lnTo>
                                <a:lnTo>
                                  <a:pt x="75" y="1"/>
                                </a:lnTo>
                                <a:lnTo>
                                  <a:pt x="71" y="1"/>
                                </a:lnTo>
                                <a:lnTo>
                                  <a:pt x="69" y="1"/>
                                </a:lnTo>
                                <a:lnTo>
                                  <a:pt x="67" y="1"/>
                                </a:lnTo>
                                <a:lnTo>
                                  <a:pt x="60" y="1"/>
                                </a:lnTo>
                                <a:lnTo>
                                  <a:pt x="56" y="1"/>
                                </a:lnTo>
                                <a:lnTo>
                                  <a:pt x="52" y="3"/>
                                </a:lnTo>
                                <a:lnTo>
                                  <a:pt x="45" y="3"/>
                                </a:lnTo>
                                <a:lnTo>
                                  <a:pt x="41" y="3"/>
                                </a:lnTo>
                                <a:lnTo>
                                  <a:pt x="36" y="3"/>
                                </a:lnTo>
                                <a:lnTo>
                                  <a:pt x="30" y="5"/>
                                </a:lnTo>
                                <a:lnTo>
                                  <a:pt x="26" y="5"/>
                                </a:lnTo>
                                <a:lnTo>
                                  <a:pt x="21" y="5"/>
                                </a:lnTo>
                                <a:lnTo>
                                  <a:pt x="19" y="5"/>
                                </a:lnTo>
                                <a:lnTo>
                                  <a:pt x="17" y="7"/>
                                </a:lnTo>
                                <a:lnTo>
                                  <a:pt x="13" y="7"/>
                                </a:lnTo>
                                <a:lnTo>
                                  <a:pt x="9" y="7"/>
                                </a:lnTo>
                                <a:lnTo>
                                  <a:pt x="7" y="7"/>
                                </a:lnTo>
                                <a:lnTo>
                                  <a:pt x="4" y="7"/>
                                </a:lnTo>
                                <a:lnTo>
                                  <a:pt x="2" y="7"/>
                                </a:lnTo>
                                <a:lnTo>
                                  <a:pt x="0" y="7"/>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6" name="Freeform 28216"/>
                        <wps:cNvSpPr>
                          <a:spLocks/>
                        </wps:cNvSpPr>
                        <wps:spPr bwMode="auto">
                          <a:xfrm>
                            <a:off x="1858645" y="1725295"/>
                            <a:ext cx="202565" cy="10795"/>
                          </a:xfrm>
                          <a:custGeom>
                            <a:avLst/>
                            <a:gdLst>
                              <a:gd name="T0" fmla="*/ 310 w 319"/>
                              <a:gd name="T1" fmla="*/ 17 h 17"/>
                              <a:gd name="T2" fmla="*/ 304 w 319"/>
                              <a:gd name="T3" fmla="*/ 17 h 17"/>
                              <a:gd name="T4" fmla="*/ 296 w 319"/>
                              <a:gd name="T5" fmla="*/ 17 h 17"/>
                              <a:gd name="T6" fmla="*/ 289 w 319"/>
                              <a:gd name="T7" fmla="*/ 17 h 17"/>
                              <a:gd name="T8" fmla="*/ 285 w 319"/>
                              <a:gd name="T9" fmla="*/ 15 h 17"/>
                              <a:gd name="T10" fmla="*/ 278 w 319"/>
                              <a:gd name="T11" fmla="*/ 13 h 17"/>
                              <a:gd name="T12" fmla="*/ 270 w 319"/>
                              <a:gd name="T13" fmla="*/ 11 h 17"/>
                              <a:gd name="T14" fmla="*/ 263 w 319"/>
                              <a:gd name="T15" fmla="*/ 10 h 17"/>
                              <a:gd name="T16" fmla="*/ 259 w 319"/>
                              <a:gd name="T17" fmla="*/ 10 h 17"/>
                              <a:gd name="T18" fmla="*/ 253 w 319"/>
                              <a:gd name="T19" fmla="*/ 6 h 17"/>
                              <a:gd name="T20" fmla="*/ 244 w 319"/>
                              <a:gd name="T21" fmla="*/ 6 h 17"/>
                              <a:gd name="T22" fmla="*/ 238 w 319"/>
                              <a:gd name="T23" fmla="*/ 4 h 17"/>
                              <a:gd name="T24" fmla="*/ 227 w 319"/>
                              <a:gd name="T25" fmla="*/ 4 h 17"/>
                              <a:gd name="T26" fmla="*/ 220 w 319"/>
                              <a:gd name="T27" fmla="*/ 2 h 17"/>
                              <a:gd name="T28" fmla="*/ 210 w 319"/>
                              <a:gd name="T29" fmla="*/ 0 h 17"/>
                              <a:gd name="T30" fmla="*/ 206 w 319"/>
                              <a:gd name="T31" fmla="*/ 0 h 17"/>
                              <a:gd name="T32" fmla="*/ 203 w 319"/>
                              <a:gd name="T33" fmla="*/ 0 h 17"/>
                              <a:gd name="T34" fmla="*/ 195 w 319"/>
                              <a:gd name="T35" fmla="*/ 0 h 17"/>
                              <a:gd name="T36" fmla="*/ 191 w 319"/>
                              <a:gd name="T37" fmla="*/ 0 h 17"/>
                              <a:gd name="T38" fmla="*/ 188 w 319"/>
                              <a:gd name="T39" fmla="*/ 0 h 17"/>
                              <a:gd name="T40" fmla="*/ 182 w 319"/>
                              <a:gd name="T41" fmla="*/ 0 h 17"/>
                              <a:gd name="T42" fmla="*/ 176 w 319"/>
                              <a:gd name="T43" fmla="*/ 0 h 17"/>
                              <a:gd name="T44" fmla="*/ 169 w 319"/>
                              <a:gd name="T45" fmla="*/ 2 h 17"/>
                              <a:gd name="T46" fmla="*/ 161 w 319"/>
                              <a:gd name="T47" fmla="*/ 2 h 17"/>
                              <a:gd name="T48" fmla="*/ 154 w 319"/>
                              <a:gd name="T49" fmla="*/ 2 h 17"/>
                              <a:gd name="T50" fmla="*/ 148 w 319"/>
                              <a:gd name="T51" fmla="*/ 2 h 17"/>
                              <a:gd name="T52" fmla="*/ 145 w 319"/>
                              <a:gd name="T53" fmla="*/ 4 h 17"/>
                              <a:gd name="T54" fmla="*/ 139 w 319"/>
                              <a:gd name="T55" fmla="*/ 4 h 17"/>
                              <a:gd name="T56" fmla="*/ 131 w 319"/>
                              <a:gd name="T57" fmla="*/ 4 h 17"/>
                              <a:gd name="T58" fmla="*/ 126 w 319"/>
                              <a:gd name="T59" fmla="*/ 4 h 17"/>
                              <a:gd name="T60" fmla="*/ 120 w 319"/>
                              <a:gd name="T61" fmla="*/ 4 h 17"/>
                              <a:gd name="T62" fmla="*/ 115 w 319"/>
                              <a:gd name="T63" fmla="*/ 6 h 17"/>
                              <a:gd name="T64" fmla="*/ 109 w 319"/>
                              <a:gd name="T65" fmla="*/ 6 h 17"/>
                              <a:gd name="T66" fmla="*/ 100 w 319"/>
                              <a:gd name="T67" fmla="*/ 6 h 17"/>
                              <a:gd name="T68" fmla="*/ 98 w 319"/>
                              <a:gd name="T69" fmla="*/ 10 h 17"/>
                              <a:gd name="T70" fmla="*/ 92 w 319"/>
                              <a:gd name="T71" fmla="*/ 10 h 17"/>
                              <a:gd name="T72" fmla="*/ 86 w 319"/>
                              <a:gd name="T73" fmla="*/ 10 h 17"/>
                              <a:gd name="T74" fmla="*/ 81 w 319"/>
                              <a:gd name="T75" fmla="*/ 11 h 17"/>
                              <a:gd name="T76" fmla="*/ 75 w 319"/>
                              <a:gd name="T77" fmla="*/ 11 h 17"/>
                              <a:gd name="T78" fmla="*/ 66 w 319"/>
                              <a:gd name="T79" fmla="*/ 11 h 17"/>
                              <a:gd name="T80" fmla="*/ 62 w 319"/>
                              <a:gd name="T81" fmla="*/ 13 h 17"/>
                              <a:gd name="T82" fmla="*/ 58 w 319"/>
                              <a:gd name="T83" fmla="*/ 13 h 17"/>
                              <a:gd name="T84" fmla="*/ 49 w 319"/>
                              <a:gd name="T85" fmla="*/ 13 h 17"/>
                              <a:gd name="T86" fmla="*/ 43 w 319"/>
                              <a:gd name="T87" fmla="*/ 13 h 17"/>
                              <a:gd name="T88" fmla="*/ 40 w 319"/>
                              <a:gd name="T89" fmla="*/ 13 h 17"/>
                              <a:gd name="T90" fmla="*/ 36 w 319"/>
                              <a:gd name="T91" fmla="*/ 13 h 17"/>
                              <a:gd name="T92" fmla="*/ 28 w 319"/>
                              <a:gd name="T93" fmla="*/ 13 h 17"/>
                              <a:gd name="T94" fmla="*/ 23 w 319"/>
                              <a:gd name="T95" fmla="*/ 13 h 17"/>
                              <a:gd name="T96" fmla="*/ 13 w 319"/>
                              <a:gd name="T97" fmla="*/ 13 h 17"/>
                              <a:gd name="T98" fmla="*/ 6 w 319"/>
                              <a:gd name="T99"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19" h="17">
                                <a:moveTo>
                                  <a:pt x="319" y="17"/>
                                </a:moveTo>
                                <a:lnTo>
                                  <a:pt x="310" y="17"/>
                                </a:lnTo>
                                <a:lnTo>
                                  <a:pt x="306" y="17"/>
                                </a:lnTo>
                                <a:lnTo>
                                  <a:pt x="304" y="17"/>
                                </a:lnTo>
                                <a:lnTo>
                                  <a:pt x="298" y="17"/>
                                </a:lnTo>
                                <a:lnTo>
                                  <a:pt x="296" y="17"/>
                                </a:lnTo>
                                <a:lnTo>
                                  <a:pt x="295" y="17"/>
                                </a:lnTo>
                                <a:lnTo>
                                  <a:pt x="289" y="17"/>
                                </a:lnTo>
                                <a:lnTo>
                                  <a:pt x="287" y="15"/>
                                </a:lnTo>
                                <a:lnTo>
                                  <a:pt x="285" y="15"/>
                                </a:lnTo>
                                <a:lnTo>
                                  <a:pt x="281" y="15"/>
                                </a:lnTo>
                                <a:lnTo>
                                  <a:pt x="278" y="13"/>
                                </a:lnTo>
                                <a:lnTo>
                                  <a:pt x="276" y="11"/>
                                </a:lnTo>
                                <a:lnTo>
                                  <a:pt x="270" y="11"/>
                                </a:lnTo>
                                <a:lnTo>
                                  <a:pt x="268" y="10"/>
                                </a:lnTo>
                                <a:lnTo>
                                  <a:pt x="263" y="10"/>
                                </a:lnTo>
                                <a:lnTo>
                                  <a:pt x="261" y="10"/>
                                </a:lnTo>
                                <a:lnTo>
                                  <a:pt x="259" y="10"/>
                                </a:lnTo>
                                <a:lnTo>
                                  <a:pt x="255" y="6"/>
                                </a:lnTo>
                                <a:lnTo>
                                  <a:pt x="253" y="6"/>
                                </a:lnTo>
                                <a:lnTo>
                                  <a:pt x="251" y="6"/>
                                </a:lnTo>
                                <a:lnTo>
                                  <a:pt x="244" y="6"/>
                                </a:lnTo>
                                <a:lnTo>
                                  <a:pt x="242" y="6"/>
                                </a:lnTo>
                                <a:lnTo>
                                  <a:pt x="238" y="4"/>
                                </a:lnTo>
                                <a:lnTo>
                                  <a:pt x="235" y="4"/>
                                </a:lnTo>
                                <a:lnTo>
                                  <a:pt x="227" y="4"/>
                                </a:lnTo>
                                <a:lnTo>
                                  <a:pt x="223" y="2"/>
                                </a:lnTo>
                                <a:lnTo>
                                  <a:pt x="220" y="2"/>
                                </a:lnTo>
                                <a:lnTo>
                                  <a:pt x="212" y="2"/>
                                </a:lnTo>
                                <a:lnTo>
                                  <a:pt x="210" y="0"/>
                                </a:lnTo>
                                <a:lnTo>
                                  <a:pt x="208" y="0"/>
                                </a:lnTo>
                                <a:lnTo>
                                  <a:pt x="206" y="0"/>
                                </a:lnTo>
                                <a:lnTo>
                                  <a:pt x="205" y="0"/>
                                </a:lnTo>
                                <a:lnTo>
                                  <a:pt x="203" y="0"/>
                                </a:lnTo>
                                <a:lnTo>
                                  <a:pt x="197" y="0"/>
                                </a:lnTo>
                                <a:lnTo>
                                  <a:pt x="195" y="0"/>
                                </a:lnTo>
                                <a:lnTo>
                                  <a:pt x="193" y="0"/>
                                </a:lnTo>
                                <a:lnTo>
                                  <a:pt x="191" y="0"/>
                                </a:lnTo>
                                <a:lnTo>
                                  <a:pt x="190" y="0"/>
                                </a:lnTo>
                                <a:lnTo>
                                  <a:pt x="188" y="0"/>
                                </a:lnTo>
                                <a:lnTo>
                                  <a:pt x="186" y="0"/>
                                </a:lnTo>
                                <a:lnTo>
                                  <a:pt x="182" y="0"/>
                                </a:lnTo>
                                <a:lnTo>
                                  <a:pt x="178" y="0"/>
                                </a:lnTo>
                                <a:lnTo>
                                  <a:pt x="176" y="0"/>
                                </a:lnTo>
                                <a:lnTo>
                                  <a:pt x="173" y="2"/>
                                </a:lnTo>
                                <a:lnTo>
                                  <a:pt x="169" y="2"/>
                                </a:lnTo>
                                <a:lnTo>
                                  <a:pt x="165" y="2"/>
                                </a:lnTo>
                                <a:lnTo>
                                  <a:pt x="161" y="2"/>
                                </a:lnTo>
                                <a:lnTo>
                                  <a:pt x="158" y="2"/>
                                </a:lnTo>
                                <a:lnTo>
                                  <a:pt x="154" y="2"/>
                                </a:lnTo>
                                <a:lnTo>
                                  <a:pt x="152" y="2"/>
                                </a:lnTo>
                                <a:lnTo>
                                  <a:pt x="148" y="2"/>
                                </a:lnTo>
                                <a:lnTo>
                                  <a:pt x="145" y="2"/>
                                </a:lnTo>
                                <a:lnTo>
                                  <a:pt x="145" y="4"/>
                                </a:lnTo>
                                <a:lnTo>
                                  <a:pt x="143" y="4"/>
                                </a:lnTo>
                                <a:lnTo>
                                  <a:pt x="139" y="4"/>
                                </a:lnTo>
                                <a:lnTo>
                                  <a:pt x="135" y="4"/>
                                </a:lnTo>
                                <a:lnTo>
                                  <a:pt x="131" y="4"/>
                                </a:lnTo>
                                <a:lnTo>
                                  <a:pt x="128" y="4"/>
                                </a:lnTo>
                                <a:lnTo>
                                  <a:pt x="126" y="4"/>
                                </a:lnTo>
                                <a:lnTo>
                                  <a:pt x="124" y="4"/>
                                </a:lnTo>
                                <a:lnTo>
                                  <a:pt x="120" y="4"/>
                                </a:lnTo>
                                <a:lnTo>
                                  <a:pt x="116" y="4"/>
                                </a:lnTo>
                                <a:lnTo>
                                  <a:pt x="115" y="6"/>
                                </a:lnTo>
                                <a:lnTo>
                                  <a:pt x="111" y="6"/>
                                </a:lnTo>
                                <a:lnTo>
                                  <a:pt x="109" y="6"/>
                                </a:lnTo>
                                <a:lnTo>
                                  <a:pt x="107" y="6"/>
                                </a:lnTo>
                                <a:lnTo>
                                  <a:pt x="100" y="6"/>
                                </a:lnTo>
                                <a:lnTo>
                                  <a:pt x="100" y="10"/>
                                </a:lnTo>
                                <a:lnTo>
                                  <a:pt x="98" y="10"/>
                                </a:lnTo>
                                <a:lnTo>
                                  <a:pt x="94" y="10"/>
                                </a:lnTo>
                                <a:lnTo>
                                  <a:pt x="92" y="10"/>
                                </a:lnTo>
                                <a:lnTo>
                                  <a:pt x="90" y="10"/>
                                </a:lnTo>
                                <a:lnTo>
                                  <a:pt x="86" y="10"/>
                                </a:lnTo>
                                <a:lnTo>
                                  <a:pt x="83" y="11"/>
                                </a:lnTo>
                                <a:lnTo>
                                  <a:pt x="81" y="11"/>
                                </a:lnTo>
                                <a:lnTo>
                                  <a:pt x="77" y="11"/>
                                </a:lnTo>
                                <a:lnTo>
                                  <a:pt x="75" y="11"/>
                                </a:lnTo>
                                <a:lnTo>
                                  <a:pt x="71" y="11"/>
                                </a:lnTo>
                                <a:lnTo>
                                  <a:pt x="66" y="11"/>
                                </a:lnTo>
                                <a:lnTo>
                                  <a:pt x="64" y="11"/>
                                </a:lnTo>
                                <a:lnTo>
                                  <a:pt x="62" y="13"/>
                                </a:lnTo>
                                <a:lnTo>
                                  <a:pt x="60" y="13"/>
                                </a:lnTo>
                                <a:lnTo>
                                  <a:pt x="58" y="13"/>
                                </a:lnTo>
                                <a:lnTo>
                                  <a:pt x="55" y="13"/>
                                </a:lnTo>
                                <a:lnTo>
                                  <a:pt x="49" y="13"/>
                                </a:lnTo>
                                <a:lnTo>
                                  <a:pt x="45" y="13"/>
                                </a:lnTo>
                                <a:lnTo>
                                  <a:pt x="43" y="13"/>
                                </a:lnTo>
                                <a:lnTo>
                                  <a:pt x="41" y="13"/>
                                </a:lnTo>
                                <a:lnTo>
                                  <a:pt x="40" y="13"/>
                                </a:lnTo>
                                <a:lnTo>
                                  <a:pt x="38" y="13"/>
                                </a:lnTo>
                                <a:lnTo>
                                  <a:pt x="36" y="13"/>
                                </a:lnTo>
                                <a:lnTo>
                                  <a:pt x="32" y="13"/>
                                </a:lnTo>
                                <a:lnTo>
                                  <a:pt x="28" y="13"/>
                                </a:lnTo>
                                <a:lnTo>
                                  <a:pt x="25" y="13"/>
                                </a:lnTo>
                                <a:lnTo>
                                  <a:pt x="23" y="13"/>
                                </a:lnTo>
                                <a:lnTo>
                                  <a:pt x="19" y="13"/>
                                </a:lnTo>
                                <a:lnTo>
                                  <a:pt x="13" y="13"/>
                                </a:lnTo>
                                <a:lnTo>
                                  <a:pt x="10" y="13"/>
                                </a:lnTo>
                                <a:lnTo>
                                  <a:pt x="6" y="11"/>
                                </a:lnTo>
                                <a:lnTo>
                                  <a:pt x="0" y="11"/>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7" name="Freeform 28217"/>
                        <wps:cNvSpPr>
                          <a:spLocks/>
                        </wps:cNvSpPr>
                        <wps:spPr bwMode="auto">
                          <a:xfrm>
                            <a:off x="1659890" y="1725295"/>
                            <a:ext cx="198755" cy="9525"/>
                          </a:xfrm>
                          <a:custGeom>
                            <a:avLst/>
                            <a:gdLst>
                              <a:gd name="T0" fmla="*/ 309 w 313"/>
                              <a:gd name="T1" fmla="*/ 10 h 15"/>
                              <a:gd name="T2" fmla="*/ 296 w 313"/>
                              <a:gd name="T3" fmla="*/ 6 h 15"/>
                              <a:gd name="T4" fmla="*/ 293 w 313"/>
                              <a:gd name="T5" fmla="*/ 6 h 15"/>
                              <a:gd name="T6" fmla="*/ 289 w 313"/>
                              <a:gd name="T7" fmla="*/ 4 h 15"/>
                              <a:gd name="T8" fmla="*/ 285 w 313"/>
                              <a:gd name="T9" fmla="*/ 4 h 15"/>
                              <a:gd name="T10" fmla="*/ 279 w 313"/>
                              <a:gd name="T11" fmla="*/ 2 h 15"/>
                              <a:gd name="T12" fmla="*/ 276 w 313"/>
                              <a:gd name="T13" fmla="*/ 0 h 15"/>
                              <a:gd name="T14" fmla="*/ 270 w 313"/>
                              <a:gd name="T15" fmla="*/ 0 h 15"/>
                              <a:gd name="T16" fmla="*/ 266 w 313"/>
                              <a:gd name="T17" fmla="*/ 0 h 15"/>
                              <a:gd name="T18" fmla="*/ 257 w 313"/>
                              <a:gd name="T19" fmla="*/ 0 h 15"/>
                              <a:gd name="T20" fmla="*/ 251 w 313"/>
                              <a:gd name="T21" fmla="*/ 0 h 15"/>
                              <a:gd name="T22" fmla="*/ 244 w 313"/>
                              <a:gd name="T23" fmla="*/ 0 h 15"/>
                              <a:gd name="T24" fmla="*/ 238 w 313"/>
                              <a:gd name="T25" fmla="*/ 0 h 15"/>
                              <a:gd name="T26" fmla="*/ 233 w 313"/>
                              <a:gd name="T27" fmla="*/ 0 h 15"/>
                              <a:gd name="T28" fmla="*/ 221 w 313"/>
                              <a:gd name="T29" fmla="*/ 4 h 15"/>
                              <a:gd name="T30" fmla="*/ 216 w 313"/>
                              <a:gd name="T31" fmla="*/ 4 h 15"/>
                              <a:gd name="T32" fmla="*/ 208 w 313"/>
                              <a:gd name="T33" fmla="*/ 6 h 15"/>
                              <a:gd name="T34" fmla="*/ 203 w 313"/>
                              <a:gd name="T35" fmla="*/ 6 h 15"/>
                              <a:gd name="T36" fmla="*/ 201 w 313"/>
                              <a:gd name="T37" fmla="*/ 10 h 15"/>
                              <a:gd name="T38" fmla="*/ 193 w 313"/>
                              <a:gd name="T39" fmla="*/ 11 h 15"/>
                              <a:gd name="T40" fmla="*/ 188 w 313"/>
                              <a:gd name="T41" fmla="*/ 11 h 15"/>
                              <a:gd name="T42" fmla="*/ 178 w 313"/>
                              <a:gd name="T43" fmla="*/ 11 h 15"/>
                              <a:gd name="T44" fmla="*/ 173 w 313"/>
                              <a:gd name="T45" fmla="*/ 13 h 15"/>
                              <a:gd name="T46" fmla="*/ 163 w 313"/>
                              <a:gd name="T47" fmla="*/ 15 h 15"/>
                              <a:gd name="T48" fmla="*/ 158 w 313"/>
                              <a:gd name="T49" fmla="*/ 15 h 15"/>
                              <a:gd name="T50" fmla="*/ 152 w 313"/>
                              <a:gd name="T51" fmla="*/ 15 h 15"/>
                              <a:gd name="T52" fmla="*/ 146 w 313"/>
                              <a:gd name="T53" fmla="*/ 15 h 15"/>
                              <a:gd name="T54" fmla="*/ 143 w 313"/>
                              <a:gd name="T55" fmla="*/ 15 h 15"/>
                              <a:gd name="T56" fmla="*/ 135 w 313"/>
                              <a:gd name="T57" fmla="*/ 15 h 15"/>
                              <a:gd name="T58" fmla="*/ 126 w 313"/>
                              <a:gd name="T59" fmla="*/ 15 h 15"/>
                              <a:gd name="T60" fmla="*/ 122 w 313"/>
                              <a:gd name="T61" fmla="*/ 15 h 15"/>
                              <a:gd name="T62" fmla="*/ 118 w 313"/>
                              <a:gd name="T63" fmla="*/ 15 h 15"/>
                              <a:gd name="T64" fmla="*/ 113 w 313"/>
                              <a:gd name="T65" fmla="*/ 15 h 15"/>
                              <a:gd name="T66" fmla="*/ 109 w 313"/>
                              <a:gd name="T67" fmla="*/ 15 h 15"/>
                              <a:gd name="T68" fmla="*/ 103 w 313"/>
                              <a:gd name="T69" fmla="*/ 15 h 15"/>
                              <a:gd name="T70" fmla="*/ 99 w 313"/>
                              <a:gd name="T71" fmla="*/ 15 h 15"/>
                              <a:gd name="T72" fmla="*/ 88 w 313"/>
                              <a:gd name="T73" fmla="*/ 15 h 15"/>
                              <a:gd name="T74" fmla="*/ 75 w 313"/>
                              <a:gd name="T75" fmla="*/ 15 h 15"/>
                              <a:gd name="T76" fmla="*/ 68 w 313"/>
                              <a:gd name="T77" fmla="*/ 13 h 15"/>
                              <a:gd name="T78" fmla="*/ 62 w 313"/>
                              <a:gd name="T79" fmla="*/ 13 h 15"/>
                              <a:gd name="T80" fmla="*/ 56 w 313"/>
                              <a:gd name="T81" fmla="*/ 13 h 15"/>
                              <a:gd name="T82" fmla="*/ 47 w 313"/>
                              <a:gd name="T83" fmla="*/ 11 h 15"/>
                              <a:gd name="T84" fmla="*/ 39 w 313"/>
                              <a:gd name="T85" fmla="*/ 10 h 15"/>
                              <a:gd name="T86" fmla="*/ 34 w 313"/>
                              <a:gd name="T87" fmla="*/ 10 h 15"/>
                              <a:gd name="T88" fmla="*/ 26 w 313"/>
                              <a:gd name="T89" fmla="*/ 6 h 15"/>
                              <a:gd name="T90" fmla="*/ 23 w 313"/>
                              <a:gd name="T91" fmla="*/ 6 h 15"/>
                              <a:gd name="T92" fmla="*/ 19 w 313"/>
                              <a:gd name="T93" fmla="*/ 4 h 15"/>
                              <a:gd name="T94" fmla="*/ 13 w 313"/>
                              <a:gd name="T95" fmla="*/ 4 h 15"/>
                              <a:gd name="T96" fmla="*/ 8 w 313"/>
                              <a:gd name="T97" fmla="*/ 4 h 15"/>
                              <a:gd name="T98" fmla="*/ 2 w 313"/>
                              <a:gd name="T99" fmla="*/ 4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13" h="15">
                                <a:moveTo>
                                  <a:pt x="313" y="11"/>
                                </a:moveTo>
                                <a:lnTo>
                                  <a:pt x="309" y="10"/>
                                </a:lnTo>
                                <a:lnTo>
                                  <a:pt x="304" y="10"/>
                                </a:lnTo>
                                <a:lnTo>
                                  <a:pt x="296" y="6"/>
                                </a:lnTo>
                                <a:lnTo>
                                  <a:pt x="294" y="6"/>
                                </a:lnTo>
                                <a:lnTo>
                                  <a:pt x="293" y="6"/>
                                </a:lnTo>
                                <a:lnTo>
                                  <a:pt x="289" y="6"/>
                                </a:lnTo>
                                <a:lnTo>
                                  <a:pt x="289" y="4"/>
                                </a:lnTo>
                                <a:lnTo>
                                  <a:pt x="287" y="4"/>
                                </a:lnTo>
                                <a:lnTo>
                                  <a:pt x="285" y="4"/>
                                </a:lnTo>
                                <a:lnTo>
                                  <a:pt x="283" y="4"/>
                                </a:lnTo>
                                <a:lnTo>
                                  <a:pt x="279" y="2"/>
                                </a:lnTo>
                                <a:lnTo>
                                  <a:pt x="278" y="2"/>
                                </a:lnTo>
                                <a:lnTo>
                                  <a:pt x="276" y="0"/>
                                </a:lnTo>
                                <a:lnTo>
                                  <a:pt x="272" y="0"/>
                                </a:lnTo>
                                <a:lnTo>
                                  <a:pt x="270" y="0"/>
                                </a:lnTo>
                                <a:lnTo>
                                  <a:pt x="268" y="0"/>
                                </a:lnTo>
                                <a:lnTo>
                                  <a:pt x="266" y="0"/>
                                </a:lnTo>
                                <a:lnTo>
                                  <a:pt x="261" y="0"/>
                                </a:lnTo>
                                <a:lnTo>
                                  <a:pt x="257" y="0"/>
                                </a:lnTo>
                                <a:lnTo>
                                  <a:pt x="253" y="0"/>
                                </a:lnTo>
                                <a:lnTo>
                                  <a:pt x="251" y="0"/>
                                </a:lnTo>
                                <a:lnTo>
                                  <a:pt x="246" y="0"/>
                                </a:lnTo>
                                <a:lnTo>
                                  <a:pt x="244" y="0"/>
                                </a:lnTo>
                                <a:lnTo>
                                  <a:pt x="242" y="0"/>
                                </a:lnTo>
                                <a:lnTo>
                                  <a:pt x="238" y="0"/>
                                </a:lnTo>
                                <a:lnTo>
                                  <a:pt x="236" y="0"/>
                                </a:lnTo>
                                <a:lnTo>
                                  <a:pt x="233" y="0"/>
                                </a:lnTo>
                                <a:lnTo>
                                  <a:pt x="227" y="2"/>
                                </a:lnTo>
                                <a:lnTo>
                                  <a:pt x="221" y="4"/>
                                </a:lnTo>
                                <a:lnTo>
                                  <a:pt x="219" y="4"/>
                                </a:lnTo>
                                <a:lnTo>
                                  <a:pt x="216" y="4"/>
                                </a:lnTo>
                                <a:lnTo>
                                  <a:pt x="210" y="4"/>
                                </a:lnTo>
                                <a:lnTo>
                                  <a:pt x="208" y="6"/>
                                </a:lnTo>
                                <a:lnTo>
                                  <a:pt x="204" y="6"/>
                                </a:lnTo>
                                <a:lnTo>
                                  <a:pt x="203" y="6"/>
                                </a:lnTo>
                                <a:lnTo>
                                  <a:pt x="203" y="10"/>
                                </a:lnTo>
                                <a:lnTo>
                                  <a:pt x="201" y="10"/>
                                </a:lnTo>
                                <a:lnTo>
                                  <a:pt x="195" y="10"/>
                                </a:lnTo>
                                <a:lnTo>
                                  <a:pt x="193" y="11"/>
                                </a:lnTo>
                                <a:lnTo>
                                  <a:pt x="191" y="11"/>
                                </a:lnTo>
                                <a:lnTo>
                                  <a:pt x="188" y="11"/>
                                </a:lnTo>
                                <a:lnTo>
                                  <a:pt x="184" y="11"/>
                                </a:lnTo>
                                <a:lnTo>
                                  <a:pt x="178" y="11"/>
                                </a:lnTo>
                                <a:lnTo>
                                  <a:pt x="176" y="13"/>
                                </a:lnTo>
                                <a:lnTo>
                                  <a:pt x="173" y="13"/>
                                </a:lnTo>
                                <a:lnTo>
                                  <a:pt x="169" y="13"/>
                                </a:lnTo>
                                <a:lnTo>
                                  <a:pt x="163" y="15"/>
                                </a:lnTo>
                                <a:lnTo>
                                  <a:pt x="159" y="15"/>
                                </a:lnTo>
                                <a:lnTo>
                                  <a:pt x="158" y="15"/>
                                </a:lnTo>
                                <a:lnTo>
                                  <a:pt x="154" y="15"/>
                                </a:lnTo>
                                <a:lnTo>
                                  <a:pt x="152" y="15"/>
                                </a:lnTo>
                                <a:lnTo>
                                  <a:pt x="150" y="15"/>
                                </a:lnTo>
                                <a:lnTo>
                                  <a:pt x="146" y="15"/>
                                </a:lnTo>
                                <a:lnTo>
                                  <a:pt x="144" y="15"/>
                                </a:lnTo>
                                <a:lnTo>
                                  <a:pt x="143" y="15"/>
                                </a:lnTo>
                                <a:lnTo>
                                  <a:pt x="141" y="15"/>
                                </a:lnTo>
                                <a:lnTo>
                                  <a:pt x="135" y="15"/>
                                </a:lnTo>
                                <a:lnTo>
                                  <a:pt x="133" y="15"/>
                                </a:lnTo>
                                <a:lnTo>
                                  <a:pt x="126" y="15"/>
                                </a:lnTo>
                                <a:lnTo>
                                  <a:pt x="124" y="15"/>
                                </a:lnTo>
                                <a:lnTo>
                                  <a:pt x="122" y="15"/>
                                </a:lnTo>
                                <a:lnTo>
                                  <a:pt x="120" y="15"/>
                                </a:lnTo>
                                <a:lnTo>
                                  <a:pt x="118" y="15"/>
                                </a:lnTo>
                                <a:lnTo>
                                  <a:pt x="116" y="15"/>
                                </a:lnTo>
                                <a:lnTo>
                                  <a:pt x="113" y="15"/>
                                </a:lnTo>
                                <a:lnTo>
                                  <a:pt x="111" y="15"/>
                                </a:lnTo>
                                <a:lnTo>
                                  <a:pt x="109" y="15"/>
                                </a:lnTo>
                                <a:lnTo>
                                  <a:pt x="107" y="15"/>
                                </a:lnTo>
                                <a:lnTo>
                                  <a:pt x="103" y="15"/>
                                </a:lnTo>
                                <a:lnTo>
                                  <a:pt x="101" y="15"/>
                                </a:lnTo>
                                <a:lnTo>
                                  <a:pt x="99" y="15"/>
                                </a:lnTo>
                                <a:lnTo>
                                  <a:pt x="92" y="15"/>
                                </a:lnTo>
                                <a:lnTo>
                                  <a:pt x="88" y="15"/>
                                </a:lnTo>
                                <a:lnTo>
                                  <a:pt x="81" y="15"/>
                                </a:lnTo>
                                <a:lnTo>
                                  <a:pt x="75" y="15"/>
                                </a:lnTo>
                                <a:lnTo>
                                  <a:pt x="73" y="15"/>
                                </a:lnTo>
                                <a:lnTo>
                                  <a:pt x="68" y="13"/>
                                </a:lnTo>
                                <a:lnTo>
                                  <a:pt x="64" y="13"/>
                                </a:lnTo>
                                <a:lnTo>
                                  <a:pt x="62" y="13"/>
                                </a:lnTo>
                                <a:lnTo>
                                  <a:pt x="58" y="13"/>
                                </a:lnTo>
                                <a:lnTo>
                                  <a:pt x="56" y="13"/>
                                </a:lnTo>
                                <a:lnTo>
                                  <a:pt x="51" y="11"/>
                                </a:lnTo>
                                <a:lnTo>
                                  <a:pt x="47" y="11"/>
                                </a:lnTo>
                                <a:lnTo>
                                  <a:pt x="43" y="11"/>
                                </a:lnTo>
                                <a:lnTo>
                                  <a:pt x="39" y="10"/>
                                </a:lnTo>
                                <a:lnTo>
                                  <a:pt x="36" y="10"/>
                                </a:lnTo>
                                <a:lnTo>
                                  <a:pt x="34" y="10"/>
                                </a:lnTo>
                                <a:lnTo>
                                  <a:pt x="30" y="6"/>
                                </a:lnTo>
                                <a:lnTo>
                                  <a:pt x="26" y="6"/>
                                </a:lnTo>
                                <a:lnTo>
                                  <a:pt x="24" y="6"/>
                                </a:lnTo>
                                <a:lnTo>
                                  <a:pt x="23" y="6"/>
                                </a:lnTo>
                                <a:lnTo>
                                  <a:pt x="21" y="4"/>
                                </a:lnTo>
                                <a:lnTo>
                                  <a:pt x="19" y="4"/>
                                </a:lnTo>
                                <a:lnTo>
                                  <a:pt x="17" y="4"/>
                                </a:lnTo>
                                <a:lnTo>
                                  <a:pt x="13" y="4"/>
                                </a:lnTo>
                                <a:lnTo>
                                  <a:pt x="9" y="4"/>
                                </a:lnTo>
                                <a:lnTo>
                                  <a:pt x="8" y="4"/>
                                </a:lnTo>
                                <a:lnTo>
                                  <a:pt x="6" y="4"/>
                                </a:lnTo>
                                <a:lnTo>
                                  <a:pt x="2" y="4"/>
                                </a:lnTo>
                                <a:lnTo>
                                  <a:pt x="0" y="4"/>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8" name="Freeform 28218"/>
                        <wps:cNvSpPr>
                          <a:spLocks/>
                        </wps:cNvSpPr>
                        <wps:spPr bwMode="auto">
                          <a:xfrm>
                            <a:off x="1446530" y="1725295"/>
                            <a:ext cx="213360" cy="9525"/>
                          </a:xfrm>
                          <a:custGeom>
                            <a:avLst/>
                            <a:gdLst>
                              <a:gd name="T0" fmla="*/ 330 w 336"/>
                              <a:gd name="T1" fmla="*/ 4 h 15"/>
                              <a:gd name="T2" fmla="*/ 325 w 336"/>
                              <a:gd name="T3" fmla="*/ 4 h 15"/>
                              <a:gd name="T4" fmla="*/ 317 w 336"/>
                              <a:gd name="T5" fmla="*/ 6 h 15"/>
                              <a:gd name="T6" fmla="*/ 314 w 336"/>
                              <a:gd name="T7" fmla="*/ 6 h 15"/>
                              <a:gd name="T8" fmla="*/ 308 w 336"/>
                              <a:gd name="T9" fmla="*/ 10 h 15"/>
                              <a:gd name="T10" fmla="*/ 299 w 336"/>
                              <a:gd name="T11" fmla="*/ 11 h 15"/>
                              <a:gd name="T12" fmla="*/ 293 w 336"/>
                              <a:gd name="T13" fmla="*/ 13 h 15"/>
                              <a:gd name="T14" fmla="*/ 284 w 336"/>
                              <a:gd name="T15" fmla="*/ 13 h 15"/>
                              <a:gd name="T16" fmla="*/ 278 w 336"/>
                              <a:gd name="T17" fmla="*/ 15 h 15"/>
                              <a:gd name="T18" fmla="*/ 274 w 336"/>
                              <a:gd name="T19" fmla="*/ 15 h 15"/>
                              <a:gd name="T20" fmla="*/ 265 w 336"/>
                              <a:gd name="T21" fmla="*/ 15 h 15"/>
                              <a:gd name="T22" fmla="*/ 257 w 336"/>
                              <a:gd name="T23" fmla="*/ 15 h 15"/>
                              <a:gd name="T24" fmla="*/ 246 w 336"/>
                              <a:gd name="T25" fmla="*/ 15 h 15"/>
                              <a:gd name="T26" fmla="*/ 239 w 336"/>
                              <a:gd name="T27" fmla="*/ 15 h 15"/>
                              <a:gd name="T28" fmla="*/ 229 w 336"/>
                              <a:gd name="T29" fmla="*/ 15 h 15"/>
                              <a:gd name="T30" fmla="*/ 224 w 336"/>
                              <a:gd name="T31" fmla="*/ 15 h 15"/>
                              <a:gd name="T32" fmla="*/ 216 w 336"/>
                              <a:gd name="T33" fmla="*/ 15 h 15"/>
                              <a:gd name="T34" fmla="*/ 212 w 336"/>
                              <a:gd name="T35" fmla="*/ 15 h 15"/>
                              <a:gd name="T36" fmla="*/ 207 w 336"/>
                              <a:gd name="T37" fmla="*/ 15 h 15"/>
                              <a:gd name="T38" fmla="*/ 197 w 336"/>
                              <a:gd name="T39" fmla="*/ 15 h 15"/>
                              <a:gd name="T40" fmla="*/ 192 w 336"/>
                              <a:gd name="T41" fmla="*/ 15 h 15"/>
                              <a:gd name="T42" fmla="*/ 182 w 336"/>
                              <a:gd name="T43" fmla="*/ 15 h 15"/>
                              <a:gd name="T44" fmla="*/ 175 w 336"/>
                              <a:gd name="T45" fmla="*/ 15 h 15"/>
                              <a:gd name="T46" fmla="*/ 167 w 336"/>
                              <a:gd name="T47" fmla="*/ 15 h 15"/>
                              <a:gd name="T48" fmla="*/ 164 w 336"/>
                              <a:gd name="T49" fmla="*/ 15 h 15"/>
                              <a:gd name="T50" fmla="*/ 160 w 336"/>
                              <a:gd name="T51" fmla="*/ 15 h 15"/>
                              <a:gd name="T52" fmla="*/ 154 w 336"/>
                              <a:gd name="T53" fmla="*/ 13 h 15"/>
                              <a:gd name="T54" fmla="*/ 147 w 336"/>
                              <a:gd name="T55" fmla="*/ 11 h 15"/>
                              <a:gd name="T56" fmla="*/ 141 w 336"/>
                              <a:gd name="T57" fmla="*/ 11 h 15"/>
                              <a:gd name="T58" fmla="*/ 134 w 336"/>
                              <a:gd name="T59" fmla="*/ 10 h 15"/>
                              <a:gd name="T60" fmla="*/ 130 w 336"/>
                              <a:gd name="T61" fmla="*/ 10 h 15"/>
                              <a:gd name="T62" fmla="*/ 122 w 336"/>
                              <a:gd name="T63" fmla="*/ 6 h 15"/>
                              <a:gd name="T64" fmla="*/ 115 w 336"/>
                              <a:gd name="T65" fmla="*/ 6 h 15"/>
                              <a:gd name="T66" fmla="*/ 107 w 336"/>
                              <a:gd name="T67" fmla="*/ 4 h 15"/>
                              <a:gd name="T68" fmla="*/ 98 w 336"/>
                              <a:gd name="T69" fmla="*/ 4 h 15"/>
                              <a:gd name="T70" fmla="*/ 89 w 336"/>
                              <a:gd name="T71" fmla="*/ 2 h 15"/>
                              <a:gd name="T72" fmla="*/ 81 w 336"/>
                              <a:gd name="T73" fmla="*/ 2 h 15"/>
                              <a:gd name="T74" fmla="*/ 75 w 336"/>
                              <a:gd name="T75" fmla="*/ 2 h 15"/>
                              <a:gd name="T76" fmla="*/ 72 w 336"/>
                              <a:gd name="T77" fmla="*/ 0 h 15"/>
                              <a:gd name="T78" fmla="*/ 64 w 336"/>
                              <a:gd name="T79" fmla="*/ 0 h 15"/>
                              <a:gd name="T80" fmla="*/ 60 w 336"/>
                              <a:gd name="T81" fmla="*/ 0 h 15"/>
                              <a:gd name="T82" fmla="*/ 55 w 336"/>
                              <a:gd name="T83" fmla="*/ 0 h 15"/>
                              <a:gd name="T84" fmla="*/ 45 w 336"/>
                              <a:gd name="T85" fmla="*/ 0 h 15"/>
                              <a:gd name="T86" fmla="*/ 40 w 336"/>
                              <a:gd name="T87" fmla="*/ 0 h 15"/>
                              <a:gd name="T88" fmla="*/ 32 w 336"/>
                              <a:gd name="T89" fmla="*/ 0 h 15"/>
                              <a:gd name="T90" fmla="*/ 25 w 336"/>
                              <a:gd name="T91" fmla="*/ 0 h 15"/>
                              <a:gd name="T92" fmla="*/ 21 w 336"/>
                              <a:gd name="T93" fmla="*/ 0 h 15"/>
                              <a:gd name="T94" fmla="*/ 14 w 336"/>
                              <a:gd name="T95" fmla="*/ 0 h 15"/>
                              <a:gd name="T96" fmla="*/ 8 w 336"/>
                              <a:gd name="T97" fmla="*/ 0 h 15"/>
                              <a:gd name="T98" fmla="*/ 4 w 336"/>
                              <a:gd name="T99" fmla="*/ 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15">
                                <a:moveTo>
                                  <a:pt x="336" y="4"/>
                                </a:moveTo>
                                <a:lnTo>
                                  <a:pt x="330" y="4"/>
                                </a:lnTo>
                                <a:lnTo>
                                  <a:pt x="327" y="4"/>
                                </a:lnTo>
                                <a:lnTo>
                                  <a:pt x="325" y="4"/>
                                </a:lnTo>
                                <a:lnTo>
                                  <a:pt x="321" y="4"/>
                                </a:lnTo>
                                <a:lnTo>
                                  <a:pt x="317" y="6"/>
                                </a:lnTo>
                                <a:lnTo>
                                  <a:pt x="315" y="6"/>
                                </a:lnTo>
                                <a:lnTo>
                                  <a:pt x="314" y="6"/>
                                </a:lnTo>
                                <a:lnTo>
                                  <a:pt x="310" y="10"/>
                                </a:lnTo>
                                <a:lnTo>
                                  <a:pt x="308" y="10"/>
                                </a:lnTo>
                                <a:lnTo>
                                  <a:pt x="304" y="11"/>
                                </a:lnTo>
                                <a:lnTo>
                                  <a:pt x="299" y="11"/>
                                </a:lnTo>
                                <a:lnTo>
                                  <a:pt x="295" y="13"/>
                                </a:lnTo>
                                <a:lnTo>
                                  <a:pt x="293" y="13"/>
                                </a:lnTo>
                                <a:lnTo>
                                  <a:pt x="289" y="13"/>
                                </a:lnTo>
                                <a:lnTo>
                                  <a:pt x="284" y="13"/>
                                </a:lnTo>
                                <a:lnTo>
                                  <a:pt x="282" y="15"/>
                                </a:lnTo>
                                <a:lnTo>
                                  <a:pt x="278" y="15"/>
                                </a:lnTo>
                                <a:lnTo>
                                  <a:pt x="276" y="15"/>
                                </a:lnTo>
                                <a:lnTo>
                                  <a:pt x="274" y="15"/>
                                </a:lnTo>
                                <a:lnTo>
                                  <a:pt x="270" y="15"/>
                                </a:lnTo>
                                <a:lnTo>
                                  <a:pt x="265" y="15"/>
                                </a:lnTo>
                                <a:lnTo>
                                  <a:pt x="261" y="15"/>
                                </a:lnTo>
                                <a:lnTo>
                                  <a:pt x="257" y="15"/>
                                </a:lnTo>
                                <a:lnTo>
                                  <a:pt x="250" y="15"/>
                                </a:lnTo>
                                <a:lnTo>
                                  <a:pt x="246" y="15"/>
                                </a:lnTo>
                                <a:lnTo>
                                  <a:pt x="242" y="15"/>
                                </a:lnTo>
                                <a:lnTo>
                                  <a:pt x="239" y="15"/>
                                </a:lnTo>
                                <a:lnTo>
                                  <a:pt x="233" y="15"/>
                                </a:lnTo>
                                <a:lnTo>
                                  <a:pt x="229" y="15"/>
                                </a:lnTo>
                                <a:lnTo>
                                  <a:pt x="225" y="15"/>
                                </a:lnTo>
                                <a:lnTo>
                                  <a:pt x="224" y="15"/>
                                </a:lnTo>
                                <a:lnTo>
                                  <a:pt x="220" y="15"/>
                                </a:lnTo>
                                <a:lnTo>
                                  <a:pt x="216" y="15"/>
                                </a:lnTo>
                                <a:lnTo>
                                  <a:pt x="214" y="15"/>
                                </a:lnTo>
                                <a:lnTo>
                                  <a:pt x="212" y="15"/>
                                </a:lnTo>
                                <a:lnTo>
                                  <a:pt x="209" y="15"/>
                                </a:lnTo>
                                <a:lnTo>
                                  <a:pt x="207" y="15"/>
                                </a:lnTo>
                                <a:lnTo>
                                  <a:pt x="199" y="15"/>
                                </a:lnTo>
                                <a:lnTo>
                                  <a:pt x="197" y="15"/>
                                </a:lnTo>
                                <a:lnTo>
                                  <a:pt x="194" y="15"/>
                                </a:lnTo>
                                <a:lnTo>
                                  <a:pt x="192" y="15"/>
                                </a:lnTo>
                                <a:lnTo>
                                  <a:pt x="190" y="15"/>
                                </a:lnTo>
                                <a:lnTo>
                                  <a:pt x="182" y="15"/>
                                </a:lnTo>
                                <a:lnTo>
                                  <a:pt x="180" y="15"/>
                                </a:lnTo>
                                <a:lnTo>
                                  <a:pt x="175" y="15"/>
                                </a:lnTo>
                                <a:lnTo>
                                  <a:pt x="173" y="15"/>
                                </a:lnTo>
                                <a:lnTo>
                                  <a:pt x="167" y="15"/>
                                </a:lnTo>
                                <a:lnTo>
                                  <a:pt x="165" y="15"/>
                                </a:lnTo>
                                <a:lnTo>
                                  <a:pt x="164" y="15"/>
                                </a:lnTo>
                                <a:lnTo>
                                  <a:pt x="162" y="15"/>
                                </a:lnTo>
                                <a:lnTo>
                                  <a:pt x="160" y="15"/>
                                </a:lnTo>
                                <a:lnTo>
                                  <a:pt x="158" y="13"/>
                                </a:lnTo>
                                <a:lnTo>
                                  <a:pt x="154" y="13"/>
                                </a:lnTo>
                                <a:lnTo>
                                  <a:pt x="149" y="13"/>
                                </a:lnTo>
                                <a:lnTo>
                                  <a:pt x="147" y="11"/>
                                </a:lnTo>
                                <a:lnTo>
                                  <a:pt x="143" y="11"/>
                                </a:lnTo>
                                <a:lnTo>
                                  <a:pt x="141" y="11"/>
                                </a:lnTo>
                                <a:lnTo>
                                  <a:pt x="139" y="10"/>
                                </a:lnTo>
                                <a:lnTo>
                                  <a:pt x="134" y="10"/>
                                </a:lnTo>
                                <a:lnTo>
                                  <a:pt x="132" y="10"/>
                                </a:lnTo>
                                <a:lnTo>
                                  <a:pt x="130" y="10"/>
                                </a:lnTo>
                                <a:lnTo>
                                  <a:pt x="126" y="10"/>
                                </a:lnTo>
                                <a:lnTo>
                                  <a:pt x="122" y="6"/>
                                </a:lnTo>
                                <a:lnTo>
                                  <a:pt x="117" y="6"/>
                                </a:lnTo>
                                <a:lnTo>
                                  <a:pt x="115" y="6"/>
                                </a:lnTo>
                                <a:lnTo>
                                  <a:pt x="109" y="6"/>
                                </a:lnTo>
                                <a:lnTo>
                                  <a:pt x="107" y="4"/>
                                </a:lnTo>
                                <a:lnTo>
                                  <a:pt x="100" y="4"/>
                                </a:lnTo>
                                <a:lnTo>
                                  <a:pt x="98" y="4"/>
                                </a:lnTo>
                                <a:lnTo>
                                  <a:pt x="92" y="2"/>
                                </a:lnTo>
                                <a:lnTo>
                                  <a:pt x="89" y="2"/>
                                </a:lnTo>
                                <a:lnTo>
                                  <a:pt x="83" y="2"/>
                                </a:lnTo>
                                <a:lnTo>
                                  <a:pt x="81" y="2"/>
                                </a:lnTo>
                                <a:lnTo>
                                  <a:pt x="79" y="2"/>
                                </a:lnTo>
                                <a:lnTo>
                                  <a:pt x="75" y="2"/>
                                </a:lnTo>
                                <a:lnTo>
                                  <a:pt x="74" y="0"/>
                                </a:lnTo>
                                <a:lnTo>
                                  <a:pt x="72" y="0"/>
                                </a:lnTo>
                                <a:lnTo>
                                  <a:pt x="66" y="0"/>
                                </a:lnTo>
                                <a:lnTo>
                                  <a:pt x="64" y="0"/>
                                </a:lnTo>
                                <a:lnTo>
                                  <a:pt x="62" y="0"/>
                                </a:lnTo>
                                <a:lnTo>
                                  <a:pt x="60" y="0"/>
                                </a:lnTo>
                                <a:lnTo>
                                  <a:pt x="57" y="0"/>
                                </a:lnTo>
                                <a:lnTo>
                                  <a:pt x="55" y="0"/>
                                </a:lnTo>
                                <a:lnTo>
                                  <a:pt x="47" y="0"/>
                                </a:lnTo>
                                <a:lnTo>
                                  <a:pt x="45" y="0"/>
                                </a:lnTo>
                                <a:lnTo>
                                  <a:pt x="42" y="0"/>
                                </a:lnTo>
                                <a:lnTo>
                                  <a:pt x="40" y="0"/>
                                </a:lnTo>
                                <a:lnTo>
                                  <a:pt x="38" y="0"/>
                                </a:lnTo>
                                <a:lnTo>
                                  <a:pt x="32" y="0"/>
                                </a:lnTo>
                                <a:lnTo>
                                  <a:pt x="30" y="0"/>
                                </a:lnTo>
                                <a:lnTo>
                                  <a:pt x="25" y="0"/>
                                </a:lnTo>
                                <a:lnTo>
                                  <a:pt x="23" y="0"/>
                                </a:lnTo>
                                <a:lnTo>
                                  <a:pt x="21" y="0"/>
                                </a:lnTo>
                                <a:lnTo>
                                  <a:pt x="15" y="0"/>
                                </a:lnTo>
                                <a:lnTo>
                                  <a:pt x="14" y="0"/>
                                </a:lnTo>
                                <a:lnTo>
                                  <a:pt x="12" y="0"/>
                                </a:lnTo>
                                <a:lnTo>
                                  <a:pt x="8" y="0"/>
                                </a:lnTo>
                                <a:lnTo>
                                  <a:pt x="6" y="0"/>
                                </a:lnTo>
                                <a:lnTo>
                                  <a:pt x="4" y="2"/>
                                </a:lnTo>
                                <a:lnTo>
                                  <a:pt x="0" y="2"/>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9" name="Freeform 28219"/>
                        <wps:cNvSpPr>
                          <a:spLocks/>
                        </wps:cNvSpPr>
                        <wps:spPr bwMode="auto">
                          <a:xfrm>
                            <a:off x="1393190" y="1726565"/>
                            <a:ext cx="53340" cy="5080"/>
                          </a:xfrm>
                          <a:custGeom>
                            <a:avLst/>
                            <a:gdLst>
                              <a:gd name="T0" fmla="*/ 84 w 84"/>
                              <a:gd name="T1" fmla="*/ 0 h 8"/>
                              <a:gd name="T2" fmla="*/ 83 w 84"/>
                              <a:gd name="T3" fmla="*/ 0 h 8"/>
                              <a:gd name="T4" fmla="*/ 81 w 84"/>
                              <a:gd name="T5" fmla="*/ 0 h 8"/>
                              <a:gd name="T6" fmla="*/ 79 w 84"/>
                              <a:gd name="T7" fmla="*/ 0 h 8"/>
                              <a:gd name="T8" fmla="*/ 75 w 84"/>
                              <a:gd name="T9" fmla="*/ 0 h 8"/>
                              <a:gd name="T10" fmla="*/ 73 w 84"/>
                              <a:gd name="T11" fmla="*/ 0 h 8"/>
                              <a:gd name="T12" fmla="*/ 71 w 84"/>
                              <a:gd name="T13" fmla="*/ 0 h 8"/>
                              <a:gd name="T14" fmla="*/ 66 w 84"/>
                              <a:gd name="T15" fmla="*/ 2 h 8"/>
                              <a:gd name="T16" fmla="*/ 64 w 84"/>
                              <a:gd name="T17" fmla="*/ 2 h 8"/>
                              <a:gd name="T18" fmla="*/ 62 w 84"/>
                              <a:gd name="T19" fmla="*/ 2 h 8"/>
                              <a:gd name="T20" fmla="*/ 60 w 84"/>
                              <a:gd name="T21" fmla="*/ 2 h 8"/>
                              <a:gd name="T22" fmla="*/ 58 w 84"/>
                              <a:gd name="T23" fmla="*/ 2 h 8"/>
                              <a:gd name="T24" fmla="*/ 56 w 84"/>
                              <a:gd name="T25" fmla="*/ 2 h 8"/>
                              <a:gd name="T26" fmla="*/ 54 w 84"/>
                              <a:gd name="T27" fmla="*/ 2 h 8"/>
                              <a:gd name="T28" fmla="*/ 51 w 84"/>
                              <a:gd name="T29" fmla="*/ 4 h 8"/>
                              <a:gd name="T30" fmla="*/ 49 w 84"/>
                              <a:gd name="T31" fmla="*/ 4 h 8"/>
                              <a:gd name="T32" fmla="*/ 47 w 84"/>
                              <a:gd name="T33" fmla="*/ 4 h 8"/>
                              <a:gd name="T34" fmla="*/ 45 w 84"/>
                              <a:gd name="T35" fmla="*/ 4 h 8"/>
                              <a:gd name="T36" fmla="*/ 41 w 84"/>
                              <a:gd name="T37" fmla="*/ 4 h 8"/>
                              <a:gd name="T38" fmla="*/ 39 w 84"/>
                              <a:gd name="T39" fmla="*/ 4 h 8"/>
                              <a:gd name="T40" fmla="*/ 36 w 84"/>
                              <a:gd name="T41" fmla="*/ 4 h 8"/>
                              <a:gd name="T42" fmla="*/ 34 w 84"/>
                              <a:gd name="T43" fmla="*/ 4 h 8"/>
                              <a:gd name="T44" fmla="*/ 32 w 84"/>
                              <a:gd name="T45" fmla="*/ 4 h 8"/>
                              <a:gd name="T46" fmla="*/ 32 w 84"/>
                              <a:gd name="T47" fmla="*/ 8 h 8"/>
                              <a:gd name="T48" fmla="*/ 30 w 84"/>
                              <a:gd name="T49" fmla="*/ 8 h 8"/>
                              <a:gd name="T50" fmla="*/ 28 w 84"/>
                              <a:gd name="T51" fmla="*/ 8 h 8"/>
                              <a:gd name="T52" fmla="*/ 26 w 84"/>
                              <a:gd name="T53" fmla="*/ 8 h 8"/>
                              <a:gd name="T54" fmla="*/ 24 w 84"/>
                              <a:gd name="T55" fmla="*/ 8 h 8"/>
                              <a:gd name="T56" fmla="*/ 23 w 84"/>
                              <a:gd name="T57" fmla="*/ 8 h 8"/>
                              <a:gd name="T58" fmla="*/ 19 w 84"/>
                              <a:gd name="T59" fmla="*/ 8 h 8"/>
                              <a:gd name="T60" fmla="*/ 17 w 84"/>
                              <a:gd name="T61" fmla="*/ 8 h 8"/>
                              <a:gd name="T62" fmla="*/ 15 w 84"/>
                              <a:gd name="T63" fmla="*/ 8 h 8"/>
                              <a:gd name="T64" fmla="*/ 13 w 84"/>
                              <a:gd name="T65" fmla="*/ 8 h 8"/>
                              <a:gd name="T66" fmla="*/ 11 w 84"/>
                              <a:gd name="T67" fmla="*/ 8 h 8"/>
                              <a:gd name="T68" fmla="*/ 9 w 84"/>
                              <a:gd name="T69" fmla="*/ 8 h 8"/>
                              <a:gd name="T70" fmla="*/ 8 w 84"/>
                              <a:gd name="T71" fmla="*/ 8 h 8"/>
                              <a:gd name="T72" fmla="*/ 6 w 84"/>
                              <a:gd name="T73" fmla="*/ 8 h 8"/>
                              <a:gd name="T74" fmla="*/ 2 w 84"/>
                              <a:gd name="T75" fmla="*/ 8 h 8"/>
                              <a:gd name="T76" fmla="*/ 0 w 84"/>
                              <a:gd name="T7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8">
                                <a:moveTo>
                                  <a:pt x="84" y="0"/>
                                </a:moveTo>
                                <a:lnTo>
                                  <a:pt x="83" y="0"/>
                                </a:lnTo>
                                <a:lnTo>
                                  <a:pt x="81" y="0"/>
                                </a:lnTo>
                                <a:lnTo>
                                  <a:pt x="79" y="0"/>
                                </a:lnTo>
                                <a:lnTo>
                                  <a:pt x="75" y="0"/>
                                </a:lnTo>
                                <a:lnTo>
                                  <a:pt x="73" y="0"/>
                                </a:lnTo>
                                <a:lnTo>
                                  <a:pt x="71" y="0"/>
                                </a:lnTo>
                                <a:lnTo>
                                  <a:pt x="66" y="2"/>
                                </a:lnTo>
                                <a:lnTo>
                                  <a:pt x="64" y="2"/>
                                </a:lnTo>
                                <a:lnTo>
                                  <a:pt x="62" y="2"/>
                                </a:lnTo>
                                <a:lnTo>
                                  <a:pt x="60" y="2"/>
                                </a:lnTo>
                                <a:lnTo>
                                  <a:pt x="58" y="2"/>
                                </a:lnTo>
                                <a:lnTo>
                                  <a:pt x="56" y="2"/>
                                </a:lnTo>
                                <a:lnTo>
                                  <a:pt x="54" y="2"/>
                                </a:lnTo>
                                <a:lnTo>
                                  <a:pt x="51" y="4"/>
                                </a:lnTo>
                                <a:lnTo>
                                  <a:pt x="49" y="4"/>
                                </a:lnTo>
                                <a:lnTo>
                                  <a:pt x="47" y="4"/>
                                </a:lnTo>
                                <a:lnTo>
                                  <a:pt x="45" y="4"/>
                                </a:lnTo>
                                <a:lnTo>
                                  <a:pt x="41" y="4"/>
                                </a:lnTo>
                                <a:lnTo>
                                  <a:pt x="39" y="4"/>
                                </a:lnTo>
                                <a:lnTo>
                                  <a:pt x="36" y="4"/>
                                </a:lnTo>
                                <a:lnTo>
                                  <a:pt x="34" y="4"/>
                                </a:lnTo>
                                <a:lnTo>
                                  <a:pt x="32" y="4"/>
                                </a:lnTo>
                                <a:lnTo>
                                  <a:pt x="32" y="8"/>
                                </a:lnTo>
                                <a:lnTo>
                                  <a:pt x="30" y="8"/>
                                </a:lnTo>
                                <a:lnTo>
                                  <a:pt x="28" y="8"/>
                                </a:lnTo>
                                <a:lnTo>
                                  <a:pt x="26" y="8"/>
                                </a:lnTo>
                                <a:lnTo>
                                  <a:pt x="24" y="8"/>
                                </a:lnTo>
                                <a:lnTo>
                                  <a:pt x="23" y="8"/>
                                </a:lnTo>
                                <a:lnTo>
                                  <a:pt x="19" y="8"/>
                                </a:lnTo>
                                <a:lnTo>
                                  <a:pt x="17" y="8"/>
                                </a:lnTo>
                                <a:lnTo>
                                  <a:pt x="15" y="8"/>
                                </a:lnTo>
                                <a:lnTo>
                                  <a:pt x="13" y="8"/>
                                </a:lnTo>
                                <a:lnTo>
                                  <a:pt x="11" y="8"/>
                                </a:lnTo>
                                <a:lnTo>
                                  <a:pt x="9" y="8"/>
                                </a:lnTo>
                                <a:lnTo>
                                  <a:pt x="8" y="8"/>
                                </a:lnTo>
                                <a:lnTo>
                                  <a:pt x="6" y="8"/>
                                </a:lnTo>
                                <a:lnTo>
                                  <a:pt x="2" y="8"/>
                                </a:lnTo>
                                <a:lnTo>
                                  <a:pt x="0" y="8"/>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0" name="Line 28220"/>
                        <wps:cNvCnPr>
                          <a:cxnSpLocks noChangeShapeType="1"/>
                        </wps:cNvCnPr>
                        <wps:spPr bwMode="auto">
                          <a:xfrm>
                            <a:off x="857250" y="22898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1" name="Line 28221"/>
                        <wps:cNvCnPr>
                          <a:cxnSpLocks noChangeShapeType="1"/>
                        </wps:cNvCnPr>
                        <wps:spPr bwMode="auto">
                          <a:xfrm>
                            <a:off x="857250" y="228854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2" name="Line 28222"/>
                        <wps:cNvCnPr>
                          <a:cxnSpLocks noChangeShapeType="1"/>
                        </wps:cNvCnPr>
                        <wps:spPr bwMode="auto">
                          <a:xfrm>
                            <a:off x="857250" y="228727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3" name="Line 28223"/>
                        <wps:cNvCnPr>
                          <a:cxnSpLocks noChangeShapeType="1"/>
                        </wps:cNvCnPr>
                        <wps:spPr bwMode="auto">
                          <a:xfrm>
                            <a:off x="857250" y="228600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4" name="Line 28224"/>
                        <wps:cNvCnPr>
                          <a:cxnSpLocks noChangeShapeType="1"/>
                        </wps:cNvCnPr>
                        <wps:spPr bwMode="auto">
                          <a:xfrm>
                            <a:off x="857250" y="228473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5" name="Line 28225"/>
                        <wps:cNvCnPr>
                          <a:cxnSpLocks noChangeShapeType="1"/>
                        </wps:cNvCnPr>
                        <wps:spPr bwMode="auto">
                          <a:xfrm>
                            <a:off x="857250" y="228346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6" name="Line 28226"/>
                        <wps:cNvCnPr>
                          <a:cxnSpLocks noChangeShapeType="1"/>
                        </wps:cNvCnPr>
                        <wps:spPr bwMode="auto">
                          <a:xfrm>
                            <a:off x="862330" y="22828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7" name="Line 28227"/>
                        <wps:cNvCnPr>
                          <a:cxnSpLocks noChangeShapeType="1"/>
                        </wps:cNvCnPr>
                        <wps:spPr bwMode="auto">
                          <a:xfrm>
                            <a:off x="861060" y="22815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8" name="Line 28228"/>
                        <wps:cNvCnPr>
                          <a:cxnSpLocks noChangeShapeType="1"/>
                        </wps:cNvCnPr>
                        <wps:spPr bwMode="auto">
                          <a:xfrm>
                            <a:off x="859790" y="22802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19" name="Line 28229"/>
                        <wps:cNvCnPr>
                          <a:cxnSpLocks noChangeShapeType="1"/>
                        </wps:cNvCnPr>
                        <wps:spPr bwMode="auto">
                          <a:xfrm>
                            <a:off x="858520" y="22790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0" name="Line 28230"/>
                        <wps:cNvCnPr>
                          <a:cxnSpLocks noChangeShapeType="1"/>
                        </wps:cNvCnPr>
                        <wps:spPr bwMode="auto">
                          <a:xfrm>
                            <a:off x="857250" y="227774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1" name="Line 28231"/>
                        <wps:cNvCnPr>
                          <a:cxnSpLocks noChangeShapeType="1"/>
                        </wps:cNvCnPr>
                        <wps:spPr bwMode="auto">
                          <a:xfrm>
                            <a:off x="857250" y="227647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2" name="Line 28232"/>
                        <wps:cNvCnPr>
                          <a:cxnSpLocks noChangeShapeType="1"/>
                        </wps:cNvCnPr>
                        <wps:spPr bwMode="auto">
                          <a:xfrm>
                            <a:off x="855980" y="227520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3" name="Line 28233"/>
                        <wps:cNvCnPr>
                          <a:cxnSpLocks noChangeShapeType="1"/>
                        </wps:cNvCnPr>
                        <wps:spPr bwMode="auto">
                          <a:xfrm>
                            <a:off x="855980" y="227457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4" name="Line 28234"/>
                        <wps:cNvCnPr>
                          <a:cxnSpLocks noChangeShapeType="1"/>
                        </wps:cNvCnPr>
                        <wps:spPr bwMode="auto">
                          <a:xfrm>
                            <a:off x="855980" y="227330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5" name="Line 28235"/>
                        <wps:cNvCnPr>
                          <a:cxnSpLocks noChangeShapeType="1"/>
                        </wps:cNvCnPr>
                        <wps:spPr bwMode="auto">
                          <a:xfrm>
                            <a:off x="855980" y="227203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6" name="Line 28236"/>
                        <wps:cNvCnPr>
                          <a:cxnSpLocks noChangeShapeType="1"/>
                        </wps:cNvCnPr>
                        <wps:spPr bwMode="auto">
                          <a:xfrm>
                            <a:off x="855980" y="227076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7" name="Line 28237"/>
                        <wps:cNvCnPr>
                          <a:cxnSpLocks noChangeShapeType="1"/>
                        </wps:cNvCnPr>
                        <wps:spPr bwMode="auto">
                          <a:xfrm>
                            <a:off x="855980" y="226949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8" name="Line 28238"/>
                        <wps:cNvCnPr>
                          <a:cxnSpLocks noChangeShapeType="1"/>
                        </wps:cNvCnPr>
                        <wps:spPr bwMode="auto">
                          <a:xfrm>
                            <a:off x="855980" y="226822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29" name="Line 28239"/>
                        <wps:cNvCnPr>
                          <a:cxnSpLocks noChangeShapeType="1"/>
                        </wps:cNvCnPr>
                        <wps:spPr bwMode="auto">
                          <a:xfrm>
                            <a:off x="855980" y="2266950"/>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0" name="Line 28240"/>
                        <wps:cNvCnPr>
                          <a:cxnSpLocks noChangeShapeType="1"/>
                        </wps:cNvCnPr>
                        <wps:spPr bwMode="auto">
                          <a:xfrm>
                            <a:off x="855980" y="226568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1" name="Line 28241"/>
                        <wps:cNvCnPr>
                          <a:cxnSpLocks noChangeShapeType="1"/>
                        </wps:cNvCnPr>
                        <wps:spPr bwMode="auto">
                          <a:xfrm>
                            <a:off x="855980" y="2265045"/>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2" name="Line 28242"/>
                        <wps:cNvCnPr>
                          <a:cxnSpLocks noChangeShapeType="1"/>
                        </wps:cNvCnPr>
                        <wps:spPr bwMode="auto">
                          <a:xfrm>
                            <a:off x="857250" y="2263775"/>
                            <a:ext cx="158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3" name="Line 28243"/>
                        <wps:cNvCnPr>
                          <a:cxnSpLocks noChangeShapeType="1"/>
                        </wps:cNvCnPr>
                        <wps:spPr bwMode="auto">
                          <a:xfrm>
                            <a:off x="857250" y="226250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4" name="Line 28244"/>
                        <wps:cNvCnPr>
                          <a:cxnSpLocks noChangeShapeType="1"/>
                        </wps:cNvCnPr>
                        <wps:spPr bwMode="auto">
                          <a:xfrm>
                            <a:off x="858520" y="2261235"/>
                            <a:ext cx="450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5" name="Line 28245"/>
                        <wps:cNvCnPr>
                          <a:cxnSpLocks noChangeShapeType="1"/>
                        </wps:cNvCnPr>
                        <wps:spPr bwMode="auto">
                          <a:xfrm>
                            <a:off x="861060" y="2259965"/>
                            <a:ext cx="425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6" name="Line 28246"/>
                        <wps:cNvCnPr>
                          <a:cxnSpLocks noChangeShapeType="1"/>
                        </wps:cNvCnPr>
                        <wps:spPr bwMode="auto">
                          <a:xfrm>
                            <a:off x="862330" y="2258695"/>
                            <a:ext cx="412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7" name="Line 28247"/>
                        <wps:cNvCnPr>
                          <a:cxnSpLocks noChangeShapeType="1"/>
                        </wps:cNvCnPr>
                        <wps:spPr bwMode="auto">
                          <a:xfrm>
                            <a:off x="864870" y="2257425"/>
                            <a:ext cx="387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8" name="Line 28248"/>
                        <wps:cNvCnPr>
                          <a:cxnSpLocks noChangeShapeType="1"/>
                        </wps:cNvCnPr>
                        <wps:spPr bwMode="auto">
                          <a:xfrm>
                            <a:off x="863600" y="2256155"/>
                            <a:ext cx="400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39" name="Line 28249"/>
                        <wps:cNvCnPr>
                          <a:cxnSpLocks noChangeShapeType="1"/>
                        </wps:cNvCnPr>
                        <wps:spPr bwMode="auto">
                          <a:xfrm>
                            <a:off x="861060" y="22555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0" name="Line 28250"/>
                        <wps:cNvCnPr>
                          <a:cxnSpLocks noChangeShapeType="1"/>
                        </wps:cNvCnPr>
                        <wps:spPr bwMode="auto">
                          <a:xfrm>
                            <a:off x="859790" y="225425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1" name="Line 28251"/>
                        <wps:cNvCnPr>
                          <a:cxnSpLocks noChangeShapeType="1"/>
                        </wps:cNvCnPr>
                        <wps:spPr bwMode="auto">
                          <a:xfrm>
                            <a:off x="858520" y="22529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2" name="Line 28252"/>
                        <wps:cNvCnPr>
                          <a:cxnSpLocks noChangeShapeType="1"/>
                        </wps:cNvCnPr>
                        <wps:spPr bwMode="auto">
                          <a:xfrm>
                            <a:off x="857250" y="225171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3" name="Line 28253"/>
                        <wps:cNvCnPr>
                          <a:cxnSpLocks noChangeShapeType="1"/>
                        </wps:cNvCnPr>
                        <wps:spPr bwMode="auto">
                          <a:xfrm>
                            <a:off x="857250" y="225044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4" name="Line 28254"/>
                        <wps:cNvCnPr>
                          <a:cxnSpLocks noChangeShapeType="1"/>
                        </wps:cNvCnPr>
                        <wps:spPr bwMode="auto">
                          <a:xfrm>
                            <a:off x="855980" y="224917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5" name="Line 28255"/>
                        <wps:cNvCnPr>
                          <a:cxnSpLocks noChangeShapeType="1"/>
                        </wps:cNvCnPr>
                        <wps:spPr bwMode="auto">
                          <a:xfrm>
                            <a:off x="855980" y="224790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6" name="Line 28256"/>
                        <wps:cNvCnPr>
                          <a:cxnSpLocks noChangeShapeType="1"/>
                        </wps:cNvCnPr>
                        <wps:spPr bwMode="auto">
                          <a:xfrm>
                            <a:off x="855980" y="224663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7" name="Line 28257"/>
                        <wps:cNvCnPr>
                          <a:cxnSpLocks noChangeShapeType="1"/>
                        </wps:cNvCnPr>
                        <wps:spPr bwMode="auto">
                          <a:xfrm>
                            <a:off x="855980" y="224599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8" name="Line 28258"/>
                        <wps:cNvCnPr>
                          <a:cxnSpLocks noChangeShapeType="1"/>
                        </wps:cNvCnPr>
                        <wps:spPr bwMode="auto">
                          <a:xfrm>
                            <a:off x="855980" y="224472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49" name="Line 28259"/>
                        <wps:cNvCnPr>
                          <a:cxnSpLocks noChangeShapeType="1"/>
                        </wps:cNvCnPr>
                        <wps:spPr bwMode="auto">
                          <a:xfrm>
                            <a:off x="855980" y="224345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0" name="Line 28260"/>
                        <wps:cNvCnPr>
                          <a:cxnSpLocks noChangeShapeType="1"/>
                        </wps:cNvCnPr>
                        <wps:spPr bwMode="auto">
                          <a:xfrm>
                            <a:off x="855980" y="2242185"/>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1" name="Line 28261"/>
                        <wps:cNvCnPr>
                          <a:cxnSpLocks noChangeShapeType="1"/>
                        </wps:cNvCnPr>
                        <wps:spPr bwMode="auto">
                          <a:xfrm>
                            <a:off x="855980" y="2240915"/>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2" name="Line 28262"/>
                        <wps:cNvCnPr>
                          <a:cxnSpLocks noChangeShapeType="1"/>
                        </wps:cNvCnPr>
                        <wps:spPr bwMode="auto">
                          <a:xfrm>
                            <a:off x="855980" y="223964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3" name="Line 28263"/>
                        <wps:cNvCnPr>
                          <a:cxnSpLocks noChangeShapeType="1"/>
                        </wps:cNvCnPr>
                        <wps:spPr bwMode="auto">
                          <a:xfrm>
                            <a:off x="855980" y="223837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4" name="Line 28264"/>
                        <wps:cNvCnPr>
                          <a:cxnSpLocks noChangeShapeType="1"/>
                        </wps:cNvCnPr>
                        <wps:spPr bwMode="auto">
                          <a:xfrm>
                            <a:off x="855980" y="2237105"/>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5" name="Line 28265"/>
                        <wps:cNvCnPr>
                          <a:cxnSpLocks noChangeShapeType="1"/>
                        </wps:cNvCnPr>
                        <wps:spPr bwMode="auto">
                          <a:xfrm>
                            <a:off x="857250" y="223647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6" name="Line 28266"/>
                        <wps:cNvCnPr>
                          <a:cxnSpLocks noChangeShapeType="1"/>
                        </wps:cNvCnPr>
                        <wps:spPr bwMode="auto">
                          <a:xfrm>
                            <a:off x="858520" y="2235200"/>
                            <a:ext cx="450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7" name="Line 28267"/>
                        <wps:cNvCnPr>
                          <a:cxnSpLocks noChangeShapeType="1"/>
                        </wps:cNvCnPr>
                        <wps:spPr bwMode="auto">
                          <a:xfrm>
                            <a:off x="859790" y="2233930"/>
                            <a:ext cx="438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8" name="Line 28268"/>
                        <wps:cNvCnPr>
                          <a:cxnSpLocks noChangeShapeType="1"/>
                        </wps:cNvCnPr>
                        <wps:spPr bwMode="auto">
                          <a:xfrm>
                            <a:off x="861060" y="2232660"/>
                            <a:ext cx="425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59" name="Line 28269"/>
                        <wps:cNvCnPr>
                          <a:cxnSpLocks noChangeShapeType="1"/>
                        </wps:cNvCnPr>
                        <wps:spPr bwMode="auto">
                          <a:xfrm>
                            <a:off x="863600" y="2231390"/>
                            <a:ext cx="400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0" name="Line 28270"/>
                        <wps:cNvCnPr>
                          <a:cxnSpLocks noChangeShapeType="1"/>
                        </wps:cNvCnPr>
                        <wps:spPr bwMode="auto">
                          <a:xfrm>
                            <a:off x="864870" y="2230120"/>
                            <a:ext cx="387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1" name="Line 28271"/>
                        <wps:cNvCnPr>
                          <a:cxnSpLocks noChangeShapeType="1"/>
                        </wps:cNvCnPr>
                        <wps:spPr bwMode="auto">
                          <a:xfrm>
                            <a:off x="839470" y="22148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2" name="Line 28272"/>
                        <wps:cNvCnPr>
                          <a:cxnSpLocks noChangeShapeType="1"/>
                        </wps:cNvCnPr>
                        <wps:spPr bwMode="auto">
                          <a:xfrm>
                            <a:off x="839470" y="22136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3" name="Line 28273"/>
                        <wps:cNvCnPr>
                          <a:cxnSpLocks noChangeShapeType="1"/>
                        </wps:cNvCnPr>
                        <wps:spPr bwMode="auto">
                          <a:xfrm>
                            <a:off x="839470" y="221234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4" name="Line 28274"/>
                        <wps:cNvCnPr>
                          <a:cxnSpLocks noChangeShapeType="1"/>
                        </wps:cNvCnPr>
                        <wps:spPr bwMode="auto">
                          <a:xfrm>
                            <a:off x="839470" y="221107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5" name="Line 28275"/>
                        <wps:cNvCnPr>
                          <a:cxnSpLocks noChangeShapeType="1"/>
                        </wps:cNvCnPr>
                        <wps:spPr bwMode="auto">
                          <a:xfrm>
                            <a:off x="839470" y="22098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6" name="Line 28276"/>
                        <wps:cNvCnPr>
                          <a:cxnSpLocks noChangeShapeType="1"/>
                        </wps:cNvCnPr>
                        <wps:spPr bwMode="auto">
                          <a:xfrm>
                            <a:off x="839470" y="22085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7" name="Line 28277"/>
                        <wps:cNvCnPr>
                          <a:cxnSpLocks noChangeShapeType="1"/>
                        </wps:cNvCnPr>
                        <wps:spPr bwMode="auto">
                          <a:xfrm>
                            <a:off x="857250" y="221488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8" name="Line 28278"/>
                        <wps:cNvCnPr>
                          <a:cxnSpLocks noChangeShapeType="1"/>
                        </wps:cNvCnPr>
                        <wps:spPr bwMode="auto">
                          <a:xfrm>
                            <a:off x="857250" y="22136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69" name="Line 28279"/>
                        <wps:cNvCnPr>
                          <a:cxnSpLocks noChangeShapeType="1"/>
                        </wps:cNvCnPr>
                        <wps:spPr bwMode="auto">
                          <a:xfrm>
                            <a:off x="857250" y="221234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0" name="Line 28280"/>
                        <wps:cNvCnPr>
                          <a:cxnSpLocks noChangeShapeType="1"/>
                        </wps:cNvCnPr>
                        <wps:spPr bwMode="auto">
                          <a:xfrm>
                            <a:off x="857250" y="221107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1" name="Line 28281"/>
                        <wps:cNvCnPr>
                          <a:cxnSpLocks noChangeShapeType="1"/>
                        </wps:cNvCnPr>
                        <wps:spPr bwMode="auto">
                          <a:xfrm>
                            <a:off x="857250" y="220980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2" name="Line 28282"/>
                        <wps:cNvCnPr>
                          <a:cxnSpLocks noChangeShapeType="1"/>
                        </wps:cNvCnPr>
                        <wps:spPr bwMode="auto">
                          <a:xfrm>
                            <a:off x="857250" y="220853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3" name="Line 28283"/>
                        <wps:cNvCnPr>
                          <a:cxnSpLocks noChangeShapeType="1"/>
                        </wps:cNvCnPr>
                        <wps:spPr bwMode="auto">
                          <a:xfrm>
                            <a:off x="857250" y="219583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4" name="Line 28284"/>
                        <wps:cNvCnPr>
                          <a:cxnSpLocks noChangeShapeType="1"/>
                        </wps:cNvCnPr>
                        <wps:spPr bwMode="auto">
                          <a:xfrm>
                            <a:off x="857250" y="219456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5" name="Line 28285"/>
                        <wps:cNvCnPr>
                          <a:cxnSpLocks noChangeShapeType="1"/>
                        </wps:cNvCnPr>
                        <wps:spPr bwMode="auto">
                          <a:xfrm>
                            <a:off x="857250" y="219329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6" name="Line 28286"/>
                        <wps:cNvCnPr>
                          <a:cxnSpLocks noChangeShapeType="1"/>
                        </wps:cNvCnPr>
                        <wps:spPr bwMode="auto">
                          <a:xfrm>
                            <a:off x="857250" y="219202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7" name="Line 28287"/>
                        <wps:cNvCnPr>
                          <a:cxnSpLocks noChangeShapeType="1"/>
                        </wps:cNvCnPr>
                        <wps:spPr bwMode="auto">
                          <a:xfrm>
                            <a:off x="857250" y="219075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8" name="Line 28288"/>
                        <wps:cNvCnPr>
                          <a:cxnSpLocks noChangeShapeType="1"/>
                        </wps:cNvCnPr>
                        <wps:spPr bwMode="auto">
                          <a:xfrm>
                            <a:off x="857250" y="219011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79" name="Line 28289"/>
                        <wps:cNvCnPr>
                          <a:cxnSpLocks noChangeShapeType="1"/>
                        </wps:cNvCnPr>
                        <wps:spPr bwMode="auto">
                          <a:xfrm>
                            <a:off x="862330" y="218884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0" name="Line 28290"/>
                        <wps:cNvCnPr>
                          <a:cxnSpLocks noChangeShapeType="1"/>
                        </wps:cNvCnPr>
                        <wps:spPr bwMode="auto">
                          <a:xfrm>
                            <a:off x="859790" y="218757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1" name="Line 28291"/>
                        <wps:cNvCnPr>
                          <a:cxnSpLocks noChangeShapeType="1"/>
                        </wps:cNvCnPr>
                        <wps:spPr bwMode="auto">
                          <a:xfrm>
                            <a:off x="858520" y="21863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2" name="Line 28292"/>
                        <wps:cNvCnPr>
                          <a:cxnSpLocks noChangeShapeType="1"/>
                        </wps:cNvCnPr>
                        <wps:spPr bwMode="auto">
                          <a:xfrm>
                            <a:off x="858520" y="21850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3" name="Line 28293"/>
                        <wps:cNvCnPr>
                          <a:cxnSpLocks noChangeShapeType="1"/>
                        </wps:cNvCnPr>
                        <wps:spPr bwMode="auto">
                          <a:xfrm>
                            <a:off x="857250" y="218376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4" name="Line 28294"/>
                        <wps:cNvCnPr>
                          <a:cxnSpLocks noChangeShapeType="1"/>
                        </wps:cNvCnPr>
                        <wps:spPr bwMode="auto">
                          <a:xfrm>
                            <a:off x="857250" y="218249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5" name="Line 28295"/>
                        <wps:cNvCnPr>
                          <a:cxnSpLocks noChangeShapeType="1"/>
                        </wps:cNvCnPr>
                        <wps:spPr bwMode="auto">
                          <a:xfrm>
                            <a:off x="855980" y="218122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6" name="Line 28296"/>
                        <wps:cNvCnPr>
                          <a:cxnSpLocks noChangeShapeType="1"/>
                        </wps:cNvCnPr>
                        <wps:spPr bwMode="auto">
                          <a:xfrm>
                            <a:off x="855980" y="218059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7" name="Line 28297"/>
                        <wps:cNvCnPr>
                          <a:cxnSpLocks noChangeShapeType="1"/>
                        </wps:cNvCnPr>
                        <wps:spPr bwMode="auto">
                          <a:xfrm>
                            <a:off x="855980" y="217932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8" name="Line 28298"/>
                        <wps:cNvCnPr>
                          <a:cxnSpLocks noChangeShapeType="1"/>
                        </wps:cNvCnPr>
                        <wps:spPr bwMode="auto">
                          <a:xfrm>
                            <a:off x="855980" y="217805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89" name="Line 28299"/>
                        <wps:cNvCnPr>
                          <a:cxnSpLocks noChangeShapeType="1"/>
                        </wps:cNvCnPr>
                        <wps:spPr bwMode="auto">
                          <a:xfrm>
                            <a:off x="855980" y="217678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0" name="Line 28300"/>
                        <wps:cNvCnPr>
                          <a:cxnSpLocks noChangeShapeType="1"/>
                        </wps:cNvCnPr>
                        <wps:spPr bwMode="auto">
                          <a:xfrm>
                            <a:off x="855980" y="217551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1" name="Line 28301"/>
                        <wps:cNvCnPr>
                          <a:cxnSpLocks noChangeShapeType="1"/>
                        </wps:cNvCnPr>
                        <wps:spPr bwMode="auto">
                          <a:xfrm>
                            <a:off x="855980" y="217424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2" name="Line 28302"/>
                        <wps:cNvCnPr>
                          <a:cxnSpLocks noChangeShapeType="1"/>
                        </wps:cNvCnPr>
                        <wps:spPr bwMode="auto">
                          <a:xfrm>
                            <a:off x="855980" y="2172970"/>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3" name="Line 28303"/>
                        <wps:cNvCnPr>
                          <a:cxnSpLocks noChangeShapeType="1"/>
                        </wps:cNvCnPr>
                        <wps:spPr bwMode="auto">
                          <a:xfrm>
                            <a:off x="855980" y="2171700"/>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4" name="Line 28304"/>
                        <wps:cNvCnPr>
                          <a:cxnSpLocks noChangeShapeType="1"/>
                        </wps:cNvCnPr>
                        <wps:spPr bwMode="auto">
                          <a:xfrm>
                            <a:off x="855980" y="217106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5" name="Line 28305"/>
                        <wps:cNvCnPr>
                          <a:cxnSpLocks noChangeShapeType="1"/>
                        </wps:cNvCnPr>
                        <wps:spPr bwMode="auto">
                          <a:xfrm>
                            <a:off x="857250" y="216979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6" name="Line 28306"/>
                        <wps:cNvCnPr>
                          <a:cxnSpLocks noChangeShapeType="1"/>
                        </wps:cNvCnPr>
                        <wps:spPr bwMode="auto">
                          <a:xfrm>
                            <a:off x="857250" y="216852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7" name="Line 28307"/>
                        <wps:cNvCnPr>
                          <a:cxnSpLocks noChangeShapeType="1"/>
                        </wps:cNvCnPr>
                        <wps:spPr bwMode="auto">
                          <a:xfrm>
                            <a:off x="857250" y="2167255"/>
                            <a:ext cx="1778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8" name="Line 28308"/>
                        <wps:cNvCnPr>
                          <a:cxnSpLocks noChangeShapeType="1"/>
                        </wps:cNvCnPr>
                        <wps:spPr bwMode="auto">
                          <a:xfrm>
                            <a:off x="858520" y="2165985"/>
                            <a:ext cx="450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99" name="Line 28309"/>
                        <wps:cNvCnPr>
                          <a:cxnSpLocks noChangeShapeType="1"/>
                        </wps:cNvCnPr>
                        <wps:spPr bwMode="auto">
                          <a:xfrm>
                            <a:off x="858520" y="2164715"/>
                            <a:ext cx="450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0" name="Line 28310"/>
                        <wps:cNvCnPr>
                          <a:cxnSpLocks noChangeShapeType="1"/>
                        </wps:cNvCnPr>
                        <wps:spPr bwMode="auto">
                          <a:xfrm>
                            <a:off x="861060" y="2163445"/>
                            <a:ext cx="425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1" name="Line 28311"/>
                        <wps:cNvCnPr>
                          <a:cxnSpLocks noChangeShapeType="1"/>
                        </wps:cNvCnPr>
                        <wps:spPr bwMode="auto">
                          <a:xfrm>
                            <a:off x="862330" y="2162175"/>
                            <a:ext cx="412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2" name="Line 28312"/>
                        <wps:cNvCnPr>
                          <a:cxnSpLocks noChangeShapeType="1"/>
                        </wps:cNvCnPr>
                        <wps:spPr bwMode="auto">
                          <a:xfrm>
                            <a:off x="863600" y="2161540"/>
                            <a:ext cx="400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3" name="Line 28313"/>
                        <wps:cNvCnPr>
                          <a:cxnSpLocks noChangeShapeType="1"/>
                        </wps:cNvCnPr>
                        <wps:spPr bwMode="auto">
                          <a:xfrm>
                            <a:off x="875030" y="2160270"/>
                            <a:ext cx="285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4" name="Line 28314"/>
                        <wps:cNvCnPr>
                          <a:cxnSpLocks noChangeShapeType="1"/>
                        </wps:cNvCnPr>
                        <wps:spPr bwMode="auto">
                          <a:xfrm>
                            <a:off x="895350" y="214566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5" name="Line 28315"/>
                        <wps:cNvCnPr>
                          <a:cxnSpLocks noChangeShapeType="1"/>
                        </wps:cNvCnPr>
                        <wps:spPr bwMode="auto">
                          <a:xfrm>
                            <a:off x="895350" y="214439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6" name="Line 28316"/>
                        <wps:cNvCnPr>
                          <a:cxnSpLocks noChangeShapeType="1"/>
                        </wps:cNvCnPr>
                        <wps:spPr bwMode="auto">
                          <a:xfrm>
                            <a:off x="895350" y="214312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7" name="Line 28317"/>
                        <wps:cNvCnPr>
                          <a:cxnSpLocks noChangeShapeType="1"/>
                        </wps:cNvCnPr>
                        <wps:spPr bwMode="auto">
                          <a:xfrm>
                            <a:off x="895350" y="214249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8" name="Line 28318"/>
                        <wps:cNvCnPr>
                          <a:cxnSpLocks noChangeShapeType="1"/>
                        </wps:cNvCnPr>
                        <wps:spPr bwMode="auto">
                          <a:xfrm>
                            <a:off x="895350" y="214122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09" name="Line 28319"/>
                        <wps:cNvCnPr>
                          <a:cxnSpLocks noChangeShapeType="1"/>
                        </wps:cNvCnPr>
                        <wps:spPr bwMode="auto">
                          <a:xfrm>
                            <a:off x="895350" y="213995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0" name="Line 28320"/>
                        <wps:cNvCnPr>
                          <a:cxnSpLocks noChangeShapeType="1"/>
                        </wps:cNvCnPr>
                        <wps:spPr bwMode="auto">
                          <a:xfrm>
                            <a:off x="887095" y="2125345"/>
                            <a:ext cx="38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1" name="Line 28321"/>
                        <wps:cNvCnPr>
                          <a:cxnSpLocks noChangeShapeType="1"/>
                        </wps:cNvCnPr>
                        <wps:spPr bwMode="auto">
                          <a:xfrm>
                            <a:off x="868045" y="212407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2" name="Line 28322"/>
                        <wps:cNvCnPr>
                          <a:cxnSpLocks noChangeShapeType="1"/>
                        </wps:cNvCnPr>
                        <wps:spPr bwMode="auto">
                          <a:xfrm>
                            <a:off x="887095" y="21240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3" name="Line 28323"/>
                        <wps:cNvCnPr>
                          <a:cxnSpLocks noChangeShapeType="1"/>
                        </wps:cNvCnPr>
                        <wps:spPr bwMode="auto">
                          <a:xfrm>
                            <a:off x="863600" y="212344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4" name="Line 28324"/>
                        <wps:cNvCnPr>
                          <a:cxnSpLocks noChangeShapeType="1"/>
                        </wps:cNvCnPr>
                        <wps:spPr bwMode="auto">
                          <a:xfrm>
                            <a:off x="887095" y="212344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5" name="Line 28325"/>
                        <wps:cNvCnPr>
                          <a:cxnSpLocks noChangeShapeType="1"/>
                        </wps:cNvCnPr>
                        <wps:spPr bwMode="auto">
                          <a:xfrm>
                            <a:off x="857250" y="2122170"/>
                            <a:ext cx="171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cNvPr id="31816" name="Group 28326"/>
                        <wpg:cNvGrpSpPr>
                          <a:grpSpLocks/>
                        </wpg:cNvGrpSpPr>
                        <wpg:grpSpPr bwMode="auto">
                          <a:xfrm>
                            <a:off x="839470" y="1496060"/>
                            <a:ext cx="99060" cy="1290320"/>
                            <a:chOff x="1183" y="2351"/>
                            <a:chExt cx="156" cy="2034"/>
                          </a:xfrm>
                        </wpg:grpSpPr>
                        <wps:wsp>
                          <wps:cNvPr id="31817" name="Line 28327"/>
                          <wps:cNvCnPr>
                            <a:cxnSpLocks noChangeShapeType="1"/>
                          </wps:cNvCnPr>
                          <wps:spPr bwMode="auto">
                            <a:xfrm>
                              <a:off x="1256" y="3338"/>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8" name="Line 28328"/>
                          <wps:cNvCnPr>
                            <a:cxnSpLocks noChangeShapeType="1"/>
                          </wps:cNvCnPr>
                          <wps:spPr bwMode="auto">
                            <a:xfrm>
                              <a:off x="1202" y="3336"/>
                              <a:ext cx="3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19" name="Line 28329"/>
                          <wps:cNvCnPr>
                            <a:cxnSpLocks noChangeShapeType="1"/>
                          </wps:cNvCnPr>
                          <wps:spPr bwMode="auto">
                            <a:xfrm>
                              <a:off x="1256" y="3336"/>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0" name="Line 28330"/>
                          <wps:cNvCnPr>
                            <a:cxnSpLocks noChangeShapeType="1"/>
                          </wps:cNvCnPr>
                          <wps:spPr bwMode="auto">
                            <a:xfrm>
                              <a:off x="1194" y="3334"/>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1" name="Line 28331"/>
                          <wps:cNvCnPr>
                            <a:cxnSpLocks noChangeShapeType="1"/>
                          </wps:cNvCnPr>
                          <wps:spPr bwMode="auto">
                            <a:xfrm>
                              <a:off x="1256" y="3334"/>
                              <a:ext cx="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2" name="Line 28332"/>
                          <wps:cNvCnPr>
                            <a:cxnSpLocks noChangeShapeType="1"/>
                          </wps:cNvCnPr>
                          <wps:spPr bwMode="auto">
                            <a:xfrm>
                              <a:off x="1185" y="3332"/>
                              <a:ext cx="5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3" name="Line 28333"/>
                          <wps:cNvCnPr>
                            <a:cxnSpLocks noChangeShapeType="1"/>
                          </wps:cNvCnPr>
                          <wps:spPr bwMode="auto">
                            <a:xfrm>
                              <a:off x="1256" y="3332"/>
                              <a:ext cx="2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4" name="Line 28334"/>
                          <wps:cNvCnPr>
                            <a:cxnSpLocks noChangeShapeType="1"/>
                          </wps:cNvCnPr>
                          <wps:spPr bwMode="auto">
                            <a:xfrm>
                              <a:off x="1185" y="3330"/>
                              <a:ext cx="5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5" name="Line 28335"/>
                          <wps:cNvCnPr>
                            <a:cxnSpLocks noChangeShapeType="1"/>
                          </wps:cNvCnPr>
                          <wps:spPr bwMode="auto">
                            <a:xfrm>
                              <a:off x="1264" y="333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6" name="Line 28336"/>
                          <wps:cNvCnPr>
                            <a:cxnSpLocks noChangeShapeType="1"/>
                          </wps:cNvCnPr>
                          <wps:spPr bwMode="auto">
                            <a:xfrm>
                              <a:off x="1185" y="3328"/>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7" name="Line 28337"/>
                          <wps:cNvCnPr>
                            <a:cxnSpLocks noChangeShapeType="1"/>
                          </wps:cNvCnPr>
                          <wps:spPr bwMode="auto">
                            <a:xfrm>
                              <a:off x="1266" y="3328"/>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8" name="Line 28338"/>
                          <wps:cNvCnPr>
                            <a:cxnSpLocks noChangeShapeType="1"/>
                          </wps:cNvCnPr>
                          <wps:spPr bwMode="auto">
                            <a:xfrm>
                              <a:off x="1185" y="3327"/>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29" name="Line 28339"/>
                          <wps:cNvCnPr>
                            <a:cxnSpLocks noChangeShapeType="1"/>
                          </wps:cNvCnPr>
                          <wps:spPr bwMode="auto">
                            <a:xfrm>
                              <a:off x="1224" y="3327"/>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0" name="Line 28340"/>
                          <wps:cNvCnPr>
                            <a:cxnSpLocks noChangeShapeType="1"/>
                          </wps:cNvCnPr>
                          <wps:spPr bwMode="auto">
                            <a:xfrm>
                              <a:off x="1269" y="3327"/>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1" name="Line 28341"/>
                          <wps:cNvCnPr>
                            <a:cxnSpLocks noChangeShapeType="1"/>
                          </wps:cNvCnPr>
                          <wps:spPr bwMode="auto">
                            <a:xfrm>
                              <a:off x="1185" y="3325"/>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2" name="Line 28342"/>
                          <wps:cNvCnPr>
                            <a:cxnSpLocks noChangeShapeType="1"/>
                          </wps:cNvCnPr>
                          <wps:spPr bwMode="auto">
                            <a:xfrm>
                              <a:off x="1223" y="3325"/>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3" name="Line 28343"/>
                          <wps:cNvCnPr>
                            <a:cxnSpLocks noChangeShapeType="1"/>
                          </wps:cNvCnPr>
                          <wps:spPr bwMode="auto">
                            <a:xfrm>
                              <a:off x="1271" y="332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4" name="Line 28344"/>
                          <wps:cNvCnPr>
                            <a:cxnSpLocks noChangeShapeType="1"/>
                          </wps:cNvCnPr>
                          <wps:spPr bwMode="auto">
                            <a:xfrm>
                              <a:off x="1185" y="332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5" name="Line 28345"/>
                          <wps:cNvCnPr>
                            <a:cxnSpLocks noChangeShapeType="1"/>
                          </wps:cNvCnPr>
                          <wps:spPr bwMode="auto">
                            <a:xfrm>
                              <a:off x="1223" y="3323"/>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6" name="Line 28346"/>
                          <wps:cNvCnPr>
                            <a:cxnSpLocks noChangeShapeType="1"/>
                          </wps:cNvCnPr>
                          <wps:spPr bwMode="auto">
                            <a:xfrm>
                              <a:off x="1271" y="332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7" name="Line 28347"/>
                          <wps:cNvCnPr>
                            <a:cxnSpLocks noChangeShapeType="1"/>
                          </wps:cNvCnPr>
                          <wps:spPr bwMode="auto">
                            <a:xfrm>
                              <a:off x="1185" y="332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8" name="Line 28348"/>
                          <wps:cNvCnPr>
                            <a:cxnSpLocks noChangeShapeType="1"/>
                          </wps:cNvCnPr>
                          <wps:spPr bwMode="auto">
                            <a:xfrm>
                              <a:off x="1221" y="3321"/>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39" name="Line 28349"/>
                          <wps:cNvCnPr>
                            <a:cxnSpLocks noChangeShapeType="1"/>
                          </wps:cNvCnPr>
                          <wps:spPr bwMode="auto">
                            <a:xfrm>
                              <a:off x="1273" y="332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0" name="Line 28350"/>
                          <wps:cNvCnPr>
                            <a:cxnSpLocks noChangeShapeType="1"/>
                          </wps:cNvCnPr>
                          <wps:spPr bwMode="auto">
                            <a:xfrm>
                              <a:off x="1185" y="331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1" name="Line 28351"/>
                          <wps:cNvCnPr>
                            <a:cxnSpLocks noChangeShapeType="1"/>
                          </wps:cNvCnPr>
                          <wps:spPr bwMode="auto">
                            <a:xfrm>
                              <a:off x="1221" y="3319"/>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2" name="Line 28352"/>
                          <wps:cNvCnPr>
                            <a:cxnSpLocks noChangeShapeType="1"/>
                          </wps:cNvCnPr>
                          <wps:spPr bwMode="auto">
                            <a:xfrm>
                              <a:off x="1273" y="331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3" name="Line 28353"/>
                          <wps:cNvCnPr>
                            <a:cxnSpLocks noChangeShapeType="1"/>
                          </wps:cNvCnPr>
                          <wps:spPr bwMode="auto">
                            <a:xfrm>
                              <a:off x="1185" y="331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4" name="Line 28354"/>
                          <wps:cNvCnPr>
                            <a:cxnSpLocks noChangeShapeType="1"/>
                          </wps:cNvCnPr>
                          <wps:spPr bwMode="auto">
                            <a:xfrm>
                              <a:off x="1221" y="3317"/>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5" name="Line 28355"/>
                          <wps:cNvCnPr>
                            <a:cxnSpLocks noChangeShapeType="1"/>
                          </wps:cNvCnPr>
                          <wps:spPr bwMode="auto">
                            <a:xfrm>
                              <a:off x="1273" y="331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6" name="Line 28356"/>
                          <wps:cNvCnPr>
                            <a:cxnSpLocks noChangeShapeType="1"/>
                          </wps:cNvCnPr>
                          <wps:spPr bwMode="auto">
                            <a:xfrm>
                              <a:off x="1185" y="331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7" name="Line 28357"/>
                          <wps:cNvCnPr>
                            <a:cxnSpLocks noChangeShapeType="1"/>
                          </wps:cNvCnPr>
                          <wps:spPr bwMode="auto">
                            <a:xfrm>
                              <a:off x="1221" y="3315"/>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8" name="Line 28358"/>
                          <wps:cNvCnPr>
                            <a:cxnSpLocks noChangeShapeType="1"/>
                          </wps:cNvCnPr>
                          <wps:spPr bwMode="auto">
                            <a:xfrm>
                              <a:off x="1273" y="331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49" name="Line 28359"/>
                          <wps:cNvCnPr>
                            <a:cxnSpLocks noChangeShapeType="1"/>
                          </wps:cNvCnPr>
                          <wps:spPr bwMode="auto">
                            <a:xfrm>
                              <a:off x="1185" y="331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0" name="Line 28360"/>
                          <wps:cNvCnPr>
                            <a:cxnSpLocks noChangeShapeType="1"/>
                          </wps:cNvCnPr>
                          <wps:spPr bwMode="auto">
                            <a:xfrm>
                              <a:off x="1219" y="331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1" name="Line 28361"/>
                          <wps:cNvCnPr>
                            <a:cxnSpLocks noChangeShapeType="1"/>
                          </wps:cNvCnPr>
                          <wps:spPr bwMode="auto">
                            <a:xfrm>
                              <a:off x="1273" y="331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2" name="Line 28362"/>
                          <wps:cNvCnPr>
                            <a:cxnSpLocks noChangeShapeType="1"/>
                          </wps:cNvCnPr>
                          <wps:spPr bwMode="auto">
                            <a:xfrm>
                              <a:off x="1185" y="331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3" name="Line 28363"/>
                          <wps:cNvCnPr>
                            <a:cxnSpLocks noChangeShapeType="1"/>
                          </wps:cNvCnPr>
                          <wps:spPr bwMode="auto">
                            <a:xfrm>
                              <a:off x="1219" y="331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4" name="Line 28364"/>
                          <wps:cNvCnPr>
                            <a:cxnSpLocks noChangeShapeType="1"/>
                          </wps:cNvCnPr>
                          <wps:spPr bwMode="auto">
                            <a:xfrm>
                              <a:off x="1273" y="331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5" name="Line 28365"/>
                          <wps:cNvCnPr>
                            <a:cxnSpLocks noChangeShapeType="1"/>
                          </wps:cNvCnPr>
                          <wps:spPr bwMode="auto">
                            <a:xfrm>
                              <a:off x="1185" y="331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6" name="Line 28366"/>
                          <wps:cNvCnPr>
                            <a:cxnSpLocks noChangeShapeType="1"/>
                          </wps:cNvCnPr>
                          <wps:spPr bwMode="auto">
                            <a:xfrm>
                              <a:off x="1219" y="331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7" name="Line 28367"/>
                          <wps:cNvCnPr>
                            <a:cxnSpLocks noChangeShapeType="1"/>
                          </wps:cNvCnPr>
                          <wps:spPr bwMode="auto">
                            <a:xfrm>
                              <a:off x="1273" y="331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8" name="Line 28368"/>
                          <wps:cNvCnPr>
                            <a:cxnSpLocks noChangeShapeType="1"/>
                          </wps:cNvCnPr>
                          <wps:spPr bwMode="auto">
                            <a:xfrm>
                              <a:off x="1185" y="330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59" name="Line 28369"/>
                          <wps:cNvCnPr>
                            <a:cxnSpLocks noChangeShapeType="1"/>
                          </wps:cNvCnPr>
                          <wps:spPr bwMode="auto">
                            <a:xfrm>
                              <a:off x="1219" y="330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0" name="Line 28370"/>
                          <wps:cNvCnPr>
                            <a:cxnSpLocks noChangeShapeType="1"/>
                          </wps:cNvCnPr>
                          <wps:spPr bwMode="auto">
                            <a:xfrm>
                              <a:off x="1273" y="330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1" name="Line 28371"/>
                          <wps:cNvCnPr>
                            <a:cxnSpLocks noChangeShapeType="1"/>
                          </wps:cNvCnPr>
                          <wps:spPr bwMode="auto">
                            <a:xfrm>
                              <a:off x="1185" y="330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2" name="Line 28372"/>
                          <wps:cNvCnPr>
                            <a:cxnSpLocks noChangeShapeType="1"/>
                          </wps:cNvCnPr>
                          <wps:spPr bwMode="auto">
                            <a:xfrm>
                              <a:off x="1219" y="330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3" name="Line 28373"/>
                          <wps:cNvCnPr>
                            <a:cxnSpLocks noChangeShapeType="1"/>
                          </wps:cNvCnPr>
                          <wps:spPr bwMode="auto">
                            <a:xfrm>
                              <a:off x="1273" y="330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4" name="Line 28374"/>
                          <wps:cNvCnPr>
                            <a:cxnSpLocks noChangeShapeType="1"/>
                          </wps:cNvCnPr>
                          <wps:spPr bwMode="auto">
                            <a:xfrm>
                              <a:off x="1185" y="330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5" name="Line 28375"/>
                          <wps:cNvCnPr>
                            <a:cxnSpLocks noChangeShapeType="1"/>
                          </wps:cNvCnPr>
                          <wps:spPr bwMode="auto">
                            <a:xfrm>
                              <a:off x="1219" y="330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6" name="Line 28376"/>
                          <wps:cNvCnPr>
                            <a:cxnSpLocks noChangeShapeType="1"/>
                          </wps:cNvCnPr>
                          <wps:spPr bwMode="auto">
                            <a:xfrm>
                              <a:off x="1273" y="330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7" name="Line 28377"/>
                          <wps:cNvCnPr>
                            <a:cxnSpLocks noChangeShapeType="1"/>
                          </wps:cNvCnPr>
                          <wps:spPr bwMode="auto">
                            <a:xfrm>
                              <a:off x="1185" y="330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8" name="Line 28378"/>
                          <wps:cNvCnPr>
                            <a:cxnSpLocks noChangeShapeType="1"/>
                          </wps:cNvCnPr>
                          <wps:spPr bwMode="auto">
                            <a:xfrm>
                              <a:off x="1219" y="330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69" name="Line 28379"/>
                          <wps:cNvCnPr>
                            <a:cxnSpLocks noChangeShapeType="1"/>
                          </wps:cNvCnPr>
                          <wps:spPr bwMode="auto">
                            <a:xfrm>
                              <a:off x="1271" y="330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0" name="Line 28380"/>
                          <wps:cNvCnPr>
                            <a:cxnSpLocks noChangeShapeType="1"/>
                          </wps:cNvCnPr>
                          <wps:spPr bwMode="auto">
                            <a:xfrm>
                              <a:off x="1185" y="330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1" name="Line 28381"/>
                          <wps:cNvCnPr>
                            <a:cxnSpLocks noChangeShapeType="1"/>
                          </wps:cNvCnPr>
                          <wps:spPr bwMode="auto">
                            <a:xfrm>
                              <a:off x="1221" y="330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2" name="Line 28382"/>
                          <wps:cNvCnPr>
                            <a:cxnSpLocks noChangeShapeType="1"/>
                          </wps:cNvCnPr>
                          <wps:spPr bwMode="auto">
                            <a:xfrm>
                              <a:off x="1271" y="330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3" name="Line 28383"/>
                          <wps:cNvCnPr>
                            <a:cxnSpLocks noChangeShapeType="1"/>
                          </wps:cNvCnPr>
                          <wps:spPr bwMode="auto">
                            <a:xfrm>
                              <a:off x="1185" y="329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4" name="Line 28384"/>
                          <wps:cNvCnPr>
                            <a:cxnSpLocks noChangeShapeType="1"/>
                          </wps:cNvCnPr>
                          <wps:spPr bwMode="auto">
                            <a:xfrm>
                              <a:off x="1221" y="329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5" name="Line 28385"/>
                          <wps:cNvCnPr>
                            <a:cxnSpLocks noChangeShapeType="1"/>
                          </wps:cNvCnPr>
                          <wps:spPr bwMode="auto">
                            <a:xfrm>
                              <a:off x="1269" y="3298"/>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6" name="Line 28386"/>
                          <wps:cNvCnPr>
                            <a:cxnSpLocks noChangeShapeType="1"/>
                          </wps:cNvCnPr>
                          <wps:spPr bwMode="auto">
                            <a:xfrm>
                              <a:off x="1185" y="329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7" name="Line 28387"/>
                          <wps:cNvCnPr>
                            <a:cxnSpLocks noChangeShapeType="1"/>
                          </wps:cNvCnPr>
                          <wps:spPr bwMode="auto">
                            <a:xfrm>
                              <a:off x="1221" y="3297"/>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8" name="Line 28388"/>
                          <wps:cNvCnPr>
                            <a:cxnSpLocks noChangeShapeType="1"/>
                          </wps:cNvCnPr>
                          <wps:spPr bwMode="auto">
                            <a:xfrm>
                              <a:off x="1268" y="329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79" name="Line 28389"/>
                          <wps:cNvCnPr>
                            <a:cxnSpLocks noChangeShapeType="1"/>
                          </wps:cNvCnPr>
                          <wps:spPr bwMode="auto">
                            <a:xfrm>
                              <a:off x="1185" y="329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0" name="Line 28390"/>
                          <wps:cNvCnPr>
                            <a:cxnSpLocks noChangeShapeType="1"/>
                          </wps:cNvCnPr>
                          <wps:spPr bwMode="auto">
                            <a:xfrm>
                              <a:off x="1223" y="329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1" name="Line 28391"/>
                          <wps:cNvCnPr>
                            <a:cxnSpLocks noChangeShapeType="1"/>
                          </wps:cNvCnPr>
                          <wps:spPr bwMode="auto">
                            <a:xfrm>
                              <a:off x="1264" y="329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2" name="Line 28392"/>
                          <wps:cNvCnPr>
                            <a:cxnSpLocks noChangeShapeType="1"/>
                          </wps:cNvCnPr>
                          <wps:spPr bwMode="auto">
                            <a:xfrm>
                              <a:off x="1185" y="329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3" name="Line 28393"/>
                          <wps:cNvCnPr>
                            <a:cxnSpLocks noChangeShapeType="1"/>
                          </wps:cNvCnPr>
                          <wps:spPr bwMode="auto">
                            <a:xfrm>
                              <a:off x="1223" y="3293"/>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4" name="Line 28394"/>
                          <wps:cNvCnPr>
                            <a:cxnSpLocks noChangeShapeType="1"/>
                          </wps:cNvCnPr>
                          <wps:spPr bwMode="auto">
                            <a:xfrm>
                              <a:off x="1260" y="329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5" name="Line 28395"/>
                          <wps:cNvCnPr>
                            <a:cxnSpLocks noChangeShapeType="1"/>
                          </wps:cNvCnPr>
                          <wps:spPr bwMode="auto">
                            <a:xfrm>
                              <a:off x="1185" y="329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6" name="Line 28396"/>
                          <wps:cNvCnPr>
                            <a:cxnSpLocks noChangeShapeType="1"/>
                          </wps:cNvCnPr>
                          <wps:spPr bwMode="auto">
                            <a:xfrm>
                              <a:off x="1224" y="3291"/>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7" name="Line 28397"/>
                          <wps:cNvCnPr>
                            <a:cxnSpLocks noChangeShapeType="1"/>
                          </wps:cNvCnPr>
                          <wps:spPr bwMode="auto">
                            <a:xfrm>
                              <a:off x="1251" y="3291"/>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8" name="Line 28398"/>
                          <wps:cNvCnPr>
                            <a:cxnSpLocks noChangeShapeType="1"/>
                          </wps:cNvCnPr>
                          <wps:spPr bwMode="auto">
                            <a:xfrm>
                              <a:off x="1185" y="328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89" name="Line 28399"/>
                          <wps:cNvCnPr>
                            <a:cxnSpLocks noChangeShapeType="1"/>
                          </wps:cNvCnPr>
                          <wps:spPr bwMode="auto">
                            <a:xfrm>
                              <a:off x="1224" y="3289"/>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0" name="Line 28400"/>
                          <wps:cNvCnPr>
                            <a:cxnSpLocks noChangeShapeType="1"/>
                          </wps:cNvCnPr>
                          <wps:spPr bwMode="auto">
                            <a:xfrm>
                              <a:off x="1185" y="328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1" name="Line 28401"/>
                          <wps:cNvCnPr>
                            <a:cxnSpLocks noChangeShapeType="1"/>
                          </wps:cNvCnPr>
                          <wps:spPr bwMode="auto">
                            <a:xfrm>
                              <a:off x="1226" y="3287"/>
                              <a:ext cx="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2" name="Line 28402"/>
                          <wps:cNvCnPr>
                            <a:cxnSpLocks noChangeShapeType="1"/>
                          </wps:cNvCnPr>
                          <wps:spPr bwMode="auto">
                            <a:xfrm>
                              <a:off x="1185" y="328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3" name="Line 28403"/>
                          <wps:cNvCnPr>
                            <a:cxnSpLocks noChangeShapeType="1"/>
                          </wps:cNvCnPr>
                          <wps:spPr bwMode="auto">
                            <a:xfrm>
                              <a:off x="1228" y="3285"/>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4" name="Line 28404"/>
                          <wps:cNvCnPr>
                            <a:cxnSpLocks noChangeShapeType="1"/>
                          </wps:cNvCnPr>
                          <wps:spPr bwMode="auto">
                            <a:xfrm>
                              <a:off x="1232" y="3283"/>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5" name="Line 28405"/>
                          <wps:cNvCnPr>
                            <a:cxnSpLocks noChangeShapeType="1"/>
                          </wps:cNvCnPr>
                          <wps:spPr bwMode="auto">
                            <a:xfrm>
                              <a:off x="1238" y="3282"/>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6" name="Line 28406"/>
                          <wps:cNvCnPr>
                            <a:cxnSpLocks noChangeShapeType="1"/>
                          </wps:cNvCnPr>
                          <wps:spPr bwMode="auto">
                            <a:xfrm>
                              <a:off x="1243" y="328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7" name="Line 28407"/>
                          <wps:cNvCnPr>
                            <a:cxnSpLocks noChangeShapeType="1"/>
                          </wps:cNvCnPr>
                          <wps:spPr bwMode="auto">
                            <a:xfrm>
                              <a:off x="1206" y="3265"/>
                              <a:ext cx="5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8" name="Line 28408"/>
                          <wps:cNvCnPr>
                            <a:cxnSpLocks noChangeShapeType="1"/>
                          </wps:cNvCnPr>
                          <wps:spPr bwMode="auto">
                            <a:xfrm>
                              <a:off x="1202" y="3263"/>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99" name="Line 28409"/>
                          <wps:cNvCnPr>
                            <a:cxnSpLocks noChangeShapeType="1"/>
                          </wps:cNvCnPr>
                          <wps:spPr bwMode="auto">
                            <a:xfrm>
                              <a:off x="1200" y="3261"/>
                              <a:ext cx="7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0" name="Line 28410"/>
                          <wps:cNvCnPr>
                            <a:cxnSpLocks noChangeShapeType="1"/>
                          </wps:cNvCnPr>
                          <wps:spPr bwMode="auto">
                            <a:xfrm>
                              <a:off x="1196" y="3259"/>
                              <a:ext cx="7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1" name="Line 28411"/>
                          <wps:cNvCnPr>
                            <a:cxnSpLocks noChangeShapeType="1"/>
                          </wps:cNvCnPr>
                          <wps:spPr bwMode="auto">
                            <a:xfrm>
                              <a:off x="1194" y="3257"/>
                              <a:ext cx="8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2" name="Line 28412"/>
                          <wps:cNvCnPr>
                            <a:cxnSpLocks noChangeShapeType="1"/>
                          </wps:cNvCnPr>
                          <wps:spPr bwMode="auto">
                            <a:xfrm>
                              <a:off x="1191" y="3255"/>
                              <a:ext cx="8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3" name="Line 28413"/>
                          <wps:cNvCnPr>
                            <a:cxnSpLocks noChangeShapeType="1"/>
                          </wps:cNvCnPr>
                          <wps:spPr bwMode="auto">
                            <a:xfrm>
                              <a:off x="1189" y="3253"/>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4" name="Line 28414"/>
                          <wps:cNvCnPr>
                            <a:cxnSpLocks noChangeShapeType="1"/>
                          </wps:cNvCnPr>
                          <wps:spPr bwMode="auto">
                            <a:xfrm>
                              <a:off x="1262" y="325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5" name="Line 28415"/>
                          <wps:cNvCnPr>
                            <a:cxnSpLocks noChangeShapeType="1"/>
                          </wps:cNvCnPr>
                          <wps:spPr bwMode="auto">
                            <a:xfrm>
                              <a:off x="1189" y="3252"/>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6" name="Line 28416"/>
                          <wps:cNvCnPr>
                            <a:cxnSpLocks noChangeShapeType="1"/>
                          </wps:cNvCnPr>
                          <wps:spPr bwMode="auto">
                            <a:xfrm>
                              <a:off x="1264" y="3252"/>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7" name="Line 28417"/>
                          <wps:cNvCnPr>
                            <a:cxnSpLocks noChangeShapeType="1"/>
                          </wps:cNvCnPr>
                          <wps:spPr bwMode="auto">
                            <a:xfrm>
                              <a:off x="1187" y="325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8" name="Line 28418"/>
                          <wps:cNvCnPr>
                            <a:cxnSpLocks noChangeShapeType="1"/>
                          </wps:cNvCnPr>
                          <wps:spPr bwMode="auto">
                            <a:xfrm>
                              <a:off x="1268" y="325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09" name="Line 28419"/>
                          <wps:cNvCnPr>
                            <a:cxnSpLocks noChangeShapeType="1"/>
                          </wps:cNvCnPr>
                          <wps:spPr bwMode="auto">
                            <a:xfrm>
                              <a:off x="1187" y="324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0" name="Line 28420"/>
                          <wps:cNvCnPr>
                            <a:cxnSpLocks noChangeShapeType="1"/>
                          </wps:cNvCnPr>
                          <wps:spPr bwMode="auto">
                            <a:xfrm>
                              <a:off x="1269" y="3248"/>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1" name="Line 28421"/>
                          <wps:cNvCnPr>
                            <a:cxnSpLocks noChangeShapeType="1"/>
                          </wps:cNvCnPr>
                          <wps:spPr bwMode="auto">
                            <a:xfrm>
                              <a:off x="1185" y="324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2" name="Line 28422"/>
                          <wps:cNvCnPr>
                            <a:cxnSpLocks noChangeShapeType="1"/>
                          </wps:cNvCnPr>
                          <wps:spPr bwMode="auto">
                            <a:xfrm>
                              <a:off x="1269" y="3246"/>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3" name="Line 28423"/>
                          <wps:cNvCnPr>
                            <a:cxnSpLocks noChangeShapeType="1"/>
                          </wps:cNvCnPr>
                          <wps:spPr bwMode="auto">
                            <a:xfrm>
                              <a:off x="1185" y="324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4" name="Line 28424"/>
                          <wps:cNvCnPr>
                            <a:cxnSpLocks noChangeShapeType="1"/>
                          </wps:cNvCnPr>
                          <wps:spPr bwMode="auto">
                            <a:xfrm>
                              <a:off x="1271" y="324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5" name="Line 28425"/>
                          <wps:cNvCnPr>
                            <a:cxnSpLocks noChangeShapeType="1"/>
                          </wps:cNvCnPr>
                          <wps:spPr bwMode="auto">
                            <a:xfrm>
                              <a:off x="1185" y="324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6" name="Line 28426"/>
                          <wps:cNvCnPr>
                            <a:cxnSpLocks noChangeShapeType="1"/>
                          </wps:cNvCnPr>
                          <wps:spPr bwMode="auto">
                            <a:xfrm>
                              <a:off x="1271" y="324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7" name="Line 28427"/>
                          <wps:cNvCnPr>
                            <a:cxnSpLocks noChangeShapeType="1"/>
                          </wps:cNvCnPr>
                          <wps:spPr bwMode="auto">
                            <a:xfrm>
                              <a:off x="1185" y="324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8" name="Line 28428"/>
                          <wps:cNvCnPr>
                            <a:cxnSpLocks noChangeShapeType="1"/>
                          </wps:cNvCnPr>
                          <wps:spPr bwMode="auto">
                            <a:xfrm>
                              <a:off x="1271" y="324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19" name="Line 28429"/>
                          <wps:cNvCnPr>
                            <a:cxnSpLocks noChangeShapeType="1"/>
                          </wps:cNvCnPr>
                          <wps:spPr bwMode="auto">
                            <a:xfrm>
                              <a:off x="1183" y="323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0" name="Line 28430"/>
                          <wps:cNvCnPr>
                            <a:cxnSpLocks noChangeShapeType="1"/>
                          </wps:cNvCnPr>
                          <wps:spPr bwMode="auto">
                            <a:xfrm>
                              <a:off x="1273" y="323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1" name="Line 28431"/>
                          <wps:cNvCnPr>
                            <a:cxnSpLocks noChangeShapeType="1"/>
                          </wps:cNvCnPr>
                          <wps:spPr bwMode="auto">
                            <a:xfrm>
                              <a:off x="1183" y="323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2" name="Line 28432"/>
                          <wps:cNvCnPr>
                            <a:cxnSpLocks noChangeShapeType="1"/>
                          </wps:cNvCnPr>
                          <wps:spPr bwMode="auto">
                            <a:xfrm>
                              <a:off x="1273" y="323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3" name="Line 28433"/>
                          <wps:cNvCnPr>
                            <a:cxnSpLocks noChangeShapeType="1"/>
                          </wps:cNvCnPr>
                          <wps:spPr bwMode="auto">
                            <a:xfrm>
                              <a:off x="1183" y="323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4" name="Line 28434"/>
                          <wps:cNvCnPr>
                            <a:cxnSpLocks noChangeShapeType="1"/>
                          </wps:cNvCnPr>
                          <wps:spPr bwMode="auto">
                            <a:xfrm>
                              <a:off x="1273" y="323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5" name="Line 28435"/>
                          <wps:cNvCnPr>
                            <a:cxnSpLocks noChangeShapeType="1"/>
                          </wps:cNvCnPr>
                          <wps:spPr bwMode="auto">
                            <a:xfrm>
                              <a:off x="1183" y="323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6" name="Line 28436"/>
                          <wps:cNvCnPr>
                            <a:cxnSpLocks noChangeShapeType="1"/>
                          </wps:cNvCnPr>
                          <wps:spPr bwMode="auto">
                            <a:xfrm>
                              <a:off x="1273" y="323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7" name="Line 28437"/>
                          <wps:cNvCnPr>
                            <a:cxnSpLocks noChangeShapeType="1"/>
                          </wps:cNvCnPr>
                          <wps:spPr bwMode="auto">
                            <a:xfrm>
                              <a:off x="1185" y="323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8" name="Line 28438"/>
                          <wps:cNvCnPr>
                            <a:cxnSpLocks noChangeShapeType="1"/>
                          </wps:cNvCnPr>
                          <wps:spPr bwMode="auto">
                            <a:xfrm>
                              <a:off x="1273" y="323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29" name="Line 28439"/>
                          <wps:cNvCnPr>
                            <a:cxnSpLocks noChangeShapeType="1"/>
                          </wps:cNvCnPr>
                          <wps:spPr bwMode="auto">
                            <a:xfrm>
                              <a:off x="1185" y="322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0" name="Line 28440"/>
                          <wps:cNvCnPr>
                            <a:cxnSpLocks noChangeShapeType="1"/>
                          </wps:cNvCnPr>
                          <wps:spPr bwMode="auto">
                            <a:xfrm>
                              <a:off x="1271" y="322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1" name="Line 28441"/>
                          <wps:cNvCnPr>
                            <a:cxnSpLocks noChangeShapeType="1"/>
                          </wps:cNvCnPr>
                          <wps:spPr bwMode="auto">
                            <a:xfrm>
                              <a:off x="1185" y="322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2" name="Line 28442"/>
                          <wps:cNvCnPr>
                            <a:cxnSpLocks noChangeShapeType="1"/>
                          </wps:cNvCnPr>
                          <wps:spPr bwMode="auto">
                            <a:xfrm>
                              <a:off x="1271" y="322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3" name="Line 28443"/>
                          <wps:cNvCnPr>
                            <a:cxnSpLocks noChangeShapeType="1"/>
                          </wps:cNvCnPr>
                          <wps:spPr bwMode="auto">
                            <a:xfrm>
                              <a:off x="1185" y="322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4" name="Line 28444"/>
                          <wps:cNvCnPr>
                            <a:cxnSpLocks noChangeShapeType="1"/>
                          </wps:cNvCnPr>
                          <wps:spPr bwMode="auto">
                            <a:xfrm>
                              <a:off x="1269" y="322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5" name="Line 28445"/>
                          <wps:cNvCnPr>
                            <a:cxnSpLocks noChangeShapeType="1"/>
                          </wps:cNvCnPr>
                          <wps:spPr bwMode="auto">
                            <a:xfrm>
                              <a:off x="1187" y="322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6" name="Line 28446"/>
                          <wps:cNvCnPr>
                            <a:cxnSpLocks noChangeShapeType="1"/>
                          </wps:cNvCnPr>
                          <wps:spPr bwMode="auto">
                            <a:xfrm>
                              <a:off x="1269" y="322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7" name="Line 28447"/>
                          <wps:cNvCnPr>
                            <a:cxnSpLocks noChangeShapeType="1"/>
                          </wps:cNvCnPr>
                          <wps:spPr bwMode="auto">
                            <a:xfrm>
                              <a:off x="1187" y="3222"/>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8" name="Line 28448"/>
                          <wps:cNvCnPr>
                            <a:cxnSpLocks noChangeShapeType="1"/>
                          </wps:cNvCnPr>
                          <wps:spPr bwMode="auto">
                            <a:xfrm>
                              <a:off x="1268" y="3222"/>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39" name="Line 28449"/>
                          <wps:cNvCnPr>
                            <a:cxnSpLocks noChangeShapeType="1"/>
                          </wps:cNvCnPr>
                          <wps:spPr bwMode="auto">
                            <a:xfrm>
                              <a:off x="1187" y="322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0" name="Line 28450"/>
                          <wps:cNvCnPr>
                            <a:cxnSpLocks noChangeShapeType="1"/>
                          </wps:cNvCnPr>
                          <wps:spPr bwMode="auto">
                            <a:xfrm>
                              <a:off x="1266" y="322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1" name="Line 28451"/>
                          <wps:cNvCnPr>
                            <a:cxnSpLocks noChangeShapeType="1"/>
                          </wps:cNvCnPr>
                          <wps:spPr bwMode="auto">
                            <a:xfrm>
                              <a:off x="1189" y="3218"/>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2" name="Line 28452"/>
                          <wps:cNvCnPr>
                            <a:cxnSpLocks noChangeShapeType="1"/>
                          </wps:cNvCnPr>
                          <wps:spPr bwMode="auto">
                            <a:xfrm>
                              <a:off x="1262" y="3218"/>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3" name="Line 28453"/>
                          <wps:cNvCnPr>
                            <a:cxnSpLocks noChangeShapeType="1"/>
                          </wps:cNvCnPr>
                          <wps:spPr bwMode="auto">
                            <a:xfrm>
                              <a:off x="1189" y="3216"/>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4" name="Line 28454"/>
                          <wps:cNvCnPr>
                            <a:cxnSpLocks noChangeShapeType="1"/>
                          </wps:cNvCnPr>
                          <wps:spPr bwMode="auto">
                            <a:xfrm>
                              <a:off x="1254" y="3216"/>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5" name="Line 28455"/>
                          <wps:cNvCnPr>
                            <a:cxnSpLocks noChangeShapeType="1"/>
                          </wps:cNvCnPr>
                          <wps:spPr bwMode="auto">
                            <a:xfrm>
                              <a:off x="1191" y="3214"/>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6" name="Line 28456"/>
                          <wps:cNvCnPr>
                            <a:cxnSpLocks noChangeShapeType="1"/>
                          </wps:cNvCnPr>
                          <wps:spPr bwMode="auto">
                            <a:xfrm>
                              <a:off x="1245" y="3214"/>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7" name="Line 28457"/>
                          <wps:cNvCnPr>
                            <a:cxnSpLocks noChangeShapeType="1"/>
                          </wps:cNvCnPr>
                          <wps:spPr bwMode="auto">
                            <a:xfrm>
                              <a:off x="1193" y="3212"/>
                              <a:ext cx="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8" name="Line 28458"/>
                          <wps:cNvCnPr>
                            <a:cxnSpLocks noChangeShapeType="1"/>
                          </wps:cNvCnPr>
                          <wps:spPr bwMode="auto">
                            <a:xfrm>
                              <a:off x="1196" y="3210"/>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49" name="Line 28459"/>
                          <wps:cNvCnPr>
                            <a:cxnSpLocks noChangeShapeType="1"/>
                          </wps:cNvCnPr>
                          <wps:spPr bwMode="auto">
                            <a:xfrm>
                              <a:off x="1200" y="3209"/>
                              <a:ext cx="6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0" name="Line 28460"/>
                          <wps:cNvCnPr>
                            <a:cxnSpLocks noChangeShapeType="1"/>
                          </wps:cNvCnPr>
                          <wps:spPr bwMode="auto">
                            <a:xfrm>
                              <a:off x="1204" y="3207"/>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1" name="Line 28461"/>
                          <wps:cNvCnPr>
                            <a:cxnSpLocks noChangeShapeType="1"/>
                          </wps:cNvCnPr>
                          <wps:spPr bwMode="auto">
                            <a:xfrm>
                              <a:off x="1211" y="3205"/>
                              <a:ext cx="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2" name="Line 28462"/>
                          <wps:cNvCnPr>
                            <a:cxnSpLocks noChangeShapeType="1"/>
                          </wps:cNvCnPr>
                          <wps:spPr bwMode="auto">
                            <a:xfrm>
                              <a:off x="1221" y="3203"/>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3" name="Line 28463"/>
                          <wps:cNvCnPr>
                            <a:cxnSpLocks noChangeShapeType="1"/>
                          </wps:cNvCnPr>
                          <wps:spPr bwMode="auto">
                            <a:xfrm>
                              <a:off x="1213" y="3188"/>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4" name="Line 28464"/>
                          <wps:cNvCnPr>
                            <a:cxnSpLocks noChangeShapeType="1"/>
                          </wps:cNvCnPr>
                          <wps:spPr bwMode="auto">
                            <a:xfrm>
                              <a:off x="1206" y="3186"/>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5" name="Line 28465"/>
                          <wps:cNvCnPr>
                            <a:cxnSpLocks noChangeShapeType="1"/>
                          </wps:cNvCnPr>
                          <wps:spPr bwMode="auto">
                            <a:xfrm>
                              <a:off x="1202" y="3184"/>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6" name="Line 28466"/>
                          <wps:cNvCnPr>
                            <a:cxnSpLocks noChangeShapeType="1"/>
                          </wps:cNvCnPr>
                          <wps:spPr bwMode="auto">
                            <a:xfrm>
                              <a:off x="1196" y="3182"/>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7" name="Line 28467"/>
                          <wps:cNvCnPr>
                            <a:cxnSpLocks noChangeShapeType="1"/>
                          </wps:cNvCnPr>
                          <wps:spPr bwMode="auto">
                            <a:xfrm>
                              <a:off x="1194" y="3180"/>
                              <a:ext cx="8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8" name="Line 28468"/>
                          <wps:cNvCnPr>
                            <a:cxnSpLocks noChangeShapeType="1"/>
                          </wps:cNvCnPr>
                          <wps:spPr bwMode="auto">
                            <a:xfrm>
                              <a:off x="1191" y="3179"/>
                              <a:ext cx="8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59" name="Line 28469"/>
                          <wps:cNvCnPr>
                            <a:cxnSpLocks noChangeShapeType="1"/>
                          </wps:cNvCnPr>
                          <wps:spPr bwMode="auto">
                            <a:xfrm>
                              <a:off x="1189" y="3177"/>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0" name="Line 28470"/>
                          <wps:cNvCnPr>
                            <a:cxnSpLocks noChangeShapeType="1"/>
                          </wps:cNvCnPr>
                          <wps:spPr bwMode="auto">
                            <a:xfrm>
                              <a:off x="1254" y="3177"/>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1" name="Line 28471"/>
                          <wps:cNvCnPr>
                            <a:cxnSpLocks noChangeShapeType="1"/>
                          </wps:cNvCnPr>
                          <wps:spPr bwMode="auto">
                            <a:xfrm>
                              <a:off x="1189" y="3175"/>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2" name="Line 28472"/>
                          <wps:cNvCnPr>
                            <a:cxnSpLocks noChangeShapeType="1"/>
                          </wps:cNvCnPr>
                          <wps:spPr bwMode="auto">
                            <a:xfrm>
                              <a:off x="1262" y="3175"/>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3" name="Line 28473"/>
                          <wps:cNvCnPr>
                            <a:cxnSpLocks noChangeShapeType="1"/>
                          </wps:cNvCnPr>
                          <wps:spPr bwMode="auto">
                            <a:xfrm>
                              <a:off x="1187" y="317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4" name="Line 28474"/>
                          <wps:cNvCnPr>
                            <a:cxnSpLocks noChangeShapeType="1"/>
                          </wps:cNvCnPr>
                          <wps:spPr bwMode="auto">
                            <a:xfrm>
                              <a:off x="1268" y="317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5" name="Line 28475"/>
                          <wps:cNvCnPr>
                            <a:cxnSpLocks noChangeShapeType="1"/>
                          </wps:cNvCnPr>
                          <wps:spPr bwMode="auto">
                            <a:xfrm>
                              <a:off x="1187" y="317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6" name="Line 28476"/>
                          <wps:cNvCnPr>
                            <a:cxnSpLocks noChangeShapeType="1"/>
                          </wps:cNvCnPr>
                          <wps:spPr bwMode="auto">
                            <a:xfrm>
                              <a:off x="1269" y="3171"/>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7" name="Line 28477"/>
                          <wps:cNvCnPr>
                            <a:cxnSpLocks noChangeShapeType="1"/>
                          </wps:cNvCnPr>
                          <wps:spPr bwMode="auto">
                            <a:xfrm>
                              <a:off x="1185" y="3169"/>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8" name="Line 28478"/>
                          <wps:cNvCnPr>
                            <a:cxnSpLocks noChangeShapeType="1"/>
                          </wps:cNvCnPr>
                          <wps:spPr bwMode="auto">
                            <a:xfrm>
                              <a:off x="1269" y="3169"/>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69" name="Line 28479"/>
                          <wps:cNvCnPr>
                            <a:cxnSpLocks noChangeShapeType="1"/>
                          </wps:cNvCnPr>
                          <wps:spPr bwMode="auto">
                            <a:xfrm>
                              <a:off x="1185" y="316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0" name="Line 28480"/>
                          <wps:cNvCnPr>
                            <a:cxnSpLocks noChangeShapeType="1"/>
                          </wps:cNvCnPr>
                          <wps:spPr bwMode="auto">
                            <a:xfrm>
                              <a:off x="1271" y="316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1" name="Line 28481"/>
                          <wps:cNvCnPr>
                            <a:cxnSpLocks noChangeShapeType="1"/>
                          </wps:cNvCnPr>
                          <wps:spPr bwMode="auto">
                            <a:xfrm>
                              <a:off x="1185" y="316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2" name="Line 28482"/>
                          <wps:cNvCnPr>
                            <a:cxnSpLocks noChangeShapeType="1"/>
                          </wps:cNvCnPr>
                          <wps:spPr bwMode="auto">
                            <a:xfrm>
                              <a:off x="1271" y="316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3" name="Line 28483"/>
                          <wps:cNvCnPr>
                            <a:cxnSpLocks noChangeShapeType="1"/>
                          </wps:cNvCnPr>
                          <wps:spPr bwMode="auto">
                            <a:xfrm>
                              <a:off x="1185" y="316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4" name="Line 28484"/>
                          <wps:cNvCnPr>
                            <a:cxnSpLocks noChangeShapeType="1"/>
                          </wps:cNvCnPr>
                          <wps:spPr bwMode="auto">
                            <a:xfrm>
                              <a:off x="1271" y="316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5" name="Line 28485"/>
                          <wps:cNvCnPr>
                            <a:cxnSpLocks noChangeShapeType="1"/>
                          </wps:cNvCnPr>
                          <wps:spPr bwMode="auto">
                            <a:xfrm>
                              <a:off x="1183" y="316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6" name="Line 28486"/>
                          <wps:cNvCnPr>
                            <a:cxnSpLocks noChangeShapeType="1"/>
                          </wps:cNvCnPr>
                          <wps:spPr bwMode="auto">
                            <a:xfrm>
                              <a:off x="1273" y="316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7" name="Line 28487"/>
                          <wps:cNvCnPr>
                            <a:cxnSpLocks noChangeShapeType="1"/>
                          </wps:cNvCnPr>
                          <wps:spPr bwMode="auto">
                            <a:xfrm>
                              <a:off x="1183" y="316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8" name="Line 28488"/>
                          <wps:cNvCnPr>
                            <a:cxnSpLocks noChangeShapeType="1"/>
                          </wps:cNvCnPr>
                          <wps:spPr bwMode="auto">
                            <a:xfrm>
                              <a:off x="1273" y="316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79" name="Line 28489"/>
                          <wps:cNvCnPr>
                            <a:cxnSpLocks noChangeShapeType="1"/>
                          </wps:cNvCnPr>
                          <wps:spPr bwMode="auto">
                            <a:xfrm>
                              <a:off x="1183" y="315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0" name="Line 28490"/>
                          <wps:cNvCnPr>
                            <a:cxnSpLocks noChangeShapeType="1"/>
                          </wps:cNvCnPr>
                          <wps:spPr bwMode="auto">
                            <a:xfrm>
                              <a:off x="1273" y="315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1" name="Line 28491"/>
                          <wps:cNvCnPr>
                            <a:cxnSpLocks noChangeShapeType="1"/>
                          </wps:cNvCnPr>
                          <wps:spPr bwMode="auto">
                            <a:xfrm>
                              <a:off x="1183" y="315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2" name="Line 28492"/>
                          <wps:cNvCnPr>
                            <a:cxnSpLocks noChangeShapeType="1"/>
                          </wps:cNvCnPr>
                          <wps:spPr bwMode="auto">
                            <a:xfrm>
                              <a:off x="1273" y="315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3" name="Line 28493"/>
                          <wps:cNvCnPr>
                            <a:cxnSpLocks noChangeShapeType="1"/>
                          </wps:cNvCnPr>
                          <wps:spPr bwMode="auto">
                            <a:xfrm>
                              <a:off x="1185" y="315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4" name="Line 28494"/>
                          <wps:cNvCnPr>
                            <a:cxnSpLocks noChangeShapeType="1"/>
                          </wps:cNvCnPr>
                          <wps:spPr bwMode="auto">
                            <a:xfrm>
                              <a:off x="1273" y="315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5" name="Line 28495"/>
                          <wps:cNvCnPr>
                            <a:cxnSpLocks noChangeShapeType="1"/>
                          </wps:cNvCnPr>
                          <wps:spPr bwMode="auto">
                            <a:xfrm>
                              <a:off x="1185" y="315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6" name="Line 28496"/>
                          <wps:cNvCnPr>
                            <a:cxnSpLocks noChangeShapeType="1"/>
                          </wps:cNvCnPr>
                          <wps:spPr bwMode="auto">
                            <a:xfrm>
                              <a:off x="1271" y="315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7" name="Line 28497"/>
                          <wps:cNvCnPr>
                            <a:cxnSpLocks noChangeShapeType="1"/>
                          </wps:cNvCnPr>
                          <wps:spPr bwMode="auto">
                            <a:xfrm>
                              <a:off x="1185" y="315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8" name="Line 28498"/>
                          <wps:cNvCnPr>
                            <a:cxnSpLocks noChangeShapeType="1"/>
                          </wps:cNvCnPr>
                          <wps:spPr bwMode="auto">
                            <a:xfrm>
                              <a:off x="1271" y="315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89" name="Line 28499"/>
                          <wps:cNvCnPr>
                            <a:cxnSpLocks noChangeShapeType="1"/>
                          </wps:cNvCnPr>
                          <wps:spPr bwMode="auto">
                            <a:xfrm>
                              <a:off x="1185" y="314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0" name="Line 28500"/>
                          <wps:cNvCnPr>
                            <a:cxnSpLocks noChangeShapeType="1"/>
                          </wps:cNvCnPr>
                          <wps:spPr bwMode="auto">
                            <a:xfrm>
                              <a:off x="1269" y="3149"/>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1" name="Line 28501"/>
                          <wps:cNvCnPr>
                            <a:cxnSpLocks noChangeShapeType="1"/>
                          </wps:cNvCnPr>
                          <wps:spPr bwMode="auto">
                            <a:xfrm>
                              <a:off x="1187" y="314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2" name="Line 28502"/>
                          <wps:cNvCnPr>
                            <a:cxnSpLocks noChangeShapeType="1"/>
                          </wps:cNvCnPr>
                          <wps:spPr bwMode="auto">
                            <a:xfrm>
                              <a:off x="1269" y="3147"/>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3" name="Line 28503"/>
                          <wps:cNvCnPr>
                            <a:cxnSpLocks noChangeShapeType="1"/>
                          </wps:cNvCnPr>
                          <wps:spPr bwMode="auto">
                            <a:xfrm>
                              <a:off x="1187" y="314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4" name="Line 28504"/>
                          <wps:cNvCnPr>
                            <a:cxnSpLocks noChangeShapeType="1"/>
                          </wps:cNvCnPr>
                          <wps:spPr bwMode="auto">
                            <a:xfrm>
                              <a:off x="1268" y="314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5" name="Line 28505"/>
                          <wps:cNvCnPr>
                            <a:cxnSpLocks noChangeShapeType="1"/>
                          </wps:cNvCnPr>
                          <wps:spPr bwMode="auto">
                            <a:xfrm>
                              <a:off x="1187" y="3143"/>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6" name="Line 28506"/>
                          <wps:cNvCnPr>
                            <a:cxnSpLocks noChangeShapeType="1"/>
                          </wps:cNvCnPr>
                          <wps:spPr bwMode="auto">
                            <a:xfrm>
                              <a:off x="1266" y="3143"/>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7" name="Line 28507"/>
                          <wps:cNvCnPr>
                            <a:cxnSpLocks noChangeShapeType="1"/>
                          </wps:cNvCnPr>
                          <wps:spPr bwMode="auto">
                            <a:xfrm>
                              <a:off x="1189" y="314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8" name="Line 28508"/>
                          <wps:cNvCnPr>
                            <a:cxnSpLocks noChangeShapeType="1"/>
                          </wps:cNvCnPr>
                          <wps:spPr bwMode="auto">
                            <a:xfrm>
                              <a:off x="1262" y="314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99" name="Line 28509"/>
                          <wps:cNvCnPr>
                            <a:cxnSpLocks noChangeShapeType="1"/>
                          </wps:cNvCnPr>
                          <wps:spPr bwMode="auto">
                            <a:xfrm>
                              <a:off x="1189" y="3139"/>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0" name="Line 28510"/>
                          <wps:cNvCnPr>
                            <a:cxnSpLocks noChangeShapeType="1"/>
                          </wps:cNvCnPr>
                          <wps:spPr bwMode="auto">
                            <a:xfrm>
                              <a:off x="1254" y="3139"/>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1" name="Line 28511"/>
                          <wps:cNvCnPr>
                            <a:cxnSpLocks noChangeShapeType="1"/>
                          </wps:cNvCnPr>
                          <wps:spPr bwMode="auto">
                            <a:xfrm>
                              <a:off x="1191" y="3137"/>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2" name="Line 28512"/>
                          <wps:cNvCnPr>
                            <a:cxnSpLocks noChangeShapeType="1"/>
                          </wps:cNvCnPr>
                          <wps:spPr bwMode="auto">
                            <a:xfrm>
                              <a:off x="1245" y="313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3" name="Line 28513"/>
                          <wps:cNvCnPr>
                            <a:cxnSpLocks noChangeShapeType="1"/>
                          </wps:cNvCnPr>
                          <wps:spPr bwMode="auto">
                            <a:xfrm>
                              <a:off x="1193" y="3135"/>
                              <a:ext cx="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4" name="Line 28514"/>
                          <wps:cNvCnPr>
                            <a:cxnSpLocks noChangeShapeType="1"/>
                          </wps:cNvCnPr>
                          <wps:spPr bwMode="auto">
                            <a:xfrm>
                              <a:off x="1196" y="3134"/>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5" name="Line 28515"/>
                          <wps:cNvCnPr>
                            <a:cxnSpLocks noChangeShapeType="1"/>
                          </wps:cNvCnPr>
                          <wps:spPr bwMode="auto">
                            <a:xfrm>
                              <a:off x="1200" y="3132"/>
                              <a:ext cx="6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6" name="Line 28516"/>
                          <wps:cNvCnPr>
                            <a:cxnSpLocks noChangeShapeType="1"/>
                          </wps:cNvCnPr>
                          <wps:spPr bwMode="auto">
                            <a:xfrm>
                              <a:off x="1204" y="3130"/>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7" name="Line 28517"/>
                          <wps:cNvCnPr>
                            <a:cxnSpLocks noChangeShapeType="1"/>
                          </wps:cNvCnPr>
                          <wps:spPr bwMode="auto">
                            <a:xfrm>
                              <a:off x="1211" y="3128"/>
                              <a:ext cx="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8" name="Line 28518"/>
                          <wps:cNvCnPr>
                            <a:cxnSpLocks noChangeShapeType="1"/>
                          </wps:cNvCnPr>
                          <wps:spPr bwMode="auto">
                            <a:xfrm>
                              <a:off x="1221" y="3126"/>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09" name="Line 28519"/>
                          <wps:cNvCnPr>
                            <a:cxnSpLocks noChangeShapeType="1"/>
                          </wps:cNvCnPr>
                          <wps:spPr bwMode="auto">
                            <a:xfrm>
                              <a:off x="1337" y="2351"/>
                              <a:ext cx="1" cy="203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010" name="Line 28520"/>
                          <wps:cNvCnPr>
                            <a:cxnSpLocks noChangeShapeType="1"/>
                          </wps:cNvCnPr>
                          <wps:spPr bwMode="auto">
                            <a:xfrm>
                              <a:off x="1335" y="2716"/>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11" name="Line 28521"/>
                          <wps:cNvCnPr>
                            <a:cxnSpLocks noChangeShapeType="1"/>
                          </wps:cNvCnPr>
                          <wps:spPr bwMode="auto">
                            <a:xfrm>
                              <a:off x="1335" y="2714"/>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12" name="Line 28522"/>
                          <wps:cNvCnPr>
                            <a:cxnSpLocks noChangeShapeType="1"/>
                          </wps:cNvCnPr>
                          <wps:spPr bwMode="auto">
                            <a:xfrm>
                              <a:off x="1335" y="2712"/>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13" name="Line 28523"/>
                          <wps:cNvCnPr>
                            <a:cxnSpLocks noChangeShapeType="1"/>
                          </wps:cNvCnPr>
                          <wps:spPr bwMode="auto">
                            <a:xfrm>
                              <a:off x="1335" y="2710"/>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14" name="Line 28524"/>
                          <wps:cNvCnPr>
                            <a:cxnSpLocks noChangeShapeType="1"/>
                          </wps:cNvCnPr>
                          <wps:spPr bwMode="auto">
                            <a:xfrm>
                              <a:off x="1335" y="2708"/>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15" name="Line 28525"/>
                          <wps:cNvCnPr>
                            <a:cxnSpLocks noChangeShapeType="1"/>
                          </wps:cNvCnPr>
                          <wps:spPr bwMode="auto">
                            <a:xfrm>
                              <a:off x="1335" y="2707"/>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16" name="Line 28526"/>
                          <wps:cNvCnPr>
                            <a:cxnSpLocks noChangeShapeType="1"/>
                          </wps:cNvCnPr>
                          <wps:spPr bwMode="auto">
                            <a:xfrm>
                              <a:off x="1333" y="2705"/>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2017" name="Group 28527"/>
                        <wpg:cNvGrpSpPr>
                          <a:grpSpLocks/>
                        </wpg:cNvGrpSpPr>
                        <wpg:grpSpPr bwMode="auto">
                          <a:xfrm>
                            <a:off x="587375" y="1650365"/>
                            <a:ext cx="805815" cy="982345"/>
                            <a:chOff x="786" y="2594"/>
                            <a:chExt cx="1269" cy="1548"/>
                          </a:xfrm>
                        </wpg:grpSpPr>
                        <wps:wsp>
                          <wps:cNvPr id="32018" name="Line 28528"/>
                          <wps:cNvCnPr>
                            <a:cxnSpLocks noChangeShapeType="1"/>
                          </wps:cNvCnPr>
                          <wps:spPr bwMode="auto">
                            <a:xfrm>
                              <a:off x="1333" y="2703"/>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19" name="Line 28529"/>
                          <wps:cNvCnPr>
                            <a:cxnSpLocks noChangeShapeType="1"/>
                          </wps:cNvCnPr>
                          <wps:spPr bwMode="auto">
                            <a:xfrm>
                              <a:off x="1333" y="2701"/>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0" name="Line 28530"/>
                          <wps:cNvCnPr>
                            <a:cxnSpLocks noChangeShapeType="1"/>
                          </wps:cNvCnPr>
                          <wps:spPr bwMode="auto">
                            <a:xfrm>
                              <a:off x="1333" y="2699"/>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1" name="Line 28531"/>
                          <wps:cNvCnPr>
                            <a:cxnSpLocks noChangeShapeType="1"/>
                          </wps:cNvCnPr>
                          <wps:spPr bwMode="auto">
                            <a:xfrm>
                              <a:off x="1333" y="2697"/>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2" name="Line 28532"/>
                          <wps:cNvCnPr>
                            <a:cxnSpLocks noChangeShapeType="1"/>
                          </wps:cNvCnPr>
                          <wps:spPr bwMode="auto">
                            <a:xfrm>
                              <a:off x="1333" y="2695"/>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3" name="Line 28533"/>
                          <wps:cNvCnPr>
                            <a:cxnSpLocks noChangeShapeType="1"/>
                          </wps:cNvCnPr>
                          <wps:spPr bwMode="auto">
                            <a:xfrm>
                              <a:off x="1331" y="2693"/>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4" name="Line 28534"/>
                          <wps:cNvCnPr>
                            <a:cxnSpLocks noChangeShapeType="1"/>
                          </wps:cNvCnPr>
                          <wps:spPr bwMode="auto">
                            <a:xfrm>
                              <a:off x="1331" y="269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5" name="Line 28535"/>
                          <wps:cNvCnPr>
                            <a:cxnSpLocks noChangeShapeType="1"/>
                          </wps:cNvCnPr>
                          <wps:spPr bwMode="auto">
                            <a:xfrm>
                              <a:off x="1331" y="269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6" name="Line 28536"/>
                          <wps:cNvCnPr>
                            <a:cxnSpLocks noChangeShapeType="1"/>
                          </wps:cNvCnPr>
                          <wps:spPr bwMode="auto">
                            <a:xfrm>
                              <a:off x="1331" y="268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7" name="Line 28537"/>
                          <wps:cNvCnPr>
                            <a:cxnSpLocks noChangeShapeType="1"/>
                          </wps:cNvCnPr>
                          <wps:spPr bwMode="auto">
                            <a:xfrm>
                              <a:off x="1331" y="268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8" name="Line 28538"/>
                          <wps:cNvCnPr>
                            <a:cxnSpLocks noChangeShapeType="1"/>
                          </wps:cNvCnPr>
                          <wps:spPr bwMode="auto">
                            <a:xfrm>
                              <a:off x="1329" y="2684"/>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29" name="Line 28539"/>
                          <wps:cNvCnPr>
                            <a:cxnSpLocks noChangeShapeType="1"/>
                          </wps:cNvCnPr>
                          <wps:spPr bwMode="auto">
                            <a:xfrm>
                              <a:off x="1329" y="2682"/>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0" name="Line 28540"/>
                          <wps:cNvCnPr>
                            <a:cxnSpLocks noChangeShapeType="1"/>
                          </wps:cNvCnPr>
                          <wps:spPr bwMode="auto">
                            <a:xfrm>
                              <a:off x="1329" y="268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1" name="Line 28541"/>
                          <wps:cNvCnPr>
                            <a:cxnSpLocks noChangeShapeType="1"/>
                          </wps:cNvCnPr>
                          <wps:spPr bwMode="auto">
                            <a:xfrm>
                              <a:off x="1329" y="2678"/>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2" name="Line 28542"/>
                          <wps:cNvCnPr>
                            <a:cxnSpLocks noChangeShapeType="1"/>
                          </wps:cNvCnPr>
                          <wps:spPr bwMode="auto">
                            <a:xfrm>
                              <a:off x="1329" y="2677"/>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3" name="Line 28543"/>
                          <wps:cNvCnPr>
                            <a:cxnSpLocks noChangeShapeType="1"/>
                          </wps:cNvCnPr>
                          <wps:spPr bwMode="auto">
                            <a:xfrm>
                              <a:off x="1329" y="267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4" name="Line 28544"/>
                          <wps:cNvCnPr>
                            <a:cxnSpLocks noChangeShapeType="1"/>
                          </wps:cNvCnPr>
                          <wps:spPr bwMode="auto">
                            <a:xfrm>
                              <a:off x="1328" y="2673"/>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5" name="Line 28545"/>
                          <wps:cNvCnPr>
                            <a:cxnSpLocks noChangeShapeType="1"/>
                          </wps:cNvCnPr>
                          <wps:spPr bwMode="auto">
                            <a:xfrm>
                              <a:off x="1328" y="2671"/>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6" name="Line 28546"/>
                          <wps:cNvCnPr>
                            <a:cxnSpLocks noChangeShapeType="1"/>
                          </wps:cNvCnPr>
                          <wps:spPr bwMode="auto">
                            <a:xfrm>
                              <a:off x="1328" y="2669"/>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7" name="Line 28547"/>
                          <wps:cNvCnPr>
                            <a:cxnSpLocks noChangeShapeType="1"/>
                          </wps:cNvCnPr>
                          <wps:spPr bwMode="auto">
                            <a:xfrm>
                              <a:off x="1328" y="2667"/>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8" name="Line 28548"/>
                          <wps:cNvCnPr>
                            <a:cxnSpLocks noChangeShapeType="1"/>
                          </wps:cNvCnPr>
                          <wps:spPr bwMode="auto">
                            <a:xfrm>
                              <a:off x="1328" y="2665"/>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39" name="Line 28549"/>
                          <wps:cNvCnPr>
                            <a:cxnSpLocks noChangeShapeType="1"/>
                          </wps:cNvCnPr>
                          <wps:spPr bwMode="auto">
                            <a:xfrm>
                              <a:off x="1328" y="2663"/>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0" name="Line 28550"/>
                          <wps:cNvCnPr>
                            <a:cxnSpLocks noChangeShapeType="1"/>
                          </wps:cNvCnPr>
                          <wps:spPr bwMode="auto">
                            <a:xfrm>
                              <a:off x="1326" y="2662"/>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1" name="Line 28551"/>
                          <wps:cNvCnPr>
                            <a:cxnSpLocks noChangeShapeType="1"/>
                          </wps:cNvCnPr>
                          <wps:spPr bwMode="auto">
                            <a:xfrm>
                              <a:off x="1326" y="2660"/>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2" name="Line 28552"/>
                          <wps:cNvCnPr>
                            <a:cxnSpLocks noChangeShapeType="1"/>
                          </wps:cNvCnPr>
                          <wps:spPr bwMode="auto">
                            <a:xfrm>
                              <a:off x="1326" y="2658"/>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3" name="Line 28553"/>
                          <wps:cNvCnPr>
                            <a:cxnSpLocks noChangeShapeType="1"/>
                          </wps:cNvCnPr>
                          <wps:spPr bwMode="auto">
                            <a:xfrm>
                              <a:off x="1326" y="2656"/>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4" name="Line 28554"/>
                          <wps:cNvCnPr>
                            <a:cxnSpLocks noChangeShapeType="1"/>
                          </wps:cNvCnPr>
                          <wps:spPr bwMode="auto">
                            <a:xfrm>
                              <a:off x="1326" y="2654"/>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5" name="Line 28555"/>
                          <wps:cNvCnPr>
                            <a:cxnSpLocks noChangeShapeType="1"/>
                          </wps:cNvCnPr>
                          <wps:spPr bwMode="auto">
                            <a:xfrm>
                              <a:off x="1324" y="2652"/>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6" name="Line 28556"/>
                          <wps:cNvCnPr>
                            <a:cxnSpLocks noChangeShapeType="1"/>
                          </wps:cNvCnPr>
                          <wps:spPr bwMode="auto">
                            <a:xfrm>
                              <a:off x="1324" y="2650"/>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7" name="Line 28557"/>
                          <wps:cNvCnPr>
                            <a:cxnSpLocks noChangeShapeType="1"/>
                          </wps:cNvCnPr>
                          <wps:spPr bwMode="auto">
                            <a:xfrm>
                              <a:off x="1324" y="2648"/>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8" name="Line 28558"/>
                          <wps:cNvCnPr>
                            <a:cxnSpLocks noChangeShapeType="1"/>
                          </wps:cNvCnPr>
                          <wps:spPr bwMode="auto">
                            <a:xfrm>
                              <a:off x="1324" y="2647"/>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49" name="Line 28559"/>
                          <wps:cNvCnPr>
                            <a:cxnSpLocks noChangeShapeType="1"/>
                          </wps:cNvCnPr>
                          <wps:spPr bwMode="auto">
                            <a:xfrm>
                              <a:off x="1324" y="2645"/>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0" name="Line 28560"/>
                          <wps:cNvCnPr>
                            <a:cxnSpLocks noChangeShapeType="1"/>
                          </wps:cNvCnPr>
                          <wps:spPr bwMode="auto">
                            <a:xfrm>
                              <a:off x="1324" y="2643"/>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1" name="Line 28561"/>
                          <wps:cNvCnPr>
                            <a:cxnSpLocks noChangeShapeType="1"/>
                          </wps:cNvCnPr>
                          <wps:spPr bwMode="auto">
                            <a:xfrm>
                              <a:off x="1322" y="2641"/>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2" name="Line 28562"/>
                          <wps:cNvCnPr>
                            <a:cxnSpLocks noChangeShapeType="1"/>
                          </wps:cNvCnPr>
                          <wps:spPr bwMode="auto">
                            <a:xfrm>
                              <a:off x="1322" y="2639"/>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3" name="Line 28563"/>
                          <wps:cNvCnPr>
                            <a:cxnSpLocks noChangeShapeType="1"/>
                          </wps:cNvCnPr>
                          <wps:spPr bwMode="auto">
                            <a:xfrm>
                              <a:off x="1322" y="2637"/>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4" name="Line 28564"/>
                          <wps:cNvCnPr>
                            <a:cxnSpLocks noChangeShapeType="1"/>
                          </wps:cNvCnPr>
                          <wps:spPr bwMode="auto">
                            <a:xfrm>
                              <a:off x="1322" y="2635"/>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5" name="Line 28565"/>
                          <wps:cNvCnPr>
                            <a:cxnSpLocks noChangeShapeType="1"/>
                          </wps:cNvCnPr>
                          <wps:spPr bwMode="auto">
                            <a:xfrm>
                              <a:off x="1322" y="2633"/>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6" name="Line 28566"/>
                          <wps:cNvCnPr>
                            <a:cxnSpLocks noChangeShapeType="1"/>
                          </wps:cNvCnPr>
                          <wps:spPr bwMode="auto">
                            <a:xfrm>
                              <a:off x="1322" y="2632"/>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7" name="Line 28567"/>
                          <wps:cNvCnPr>
                            <a:cxnSpLocks noChangeShapeType="1"/>
                          </wps:cNvCnPr>
                          <wps:spPr bwMode="auto">
                            <a:xfrm>
                              <a:off x="1320" y="2630"/>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8" name="Line 28568"/>
                          <wps:cNvCnPr>
                            <a:cxnSpLocks noChangeShapeType="1"/>
                          </wps:cNvCnPr>
                          <wps:spPr bwMode="auto">
                            <a:xfrm>
                              <a:off x="1320" y="2628"/>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59" name="Line 28569"/>
                          <wps:cNvCnPr>
                            <a:cxnSpLocks noChangeShapeType="1"/>
                          </wps:cNvCnPr>
                          <wps:spPr bwMode="auto">
                            <a:xfrm>
                              <a:off x="1320" y="2626"/>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0" name="Line 28570"/>
                          <wps:cNvCnPr>
                            <a:cxnSpLocks noChangeShapeType="1"/>
                          </wps:cNvCnPr>
                          <wps:spPr bwMode="auto">
                            <a:xfrm>
                              <a:off x="1320" y="2624"/>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1" name="Line 28571"/>
                          <wps:cNvCnPr>
                            <a:cxnSpLocks noChangeShapeType="1"/>
                          </wps:cNvCnPr>
                          <wps:spPr bwMode="auto">
                            <a:xfrm>
                              <a:off x="1320" y="2622"/>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2" name="Line 28572"/>
                          <wps:cNvCnPr>
                            <a:cxnSpLocks noChangeShapeType="1"/>
                          </wps:cNvCnPr>
                          <wps:spPr bwMode="auto">
                            <a:xfrm>
                              <a:off x="1318" y="2620"/>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3" name="Line 28573"/>
                          <wps:cNvCnPr>
                            <a:cxnSpLocks noChangeShapeType="1"/>
                          </wps:cNvCnPr>
                          <wps:spPr bwMode="auto">
                            <a:xfrm>
                              <a:off x="1318" y="2619"/>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4" name="Line 28574"/>
                          <wps:cNvCnPr>
                            <a:cxnSpLocks noChangeShapeType="1"/>
                          </wps:cNvCnPr>
                          <wps:spPr bwMode="auto">
                            <a:xfrm>
                              <a:off x="1318" y="2617"/>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5" name="Line 28575"/>
                          <wps:cNvCnPr>
                            <a:cxnSpLocks noChangeShapeType="1"/>
                          </wps:cNvCnPr>
                          <wps:spPr bwMode="auto">
                            <a:xfrm>
                              <a:off x="1318" y="2615"/>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6" name="Line 28576"/>
                          <wps:cNvCnPr>
                            <a:cxnSpLocks noChangeShapeType="1"/>
                          </wps:cNvCnPr>
                          <wps:spPr bwMode="auto">
                            <a:xfrm>
                              <a:off x="1318" y="2613"/>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7" name="Line 28577"/>
                          <wps:cNvCnPr>
                            <a:cxnSpLocks noChangeShapeType="1"/>
                          </wps:cNvCnPr>
                          <wps:spPr bwMode="auto">
                            <a:xfrm>
                              <a:off x="1318" y="2611"/>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8" name="Line 28578"/>
                          <wps:cNvCnPr>
                            <a:cxnSpLocks noChangeShapeType="1"/>
                          </wps:cNvCnPr>
                          <wps:spPr bwMode="auto">
                            <a:xfrm>
                              <a:off x="1316" y="2609"/>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69" name="Line 28579"/>
                          <wps:cNvCnPr>
                            <a:cxnSpLocks noChangeShapeType="1"/>
                          </wps:cNvCnPr>
                          <wps:spPr bwMode="auto">
                            <a:xfrm>
                              <a:off x="1316" y="2607"/>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0" name="Line 28580"/>
                          <wps:cNvCnPr>
                            <a:cxnSpLocks noChangeShapeType="1"/>
                          </wps:cNvCnPr>
                          <wps:spPr bwMode="auto">
                            <a:xfrm>
                              <a:off x="1316" y="2605"/>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1" name="Line 28581"/>
                          <wps:cNvCnPr>
                            <a:cxnSpLocks noChangeShapeType="1"/>
                          </wps:cNvCnPr>
                          <wps:spPr bwMode="auto">
                            <a:xfrm>
                              <a:off x="1316" y="2604"/>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2" name="Line 28582"/>
                          <wps:cNvCnPr>
                            <a:cxnSpLocks noChangeShapeType="1"/>
                          </wps:cNvCnPr>
                          <wps:spPr bwMode="auto">
                            <a:xfrm>
                              <a:off x="1316" y="2602"/>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3" name="Line 28583"/>
                          <wps:cNvCnPr>
                            <a:cxnSpLocks noChangeShapeType="1"/>
                          </wps:cNvCnPr>
                          <wps:spPr bwMode="auto">
                            <a:xfrm>
                              <a:off x="1316" y="2600"/>
                              <a:ext cx="4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4" name="Line 28584"/>
                          <wps:cNvCnPr>
                            <a:cxnSpLocks noChangeShapeType="1"/>
                          </wps:cNvCnPr>
                          <wps:spPr bwMode="auto">
                            <a:xfrm>
                              <a:off x="1314" y="2598"/>
                              <a:ext cx="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5" name="Line 28585"/>
                          <wps:cNvCnPr>
                            <a:cxnSpLocks noChangeShapeType="1"/>
                          </wps:cNvCnPr>
                          <wps:spPr bwMode="auto">
                            <a:xfrm>
                              <a:off x="1314" y="2596"/>
                              <a:ext cx="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6" name="Line 28586"/>
                          <wps:cNvCnPr>
                            <a:cxnSpLocks noChangeShapeType="1"/>
                          </wps:cNvCnPr>
                          <wps:spPr bwMode="auto">
                            <a:xfrm>
                              <a:off x="1314" y="2594"/>
                              <a:ext cx="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7" name="Line 28587"/>
                          <wps:cNvCnPr>
                            <a:cxnSpLocks noChangeShapeType="1"/>
                          </wps:cNvCnPr>
                          <wps:spPr bwMode="auto">
                            <a:xfrm>
                              <a:off x="1314" y="4141"/>
                              <a:ext cx="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8" name="Line 28588"/>
                          <wps:cNvCnPr>
                            <a:cxnSpLocks noChangeShapeType="1"/>
                          </wps:cNvCnPr>
                          <wps:spPr bwMode="auto">
                            <a:xfrm>
                              <a:off x="1314" y="4139"/>
                              <a:ext cx="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79" name="Line 28589"/>
                          <wps:cNvCnPr>
                            <a:cxnSpLocks noChangeShapeType="1"/>
                          </wps:cNvCnPr>
                          <wps:spPr bwMode="auto">
                            <a:xfrm>
                              <a:off x="1316" y="4138"/>
                              <a:ext cx="4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0" name="Line 28590"/>
                          <wps:cNvCnPr>
                            <a:cxnSpLocks noChangeShapeType="1"/>
                          </wps:cNvCnPr>
                          <wps:spPr bwMode="auto">
                            <a:xfrm>
                              <a:off x="1316" y="4136"/>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1" name="Line 28591"/>
                          <wps:cNvCnPr>
                            <a:cxnSpLocks noChangeShapeType="1"/>
                          </wps:cNvCnPr>
                          <wps:spPr bwMode="auto">
                            <a:xfrm>
                              <a:off x="1316" y="4134"/>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2" name="Line 28592"/>
                          <wps:cNvCnPr>
                            <a:cxnSpLocks noChangeShapeType="1"/>
                          </wps:cNvCnPr>
                          <wps:spPr bwMode="auto">
                            <a:xfrm>
                              <a:off x="1316" y="4132"/>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3" name="Line 28593"/>
                          <wps:cNvCnPr>
                            <a:cxnSpLocks noChangeShapeType="1"/>
                          </wps:cNvCnPr>
                          <wps:spPr bwMode="auto">
                            <a:xfrm>
                              <a:off x="1316" y="4130"/>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4" name="Line 28594"/>
                          <wps:cNvCnPr>
                            <a:cxnSpLocks noChangeShapeType="1"/>
                          </wps:cNvCnPr>
                          <wps:spPr bwMode="auto">
                            <a:xfrm>
                              <a:off x="1316" y="4128"/>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5" name="Line 28595"/>
                          <wps:cNvCnPr>
                            <a:cxnSpLocks noChangeShapeType="1"/>
                          </wps:cNvCnPr>
                          <wps:spPr bwMode="auto">
                            <a:xfrm>
                              <a:off x="1318" y="4126"/>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6" name="Line 28596"/>
                          <wps:cNvCnPr>
                            <a:cxnSpLocks noChangeShapeType="1"/>
                          </wps:cNvCnPr>
                          <wps:spPr bwMode="auto">
                            <a:xfrm>
                              <a:off x="1318" y="4124"/>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7" name="Line 28597"/>
                          <wps:cNvCnPr>
                            <a:cxnSpLocks noChangeShapeType="1"/>
                          </wps:cNvCnPr>
                          <wps:spPr bwMode="auto">
                            <a:xfrm>
                              <a:off x="1318" y="4123"/>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8" name="Line 28598"/>
                          <wps:cNvCnPr>
                            <a:cxnSpLocks noChangeShapeType="1"/>
                          </wps:cNvCnPr>
                          <wps:spPr bwMode="auto">
                            <a:xfrm>
                              <a:off x="1318" y="4121"/>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89" name="Line 28599"/>
                          <wps:cNvCnPr>
                            <a:cxnSpLocks noChangeShapeType="1"/>
                          </wps:cNvCnPr>
                          <wps:spPr bwMode="auto">
                            <a:xfrm>
                              <a:off x="1318" y="4119"/>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0" name="Line 28600"/>
                          <wps:cNvCnPr>
                            <a:cxnSpLocks noChangeShapeType="1"/>
                          </wps:cNvCnPr>
                          <wps:spPr bwMode="auto">
                            <a:xfrm>
                              <a:off x="1318" y="4117"/>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1" name="Line 28601"/>
                          <wps:cNvCnPr>
                            <a:cxnSpLocks noChangeShapeType="1"/>
                          </wps:cNvCnPr>
                          <wps:spPr bwMode="auto">
                            <a:xfrm>
                              <a:off x="1320" y="4115"/>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2" name="Line 28602"/>
                          <wps:cNvCnPr>
                            <a:cxnSpLocks noChangeShapeType="1"/>
                          </wps:cNvCnPr>
                          <wps:spPr bwMode="auto">
                            <a:xfrm>
                              <a:off x="1320" y="4113"/>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3" name="Line 28603"/>
                          <wps:cNvCnPr>
                            <a:cxnSpLocks noChangeShapeType="1"/>
                          </wps:cNvCnPr>
                          <wps:spPr bwMode="auto">
                            <a:xfrm>
                              <a:off x="1320" y="4111"/>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4" name="Line 28604"/>
                          <wps:cNvCnPr>
                            <a:cxnSpLocks noChangeShapeType="1"/>
                          </wps:cNvCnPr>
                          <wps:spPr bwMode="auto">
                            <a:xfrm>
                              <a:off x="1320" y="4109"/>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5" name="Line 28605"/>
                          <wps:cNvCnPr>
                            <a:cxnSpLocks noChangeShapeType="1"/>
                          </wps:cNvCnPr>
                          <wps:spPr bwMode="auto">
                            <a:xfrm>
                              <a:off x="1320" y="4108"/>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6" name="Line 28606"/>
                          <wps:cNvCnPr>
                            <a:cxnSpLocks noChangeShapeType="1"/>
                          </wps:cNvCnPr>
                          <wps:spPr bwMode="auto">
                            <a:xfrm>
                              <a:off x="1322" y="4106"/>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7" name="Line 28607"/>
                          <wps:cNvCnPr>
                            <a:cxnSpLocks noChangeShapeType="1"/>
                          </wps:cNvCnPr>
                          <wps:spPr bwMode="auto">
                            <a:xfrm>
                              <a:off x="1322" y="4104"/>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8" name="Line 28608"/>
                          <wps:cNvCnPr>
                            <a:cxnSpLocks noChangeShapeType="1"/>
                          </wps:cNvCnPr>
                          <wps:spPr bwMode="auto">
                            <a:xfrm>
                              <a:off x="1322" y="4102"/>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099" name="Line 28609"/>
                          <wps:cNvCnPr>
                            <a:cxnSpLocks noChangeShapeType="1"/>
                          </wps:cNvCnPr>
                          <wps:spPr bwMode="auto">
                            <a:xfrm>
                              <a:off x="1322" y="4100"/>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0" name="Line 28610"/>
                          <wps:cNvCnPr>
                            <a:cxnSpLocks noChangeShapeType="1"/>
                          </wps:cNvCnPr>
                          <wps:spPr bwMode="auto">
                            <a:xfrm>
                              <a:off x="1322" y="4098"/>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1" name="Line 28611"/>
                          <wps:cNvCnPr>
                            <a:cxnSpLocks noChangeShapeType="1"/>
                          </wps:cNvCnPr>
                          <wps:spPr bwMode="auto">
                            <a:xfrm>
                              <a:off x="1322" y="4096"/>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2" name="Line 28612"/>
                          <wps:cNvCnPr>
                            <a:cxnSpLocks noChangeShapeType="1"/>
                          </wps:cNvCnPr>
                          <wps:spPr bwMode="auto">
                            <a:xfrm>
                              <a:off x="1324" y="4094"/>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3" name="Line 28613"/>
                          <wps:cNvCnPr>
                            <a:cxnSpLocks noChangeShapeType="1"/>
                          </wps:cNvCnPr>
                          <wps:spPr bwMode="auto">
                            <a:xfrm>
                              <a:off x="1324" y="4093"/>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4" name="Line 28614"/>
                          <wps:cNvCnPr>
                            <a:cxnSpLocks noChangeShapeType="1"/>
                          </wps:cNvCnPr>
                          <wps:spPr bwMode="auto">
                            <a:xfrm>
                              <a:off x="1324" y="4091"/>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5" name="Line 28615"/>
                          <wps:cNvCnPr>
                            <a:cxnSpLocks noChangeShapeType="1"/>
                          </wps:cNvCnPr>
                          <wps:spPr bwMode="auto">
                            <a:xfrm>
                              <a:off x="1324" y="4089"/>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6" name="Line 28616"/>
                          <wps:cNvCnPr>
                            <a:cxnSpLocks noChangeShapeType="1"/>
                          </wps:cNvCnPr>
                          <wps:spPr bwMode="auto">
                            <a:xfrm>
                              <a:off x="1324" y="4087"/>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7" name="Line 28617"/>
                          <wps:cNvCnPr>
                            <a:cxnSpLocks noChangeShapeType="1"/>
                          </wps:cNvCnPr>
                          <wps:spPr bwMode="auto">
                            <a:xfrm>
                              <a:off x="1324" y="4085"/>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8" name="Line 28618"/>
                          <wps:cNvCnPr>
                            <a:cxnSpLocks noChangeShapeType="1"/>
                          </wps:cNvCnPr>
                          <wps:spPr bwMode="auto">
                            <a:xfrm>
                              <a:off x="1326" y="4083"/>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09" name="Line 28619"/>
                          <wps:cNvCnPr>
                            <a:cxnSpLocks noChangeShapeType="1"/>
                          </wps:cNvCnPr>
                          <wps:spPr bwMode="auto">
                            <a:xfrm>
                              <a:off x="1326" y="4081"/>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0" name="Line 28620"/>
                          <wps:cNvCnPr>
                            <a:cxnSpLocks noChangeShapeType="1"/>
                          </wps:cNvCnPr>
                          <wps:spPr bwMode="auto">
                            <a:xfrm>
                              <a:off x="1326" y="4079"/>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1" name="Line 28621"/>
                          <wps:cNvCnPr>
                            <a:cxnSpLocks noChangeShapeType="1"/>
                          </wps:cNvCnPr>
                          <wps:spPr bwMode="auto">
                            <a:xfrm>
                              <a:off x="1326" y="4078"/>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2" name="Line 28622"/>
                          <wps:cNvCnPr>
                            <a:cxnSpLocks noChangeShapeType="1"/>
                          </wps:cNvCnPr>
                          <wps:spPr bwMode="auto">
                            <a:xfrm>
                              <a:off x="1326" y="4076"/>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3" name="Line 28623"/>
                          <wps:cNvCnPr>
                            <a:cxnSpLocks noChangeShapeType="1"/>
                          </wps:cNvCnPr>
                          <wps:spPr bwMode="auto">
                            <a:xfrm>
                              <a:off x="1328" y="4074"/>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4" name="Line 28624"/>
                          <wps:cNvCnPr>
                            <a:cxnSpLocks noChangeShapeType="1"/>
                          </wps:cNvCnPr>
                          <wps:spPr bwMode="auto">
                            <a:xfrm>
                              <a:off x="1328" y="4072"/>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5" name="Line 28625"/>
                          <wps:cNvCnPr>
                            <a:cxnSpLocks noChangeShapeType="1"/>
                          </wps:cNvCnPr>
                          <wps:spPr bwMode="auto">
                            <a:xfrm>
                              <a:off x="1328" y="4070"/>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6" name="Line 28626"/>
                          <wps:cNvCnPr>
                            <a:cxnSpLocks noChangeShapeType="1"/>
                          </wps:cNvCnPr>
                          <wps:spPr bwMode="auto">
                            <a:xfrm>
                              <a:off x="1328" y="4068"/>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7" name="Line 28627"/>
                          <wps:cNvCnPr>
                            <a:cxnSpLocks noChangeShapeType="1"/>
                          </wps:cNvCnPr>
                          <wps:spPr bwMode="auto">
                            <a:xfrm>
                              <a:off x="1328" y="4066"/>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8" name="Line 28628"/>
                          <wps:cNvCnPr>
                            <a:cxnSpLocks noChangeShapeType="1"/>
                          </wps:cNvCnPr>
                          <wps:spPr bwMode="auto">
                            <a:xfrm>
                              <a:off x="1328" y="4064"/>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19" name="Line 28629"/>
                          <wps:cNvCnPr>
                            <a:cxnSpLocks noChangeShapeType="1"/>
                          </wps:cNvCnPr>
                          <wps:spPr bwMode="auto">
                            <a:xfrm>
                              <a:off x="1329" y="406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0" name="Line 28630"/>
                          <wps:cNvCnPr>
                            <a:cxnSpLocks noChangeShapeType="1"/>
                          </wps:cNvCnPr>
                          <wps:spPr bwMode="auto">
                            <a:xfrm>
                              <a:off x="1329" y="4061"/>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1" name="Line 28631"/>
                          <wps:cNvCnPr>
                            <a:cxnSpLocks noChangeShapeType="1"/>
                          </wps:cNvCnPr>
                          <wps:spPr bwMode="auto">
                            <a:xfrm>
                              <a:off x="1329" y="4059"/>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2" name="Line 28632"/>
                          <wps:cNvCnPr>
                            <a:cxnSpLocks noChangeShapeType="1"/>
                          </wps:cNvCnPr>
                          <wps:spPr bwMode="auto">
                            <a:xfrm>
                              <a:off x="1329" y="4057"/>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3" name="Line 28633"/>
                          <wps:cNvCnPr>
                            <a:cxnSpLocks noChangeShapeType="1"/>
                          </wps:cNvCnPr>
                          <wps:spPr bwMode="auto">
                            <a:xfrm>
                              <a:off x="1329" y="4055"/>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4" name="Line 28634"/>
                          <wps:cNvCnPr>
                            <a:cxnSpLocks noChangeShapeType="1"/>
                          </wps:cNvCnPr>
                          <wps:spPr bwMode="auto">
                            <a:xfrm>
                              <a:off x="1329" y="4053"/>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5" name="Line 28635"/>
                          <wps:cNvCnPr>
                            <a:cxnSpLocks noChangeShapeType="1"/>
                          </wps:cNvCnPr>
                          <wps:spPr bwMode="auto">
                            <a:xfrm>
                              <a:off x="1331" y="405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6" name="Line 28636"/>
                          <wps:cNvCnPr>
                            <a:cxnSpLocks noChangeShapeType="1"/>
                          </wps:cNvCnPr>
                          <wps:spPr bwMode="auto">
                            <a:xfrm>
                              <a:off x="1331" y="405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7" name="Line 28637"/>
                          <wps:cNvCnPr>
                            <a:cxnSpLocks noChangeShapeType="1"/>
                          </wps:cNvCnPr>
                          <wps:spPr bwMode="auto">
                            <a:xfrm>
                              <a:off x="1331" y="404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8" name="Line 28638"/>
                          <wps:cNvCnPr>
                            <a:cxnSpLocks noChangeShapeType="1"/>
                          </wps:cNvCnPr>
                          <wps:spPr bwMode="auto">
                            <a:xfrm>
                              <a:off x="1331" y="404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29" name="Line 28639"/>
                          <wps:cNvCnPr>
                            <a:cxnSpLocks noChangeShapeType="1"/>
                          </wps:cNvCnPr>
                          <wps:spPr bwMode="auto">
                            <a:xfrm>
                              <a:off x="1331" y="4044"/>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0" name="Line 28640"/>
                          <wps:cNvCnPr>
                            <a:cxnSpLocks noChangeShapeType="1"/>
                          </wps:cNvCnPr>
                          <wps:spPr bwMode="auto">
                            <a:xfrm>
                              <a:off x="1333" y="4042"/>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1" name="Line 28641"/>
                          <wps:cNvCnPr>
                            <a:cxnSpLocks noChangeShapeType="1"/>
                          </wps:cNvCnPr>
                          <wps:spPr bwMode="auto">
                            <a:xfrm>
                              <a:off x="1333" y="4040"/>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2" name="Line 28642"/>
                          <wps:cNvCnPr>
                            <a:cxnSpLocks noChangeShapeType="1"/>
                          </wps:cNvCnPr>
                          <wps:spPr bwMode="auto">
                            <a:xfrm>
                              <a:off x="1333" y="4038"/>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3" name="Line 28643"/>
                          <wps:cNvCnPr>
                            <a:cxnSpLocks noChangeShapeType="1"/>
                          </wps:cNvCnPr>
                          <wps:spPr bwMode="auto">
                            <a:xfrm>
                              <a:off x="1333" y="4036"/>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4" name="Line 28644"/>
                          <wps:cNvCnPr>
                            <a:cxnSpLocks noChangeShapeType="1"/>
                          </wps:cNvCnPr>
                          <wps:spPr bwMode="auto">
                            <a:xfrm>
                              <a:off x="1333" y="4035"/>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5" name="Line 28645"/>
                          <wps:cNvCnPr>
                            <a:cxnSpLocks noChangeShapeType="1"/>
                          </wps:cNvCnPr>
                          <wps:spPr bwMode="auto">
                            <a:xfrm>
                              <a:off x="1333" y="4033"/>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6" name="Line 28646"/>
                          <wps:cNvCnPr>
                            <a:cxnSpLocks noChangeShapeType="1"/>
                          </wps:cNvCnPr>
                          <wps:spPr bwMode="auto">
                            <a:xfrm>
                              <a:off x="1335" y="4031"/>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7" name="Line 28647"/>
                          <wps:cNvCnPr>
                            <a:cxnSpLocks noChangeShapeType="1"/>
                          </wps:cNvCnPr>
                          <wps:spPr bwMode="auto">
                            <a:xfrm>
                              <a:off x="1335" y="4029"/>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8" name="Line 28648"/>
                          <wps:cNvCnPr>
                            <a:cxnSpLocks noChangeShapeType="1"/>
                          </wps:cNvCnPr>
                          <wps:spPr bwMode="auto">
                            <a:xfrm>
                              <a:off x="1335" y="4027"/>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39" name="Line 28649"/>
                          <wps:cNvCnPr>
                            <a:cxnSpLocks noChangeShapeType="1"/>
                          </wps:cNvCnPr>
                          <wps:spPr bwMode="auto">
                            <a:xfrm>
                              <a:off x="1335" y="4025"/>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0" name="Line 28650"/>
                          <wps:cNvCnPr>
                            <a:cxnSpLocks noChangeShapeType="1"/>
                          </wps:cNvCnPr>
                          <wps:spPr bwMode="auto">
                            <a:xfrm>
                              <a:off x="1335" y="4023"/>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1" name="Line 28651"/>
                          <wps:cNvCnPr>
                            <a:cxnSpLocks noChangeShapeType="1"/>
                          </wps:cNvCnPr>
                          <wps:spPr bwMode="auto">
                            <a:xfrm>
                              <a:off x="1335" y="4021"/>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2" name="Line 28652"/>
                          <wps:cNvCnPr>
                            <a:cxnSpLocks noChangeShapeType="1"/>
                          </wps:cNvCnPr>
                          <wps:spPr bwMode="auto">
                            <a:xfrm flipH="1">
                              <a:off x="1284" y="2722"/>
                              <a:ext cx="77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43" name="Line 28653"/>
                          <wps:cNvCnPr>
                            <a:cxnSpLocks noChangeShapeType="1"/>
                          </wps:cNvCnPr>
                          <wps:spPr bwMode="auto">
                            <a:xfrm flipH="1">
                              <a:off x="1284" y="4016"/>
                              <a:ext cx="48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144" name="Line 28654"/>
                          <wps:cNvCnPr>
                            <a:cxnSpLocks noChangeShapeType="1"/>
                          </wps:cNvCnPr>
                          <wps:spPr bwMode="auto">
                            <a:xfrm>
                              <a:off x="788" y="3761"/>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5" name="Line 28655"/>
                          <wps:cNvCnPr>
                            <a:cxnSpLocks noChangeShapeType="1"/>
                          </wps:cNvCnPr>
                          <wps:spPr bwMode="auto">
                            <a:xfrm>
                              <a:off x="788" y="3759"/>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6" name="Line 28656"/>
                          <wps:cNvCnPr>
                            <a:cxnSpLocks noChangeShapeType="1"/>
                          </wps:cNvCnPr>
                          <wps:spPr bwMode="auto">
                            <a:xfrm>
                              <a:off x="788" y="3757"/>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7" name="Line 28657"/>
                          <wps:cNvCnPr>
                            <a:cxnSpLocks noChangeShapeType="1"/>
                          </wps:cNvCnPr>
                          <wps:spPr bwMode="auto">
                            <a:xfrm>
                              <a:off x="788" y="3755"/>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8" name="Line 28658"/>
                          <wps:cNvCnPr>
                            <a:cxnSpLocks noChangeShapeType="1"/>
                          </wps:cNvCnPr>
                          <wps:spPr bwMode="auto">
                            <a:xfrm>
                              <a:off x="788" y="3754"/>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49" name="Line 28659"/>
                          <wps:cNvCnPr>
                            <a:cxnSpLocks noChangeShapeType="1"/>
                          </wps:cNvCnPr>
                          <wps:spPr bwMode="auto">
                            <a:xfrm>
                              <a:off x="788" y="3752"/>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0" name="Line 28660"/>
                          <wps:cNvCnPr>
                            <a:cxnSpLocks noChangeShapeType="1"/>
                          </wps:cNvCnPr>
                          <wps:spPr bwMode="auto">
                            <a:xfrm>
                              <a:off x="788" y="3750"/>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1" name="Line 28661"/>
                          <wps:cNvCnPr>
                            <a:cxnSpLocks noChangeShapeType="1"/>
                          </wps:cNvCnPr>
                          <wps:spPr bwMode="auto">
                            <a:xfrm>
                              <a:off x="797" y="374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2" name="Line 28662"/>
                          <wps:cNvCnPr>
                            <a:cxnSpLocks noChangeShapeType="1"/>
                          </wps:cNvCnPr>
                          <wps:spPr bwMode="auto">
                            <a:xfrm>
                              <a:off x="793" y="3746"/>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3" name="Line 28663"/>
                          <wps:cNvCnPr>
                            <a:cxnSpLocks noChangeShapeType="1"/>
                          </wps:cNvCnPr>
                          <wps:spPr bwMode="auto">
                            <a:xfrm>
                              <a:off x="791" y="3744"/>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4" name="Line 28664"/>
                          <wps:cNvCnPr>
                            <a:cxnSpLocks noChangeShapeType="1"/>
                          </wps:cNvCnPr>
                          <wps:spPr bwMode="auto">
                            <a:xfrm>
                              <a:off x="789" y="374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5" name="Line 28665"/>
                          <wps:cNvCnPr>
                            <a:cxnSpLocks noChangeShapeType="1"/>
                          </wps:cNvCnPr>
                          <wps:spPr bwMode="auto">
                            <a:xfrm>
                              <a:off x="789" y="374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6" name="Line 28666"/>
                          <wps:cNvCnPr>
                            <a:cxnSpLocks noChangeShapeType="1"/>
                          </wps:cNvCnPr>
                          <wps:spPr bwMode="auto">
                            <a:xfrm>
                              <a:off x="788" y="373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7" name="Line 28667"/>
                          <wps:cNvCnPr>
                            <a:cxnSpLocks noChangeShapeType="1"/>
                          </wps:cNvCnPr>
                          <wps:spPr bwMode="auto">
                            <a:xfrm>
                              <a:off x="788" y="373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8" name="Line 28668"/>
                          <wps:cNvCnPr>
                            <a:cxnSpLocks noChangeShapeType="1"/>
                          </wps:cNvCnPr>
                          <wps:spPr bwMode="auto">
                            <a:xfrm>
                              <a:off x="788" y="3735"/>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59" name="Line 28669"/>
                          <wps:cNvCnPr>
                            <a:cxnSpLocks noChangeShapeType="1"/>
                          </wps:cNvCnPr>
                          <wps:spPr bwMode="auto">
                            <a:xfrm>
                              <a:off x="788" y="3733"/>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0" name="Line 28670"/>
                          <wps:cNvCnPr>
                            <a:cxnSpLocks noChangeShapeType="1"/>
                          </wps:cNvCnPr>
                          <wps:spPr bwMode="auto">
                            <a:xfrm>
                              <a:off x="786" y="373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1" name="Line 28671"/>
                          <wps:cNvCnPr>
                            <a:cxnSpLocks noChangeShapeType="1"/>
                          </wps:cNvCnPr>
                          <wps:spPr bwMode="auto">
                            <a:xfrm>
                              <a:off x="786" y="372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2" name="Line 28672"/>
                          <wps:cNvCnPr>
                            <a:cxnSpLocks noChangeShapeType="1"/>
                          </wps:cNvCnPr>
                          <wps:spPr bwMode="auto">
                            <a:xfrm>
                              <a:off x="786" y="372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3" name="Line 28673"/>
                          <wps:cNvCnPr>
                            <a:cxnSpLocks noChangeShapeType="1"/>
                          </wps:cNvCnPr>
                          <wps:spPr bwMode="auto">
                            <a:xfrm>
                              <a:off x="788" y="372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4" name="Line 28674"/>
                          <wps:cNvCnPr>
                            <a:cxnSpLocks noChangeShapeType="1"/>
                          </wps:cNvCnPr>
                          <wps:spPr bwMode="auto">
                            <a:xfrm>
                              <a:off x="788" y="372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5" name="Line 28675"/>
                          <wps:cNvCnPr>
                            <a:cxnSpLocks noChangeShapeType="1"/>
                          </wps:cNvCnPr>
                          <wps:spPr bwMode="auto">
                            <a:xfrm>
                              <a:off x="788" y="3722"/>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6" name="Line 28676"/>
                          <wps:cNvCnPr>
                            <a:cxnSpLocks noChangeShapeType="1"/>
                          </wps:cNvCnPr>
                          <wps:spPr bwMode="auto">
                            <a:xfrm>
                              <a:off x="789" y="372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7" name="Line 28677"/>
                          <wps:cNvCnPr>
                            <a:cxnSpLocks noChangeShapeType="1"/>
                          </wps:cNvCnPr>
                          <wps:spPr bwMode="auto">
                            <a:xfrm>
                              <a:off x="789" y="3718"/>
                              <a:ext cx="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8" name="Line 28678"/>
                          <wps:cNvCnPr>
                            <a:cxnSpLocks noChangeShapeType="1"/>
                          </wps:cNvCnPr>
                          <wps:spPr bwMode="auto">
                            <a:xfrm>
                              <a:off x="791" y="3716"/>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69" name="Line 28679"/>
                          <wps:cNvCnPr>
                            <a:cxnSpLocks noChangeShapeType="1"/>
                          </wps:cNvCnPr>
                          <wps:spPr bwMode="auto">
                            <a:xfrm>
                              <a:off x="791" y="3714"/>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0" name="Line 28680"/>
                          <wps:cNvCnPr>
                            <a:cxnSpLocks noChangeShapeType="1"/>
                          </wps:cNvCnPr>
                          <wps:spPr bwMode="auto">
                            <a:xfrm>
                              <a:off x="793" y="3712"/>
                              <a:ext cx="6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1" name="Line 28681"/>
                          <wps:cNvCnPr>
                            <a:cxnSpLocks noChangeShapeType="1"/>
                          </wps:cNvCnPr>
                          <wps:spPr bwMode="auto">
                            <a:xfrm>
                              <a:off x="799" y="3710"/>
                              <a:ext cx="6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2" name="Line 28682"/>
                          <wps:cNvCnPr>
                            <a:cxnSpLocks noChangeShapeType="1"/>
                          </wps:cNvCnPr>
                          <wps:spPr bwMode="auto">
                            <a:xfrm>
                              <a:off x="797" y="3709"/>
                              <a:ext cx="6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3" name="Line 28683"/>
                          <wps:cNvCnPr>
                            <a:cxnSpLocks noChangeShapeType="1"/>
                          </wps:cNvCnPr>
                          <wps:spPr bwMode="auto">
                            <a:xfrm>
                              <a:off x="795" y="370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4" name="Line 28684"/>
                          <wps:cNvCnPr>
                            <a:cxnSpLocks noChangeShapeType="1"/>
                          </wps:cNvCnPr>
                          <wps:spPr bwMode="auto">
                            <a:xfrm>
                              <a:off x="793" y="370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5" name="Line 28685"/>
                          <wps:cNvCnPr>
                            <a:cxnSpLocks noChangeShapeType="1"/>
                          </wps:cNvCnPr>
                          <wps:spPr bwMode="auto">
                            <a:xfrm>
                              <a:off x="791" y="3703"/>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6" name="Line 28686"/>
                          <wps:cNvCnPr>
                            <a:cxnSpLocks noChangeShapeType="1"/>
                          </wps:cNvCnPr>
                          <wps:spPr bwMode="auto">
                            <a:xfrm>
                              <a:off x="789" y="370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7" name="Line 28687"/>
                          <wps:cNvCnPr>
                            <a:cxnSpLocks noChangeShapeType="1"/>
                          </wps:cNvCnPr>
                          <wps:spPr bwMode="auto">
                            <a:xfrm>
                              <a:off x="789" y="3699"/>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8" name="Line 28688"/>
                          <wps:cNvCnPr>
                            <a:cxnSpLocks noChangeShapeType="1"/>
                          </wps:cNvCnPr>
                          <wps:spPr bwMode="auto">
                            <a:xfrm>
                              <a:off x="788" y="369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79" name="Line 28689"/>
                          <wps:cNvCnPr>
                            <a:cxnSpLocks noChangeShapeType="1"/>
                          </wps:cNvCnPr>
                          <wps:spPr bwMode="auto">
                            <a:xfrm>
                              <a:off x="788" y="369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0" name="Line 28690"/>
                          <wps:cNvCnPr>
                            <a:cxnSpLocks noChangeShapeType="1"/>
                          </wps:cNvCnPr>
                          <wps:spPr bwMode="auto">
                            <a:xfrm>
                              <a:off x="788" y="369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1" name="Line 28691"/>
                          <wps:cNvCnPr>
                            <a:cxnSpLocks noChangeShapeType="1"/>
                          </wps:cNvCnPr>
                          <wps:spPr bwMode="auto">
                            <a:xfrm>
                              <a:off x="788" y="3692"/>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2" name="Line 28692"/>
                          <wps:cNvCnPr>
                            <a:cxnSpLocks noChangeShapeType="1"/>
                          </wps:cNvCnPr>
                          <wps:spPr bwMode="auto">
                            <a:xfrm>
                              <a:off x="786" y="369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3" name="Line 28693"/>
                          <wps:cNvCnPr>
                            <a:cxnSpLocks noChangeShapeType="1"/>
                          </wps:cNvCnPr>
                          <wps:spPr bwMode="auto">
                            <a:xfrm>
                              <a:off x="786" y="368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4" name="Line 28694"/>
                          <wps:cNvCnPr>
                            <a:cxnSpLocks noChangeShapeType="1"/>
                          </wps:cNvCnPr>
                          <wps:spPr bwMode="auto">
                            <a:xfrm>
                              <a:off x="786" y="368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5" name="Line 28695"/>
                          <wps:cNvCnPr>
                            <a:cxnSpLocks noChangeShapeType="1"/>
                          </wps:cNvCnPr>
                          <wps:spPr bwMode="auto">
                            <a:xfrm>
                              <a:off x="786" y="368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6" name="Line 28696"/>
                          <wps:cNvCnPr>
                            <a:cxnSpLocks noChangeShapeType="1"/>
                          </wps:cNvCnPr>
                          <wps:spPr bwMode="auto">
                            <a:xfrm>
                              <a:off x="788" y="368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7" name="Line 28697"/>
                          <wps:cNvCnPr>
                            <a:cxnSpLocks noChangeShapeType="1"/>
                          </wps:cNvCnPr>
                          <wps:spPr bwMode="auto">
                            <a:xfrm>
                              <a:off x="788" y="3681"/>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8" name="Line 28698"/>
                          <wps:cNvCnPr>
                            <a:cxnSpLocks noChangeShapeType="1"/>
                          </wps:cNvCnPr>
                          <wps:spPr bwMode="auto">
                            <a:xfrm>
                              <a:off x="788" y="3679"/>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89" name="Line 28699"/>
                          <wps:cNvCnPr>
                            <a:cxnSpLocks noChangeShapeType="1"/>
                          </wps:cNvCnPr>
                          <wps:spPr bwMode="auto">
                            <a:xfrm>
                              <a:off x="789" y="3677"/>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0" name="Line 28700"/>
                          <wps:cNvCnPr>
                            <a:cxnSpLocks noChangeShapeType="1"/>
                          </wps:cNvCnPr>
                          <wps:spPr bwMode="auto">
                            <a:xfrm>
                              <a:off x="789" y="3675"/>
                              <a:ext cx="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1" name="Line 28701"/>
                          <wps:cNvCnPr>
                            <a:cxnSpLocks noChangeShapeType="1"/>
                          </wps:cNvCnPr>
                          <wps:spPr bwMode="auto">
                            <a:xfrm>
                              <a:off x="791" y="3673"/>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2" name="Line 28702"/>
                          <wps:cNvCnPr>
                            <a:cxnSpLocks noChangeShapeType="1"/>
                          </wps:cNvCnPr>
                          <wps:spPr bwMode="auto">
                            <a:xfrm>
                              <a:off x="791" y="3671"/>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3" name="Line 28703"/>
                          <wps:cNvCnPr>
                            <a:cxnSpLocks noChangeShapeType="1"/>
                          </wps:cNvCnPr>
                          <wps:spPr bwMode="auto">
                            <a:xfrm>
                              <a:off x="795" y="3669"/>
                              <a:ext cx="6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4" name="Line 28704"/>
                          <wps:cNvCnPr>
                            <a:cxnSpLocks noChangeShapeType="1"/>
                          </wps:cNvCnPr>
                          <wps:spPr bwMode="auto">
                            <a:xfrm>
                              <a:off x="799" y="3667"/>
                              <a:ext cx="6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5" name="Line 28705"/>
                          <wps:cNvCnPr>
                            <a:cxnSpLocks noChangeShapeType="1"/>
                          </wps:cNvCnPr>
                          <wps:spPr bwMode="auto">
                            <a:xfrm>
                              <a:off x="810" y="3666"/>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6" name="Line 28706"/>
                          <wps:cNvCnPr>
                            <a:cxnSpLocks noChangeShapeType="1"/>
                          </wps:cNvCnPr>
                          <wps:spPr bwMode="auto">
                            <a:xfrm>
                              <a:off x="833" y="3647"/>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7" name="Line 28707"/>
                          <wps:cNvCnPr>
                            <a:cxnSpLocks noChangeShapeType="1"/>
                          </wps:cNvCnPr>
                          <wps:spPr bwMode="auto">
                            <a:xfrm>
                              <a:off x="803" y="3645"/>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8" name="Line 28708"/>
                          <wps:cNvCnPr>
                            <a:cxnSpLocks noChangeShapeType="1"/>
                          </wps:cNvCnPr>
                          <wps:spPr bwMode="auto">
                            <a:xfrm>
                              <a:off x="831" y="3645"/>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199" name="Line 28709"/>
                          <wps:cNvCnPr>
                            <a:cxnSpLocks noChangeShapeType="1"/>
                          </wps:cNvCnPr>
                          <wps:spPr bwMode="auto">
                            <a:xfrm>
                              <a:off x="801" y="3643"/>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0" name="Line 28710"/>
                          <wps:cNvCnPr>
                            <a:cxnSpLocks noChangeShapeType="1"/>
                          </wps:cNvCnPr>
                          <wps:spPr bwMode="auto">
                            <a:xfrm>
                              <a:off x="829" y="3643"/>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1" name="Line 28711"/>
                          <wps:cNvCnPr>
                            <a:cxnSpLocks noChangeShapeType="1"/>
                          </wps:cNvCnPr>
                          <wps:spPr bwMode="auto">
                            <a:xfrm>
                              <a:off x="797" y="364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2" name="Line 28712"/>
                          <wps:cNvCnPr>
                            <a:cxnSpLocks noChangeShapeType="1"/>
                          </wps:cNvCnPr>
                          <wps:spPr bwMode="auto">
                            <a:xfrm>
                              <a:off x="827" y="3641"/>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3" name="Line 28713"/>
                          <wps:cNvCnPr>
                            <a:cxnSpLocks noChangeShapeType="1"/>
                          </wps:cNvCnPr>
                          <wps:spPr bwMode="auto">
                            <a:xfrm>
                              <a:off x="795" y="3639"/>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4" name="Line 28714"/>
                          <wps:cNvCnPr>
                            <a:cxnSpLocks noChangeShapeType="1"/>
                          </wps:cNvCnPr>
                          <wps:spPr bwMode="auto">
                            <a:xfrm>
                              <a:off x="825" y="3639"/>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5" name="Line 28715"/>
                          <wps:cNvCnPr>
                            <a:cxnSpLocks noChangeShapeType="1"/>
                          </wps:cNvCnPr>
                          <wps:spPr bwMode="auto">
                            <a:xfrm>
                              <a:off x="791" y="3637"/>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6" name="Line 28716"/>
                          <wps:cNvCnPr>
                            <a:cxnSpLocks noChangeShapeType="1"/>
                          </wps:cNvCnPr>
                          <wps:spPr bwMode="auto">
                            <a:xfrm>
                              <a:off x="825" y="3637"/>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7" name="Line 28717"/>
                          <wps:cNvCnPr>
                            <a:cxnSpLocks noChangeShapeType="1"/>
                          </wps:cNvCnPr>
                          <wps:spPr bwMode="auto">
                            <a:xfrm>
                              <a:off x="789" y="3636"/>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8" name="Line 28718"/>
                          <wps:cNvCnPr>
                            <a:cxnSpLocks noChangeShapeType="1"/>
                          </wps:cNvCnPr>
                          <wps:spPr bwMode="auto">
                            <a:xfrm>
                              <a:off x="823" y="363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09" name="Line 28719"/>
                          <wps:cNvCnPr>
                            <a:cxnSpLocks noChangeShapeType="1"/>
                          </wps:cNvCnPr>
                          <wps:spPr bwMode="auto">
                            <a:xfrm>
                              <a:off x="846" y="3636"/>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0" name="Line 28720"/>
                          <wps:cNvCnPr>
                            <a:cxnSpLocks noChangeShapeType="1"/>
                          </wps:cNvCnPr>
                          <wps:spPr bwMode="auto">
                            <a:xfrm>
                              <a:off x="789" y="3634"/>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1" name="Line 28721"/>
                          <wps:cNvCnPr>
                            <a:cxnSpLocks noChangeShapeType="1"/>
                          </wps:cNvCnPr>
                          <wps:spPr bwMode="auto">
                            <a:xfrm>
                              <a:off x="823" y="363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2" name="Line 28722"/>
                          <wps:cNvCnPr>
                            <a:cxnSpLocks noChangeShapeType="1"/>
                          </wps:cNvCnPr>
                          <wps:spPr bwMode="auto">
                            <a:xfrm>
                              <a:off x="848" y="363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3" name="Line 28723"/>
                          <wps:cNvCnPr>
                            <a:cxnSpLocks noChangeShapeType="1"/>
                          </wps:cNvCnPr>
                          <wps:spPr bwMode="auto">
                            <a:xfrm>
                              <a:off x="788" y="3632"/>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4" name="Line 28724"/>
                          <wps:cNvCnPr>
                            <a:cxnSpLocks noChangeShapeType="1"/>
                          </wps:cNvCnPr>
                          <wps:spPr bwMode="auto">
                            <a:xfrm>
                              <a:off x="821" y="363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5" name="Line 28725"/>
                          <wps:cNvCnPr>
                            <a:cxnSpLocks noChangeShapeType="1"/>
                          </wps:cNvCnPr>
                          <wps:spPr bwMode="auto">
                            <a:xfrm>
                              <a:off x="849" y="363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6" name="Line 28726"/>
                          <wps:cNvCnPr>
                            <a:cxnSpLocks noChangeShapeType="1"/>
                          </wps:cNvCnPr>
                          <wps:spPr bwMode="auto">
                            <a:xfrm>
                              <a:off x="788" y="363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17" name="Line 28727"/>
                          <wps:cNvCnPr>
                            <a:cxnSpLocks noChangeShapeType="1"/>
                          </wps:cNvCnPr>
                          <wps:spPr bwMode="auto">
                            <a:xfrm>
                              <a:off x="821" y="363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2218" name="Group 28728"/>
                        <wpg:cNvGrpSpPr>
                          <a:grpSpLocks/>
                        </wpg:cNvGrpSpPr>
                        <wpg:grpSpPr bwMode="auto">
                          <a:xfrm>
                            <a:off x="571500" y="2137410"/>
                            <a:ext cx="64770" cy="170815"/>
                            <a:chOff x="761" y="3362"/>
                            <a:chExt cx="102" cy="269"/>
                          </a:xfrm>
                        </wpg:grpSpPr>
                        <wps:wsp>
                          <wps:cNvPr id="32219" name="Line 28729"/>
                          <wps:cNvCnPr>
                            <a:cxnSpLocks noChangeShapeType="1"/>
                          </wps:cNvCnPr>
                          <wps:spPr bwMode="auto">
                            <a:xfrm>
                              <a:off x="849" y="3630"/>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0" name="Line 28730"/>
                          <wps:cNvCnPr>
                            <a:cxnSpLocks noChangeShapeType="1"/>
                          </wps:cNvCnPr>
                          <wps:spPr bwMode="auto">
                            <a:xfrm>
                              <a:off x="788" y="362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1" name="Line 28731"/>
                          <wps:cNvCnPr>
                            <a:cxnSpLocks noChangeShapeType="1"/>
                          </wps:cNvCnPr>
                          <wps:spPr bwMode="auto">
                            <a:xfrm>
                              <a:off x="821" y="362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2" name="Line 28732"/>
                          <wps:cNvCnPr>
                            <a:cxnSpLocks noChangeShapeType="1"/>
                          </wps:cNvCnPr>
                          <wps:spPr bwMode="auto">
                            <a:xfrm>
                              <a:off x="851" y="362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3" name="Line 28733"/>
                          <wps:cNvCnPr>
                            <a:cxnSpLocks noChangeShapeType="1"/>
                          </wps:cNvCnPr>
                          <wps:spPr bwMode="auto">
                            <a:xfrm>
                              <a:off x="786" y="362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4" name="Line 28734"/>
                          <wps:cNvCnPr>
                            <a:cxnSpLocks noChangeShapeType="1"/>
                          </wps:cNvCnPr>
                          <wps:spPr bwMode="auto">
                            <a:xfrm>
                              <a:off x="821" y="362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5" name="Line 28735"/>
                          <wps:cNvCnPr>
                            <a:cxnSpLocks noChangeShapeType="1"/>
                          </wps:cNvCnPr>
                          <wps:spPr bwMode="auto">
                            <a:xfrm>
                              <a:off x="851" y="362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6" name="Line 28736"/>
                          <wps:cNvCnPr>
                            <a:cxnSpLocks noChangeShapeType="1"/>
                          </wps:cNvCnPr>
                          <wps:spPr bwMode="auto">
                            <a:xfrm>
                              <a:off x="786" y="362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7" name="Line 28737"/>
                          <wps:cNvCnPr>
                            <a:cxnSpLocks noChangeShapeType="1"/>
                          </wps:cNvCnPr>
                          <wps:spPr bwMode="auto">
                            <a:xfrm>
                              <a:off x="819" y="3624"/>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8" name="Line 28738"/>
                          <wps:cNvCnPr>
                            <a:cxnSpLocks noChangeShapeType="1"/>
                          </wps:cNvCnPr>
                          <wps:spPr bwMode="auto">
                            <a:xfrm>
                              <a:off x="851" y="3624"/>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29" name="Line 28739"/>
                          <wps:cNvCnPr>
                            <a:cxnSpLocks noChangeShapeType="1"/>
                          </wps:cNvCnPr>
                          <wps:spPr bwMode="auto">
                            <a:xfrm>
                              <a:off x="786" y="362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0" name="Line 28740"/>
                          <wps:cNvCnPr>
                            <a:cxnSpLocks noChangeShapeType="1"/>
                          </wps:cNvCnPr>
                          <wps:spPr bwMode="auto">
                            <a:xfrm>
                              <a:off x="819" y="362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1" name="Line 28741"/>
                          <wps:cNvCnPr>
                            <a:cxnSpLocks noChangeShapeType="1"/>
                          </wps:cNvCnPr>
                          <wps:spPr bwMode="auto">
                            <a:xfrm>
                              <a:off x="851" y="362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2" name="Line 28742"/>
                          <wps:cNvCnPr>
                            <a:cxnSpLocks noChangeShapeType="1"/>
                          </wps:cNvCnPr>
                          <wps:spPr bwMode="auto">
                            <a:xfrm>
                              <a:off x="786" y="362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3" name="Line 28743"/>
                          <wps:cNvCnPr>
                            <a:cxnSpLocks noChangeShapeType="1"/>
                          </wps:cNvCnPr>
                          <wps:spPr bwMode="auto">
                            <a:xfrm>
                              <a:off x="819" y="362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4" name="Line 28744"/>
                          <wps:cNvCnPr>
                            <a:cxnSpLocks noChangeShapeType="1"/>
                          </wps:cNvCnPr>
                          <wps:spPr bwMode="auto">
                            <a:xfrm>
                              <a:off x="851" y="362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5" name="Line 28745"/>
                          <wps:cNvCnPr>
                            <a:cxnSpLocks noChangeShapeType="1"/>
                          </wps:cNvCnPr>
                          <wps:spPr bwMode="auto">
                            <a:xfrm>
                              <a:off x="786" y="361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6" name="Line 28746"/>
                          <wps:cNvCnPr>
                            <a:cxnSpLocks noChangeShapeType="1"/>
                          </wps:cNvCnPr>
                          <wps:spPr bwMode="auto">
                            <a:xfrm>
                              <a:off x="819" y="3619"/>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7" name="Line 28747"/>
                          <wps:cNvCnPr>
                            <a:cxnSpLocks noChangeShapeType="1"/>
                          </wps:cNvCnPr>
                          <wps:spPr bwMode="auto">
                            <a:xfrm>
                              <a:off x="851" y="3619"/>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8" name="Line 28748"/>
                          <wps:cNvCnPr>
                            <a:cxnSpLocks noChangeShapeType="1"/>
                          </wps:cNvCnPr>
                          <wps:spPr bwMode="auto">
                            <a:xfrm>
                              <a:off x="786" y="361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39" name="Line 28749"/>
                          <wps:cNvCnPr>
                            <a:cxnSpLocks noChangeShapeType="1"/>
                          </wps:cNvCnPr>
                          <wps:spPr bwMode="auto">
                            <a:xfrm>
                              <a:off x="819" y="3617"/>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0" name="Line 28750"/>
                          <wps:cNvCnPr>
                            <a:cxnSpLocks noChangeShapeType="1"/>
                          </wps:cNvCnPr>
                          <wps:spPr bwMode="auto">
                            <a:xfrm>
                              <a:off x="851" y="3617"/>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1" name="Line 28751"/>
                          <wps:cNvCnPr>
                            <a:cxnSpLocks noChangeShapeType="1"/>
                          </wps:cNvCnPr>
                          <wps:spPr bwMode="auto">
                            <a:xfrm>
                              <a:off x="786" y="361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2" name="Line 28752"/>
                          <wps:cNvCnPr>
                            <a:cxnSpLocks noChangeShapeType="1"/>
                          </wps:cNvCnPr>
                          <wps:spPr bwMode="auto">
                            <a:xfrm>
                              <a:off x="819" y="3615"/>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3" name="Line 28753"/>
                          <wps:cNvCnPr>
                            <a:cxnSpLocks noChangeShapeType="1"/>
                          </wps:cNvCnPr>
                          <wps:spPr bwMode="auto">
                            <a:xfrm>
                              <a:off x="851" y="3615"/>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4" name="Line 28754"/>
                          <wps:cNvCnPr>
                            <a:cxnSpLocks noChangeShapeType="1"/>
                          </wps:cNvCnPr>
                          <wps:spPr bwMode="auto">
                            <a:xfrm>
                              <a:off x="786" y="361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5" name="Line 28755"/>
                          <wps:cNvCnPr>
                            <a:cxnSpLocks noChangeShapeType="1"/>
                          </wps:cNvCnPr>
                          <wps:spPr bwMode="auto">
                            <a:xfrm>
                              <a:off x="818" y="361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6" name="Line 28756"/>
                          <wps:cNvCnPr>
                            <a:cxnSpLocks noChangeShapeType="1"/>
                          </wps:cNvCnPr>
                          <wps:spPr bwMode="auto">
                            <a:xfrm>
                              <a:off x="849" y="3613"/>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7" name="Line 28757"/>
                          <wps:cNvCnPr>
                            <a:cxnSpLocks noChangeShapeType="1"/>
                          </wps:cNvCnPr>
                          <wps:spPr bwMode="auto">
                            <a:xfrm>
                              <a:off x="786" y="361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8" name="Line 28758"/>
                          <wps:cNvCnPr>
                            <a:cxnSpLocks noChangeShapeType="1"/>
                          </wps:cNvCnPr>
                          <wps:spPr bwMode="auto">
                            <a:xfrm>
                              <a:off x="818" y="361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49" name="Line 28759"/>
                          <wps:cNvCnPr>
                            <a:cxnSpLocks noChangeShapeType="1"/>
                          </wps:cNvCnPr>
                          <wps:spPr bwMode="auto">
                            <a:xfrm>
                              <a:off x="849" y="361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0" name="Line 28760"/>
                          <wps:cNvCnPr>
                            <a:cxnSpLocks noChangeShapeType="1"/>
                          </wps:cNvCnPr>
                          <wps:spPr bwMode="auto">
                            <a:xfrm>
                              <a:off x="786" y="360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1" name="Line 28761"/>
                          <wps:cNvCnPr>
                            <a:cxnSpLocks noChangeShapeType="1"/>
                          </wps:cNvCnPr>
                          <wps:spPr bwMode="auto">
                            <a:xfrm>
                              <a:off x="818" y="360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2" name="Line 28762"/>
                          <wps:cNvCnPr>
                            <a:cxnSpLocks noChangeShapeType="1"/>
                          </wps:cNvCnPr>
                          <wps:spPr bwMode="auto">
                            <a:xfrm>
                              <a:off x="848" y="360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3" name="Line 28763"/>
                          <wps:cNvCnPr>
                            <a:cxnSpLocks noChangeShapeType="1"/>
                          </wps:cNvCnPr>
                          <wps:spPr bwMode="auto">
                            <a:xfrm>
                              <a:off x="786" y="360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4" name="Line 28764"/>
                          <wps:cNvCnPr>
                            <a:cxnSpLocks noChangeShapeType="1"/>
                          </wps:cNvCnPr>
                          <wps:spPr bwMode="auto">
                            <a:xfrm>
                              <a:off x="818" y="360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5" name="Line 28765"/>
                          <wps:cNvCnPr>
                            <a:cxnSpLocks noChangeShapeType="1"/>
                          </wps:cNvCnPr>
                          <wps:spPr bwMode="auto">
                            <a:xfrm>
                              <a:off x="848" y="360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6" name="Line 28766"/>
                          <wps:cNvCnPr>
                            <a:cxnSpLocks noChangeShapeType="1"/>
                          </wps:cNvCnPr>
                          <wps:spPr bwMode="auto">
                            <a:xfrm>
                              <a:off x="786" y="360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7" name="Line 28767"/>
                          <wps:cNvCnPr>
                            <a:cxnSpLocks noChangeShapeType="1"/>
                          </wps:cNvCnPr>
                          <wps:spPr bwMode="auto">
                            <a:xfrm>
                              <a:off x="818" y="360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8" name="Line 28768"/>
                          <wps:cNvCnPr>
                            <a:cxnSpLocks noChangeShapeType="1"/>
                          </wps:cNvCnPr>
                          <wps:spPr bwMode="auto">
                            <a:xfrm>
                              <a:off x="846" y="360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59" name="Line 28769"/>
                          <wps:cNvCnPr>
                            <a:cxnSpLocks noChangeShapeType="1"/>
                          </wps:cNvCnPr>
                          <wps:spPr bwMode="auto">
                            <a:xfrm>
                              <a:off x="788" y="360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0" name="Line 28770"/>
                          <wps:cNvCnPr>
                            <a:cxnSpLocks noChangeShapeType="1"/>
                          </wps:cNvCnPr>
                          <wps:spPr bwMode="auto">
                            <a:xfrm>
                              <a:off x="816" y="360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1" name="Line 28771"/>
                          <wps:cNvCnPr>
                            <a:cxnSpLocks noChangeShapeType="1"/>
                          </wps:cNvCnPr>
                          <wps:spPr bwMode="auto">
                            <a:xfrm>
                              <a:off x="846" y="3604"/>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2" name="Line 28772"/>
                          <wps:cNvCnPr>
                            <a:cxnSpLocks noChangeShapeType="1"/>
                          </wps:cNvCnPr>
                          <wps:spPr bwMode="auto">
                            <a:xfrm>
                              <a:off x="788" y="360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3" name="Line 28773"/>
                          <wps:cNvCnPr>
                            <a:cxnSpLocks noChangeShapeType="1"/>
                          </wps:cNvCnPr>
                          <wps:spPr bwMode="auto">
                            <a:xfrm>
                              <a:off x="816" y="360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4" name="Line 28774"/>
                          <wps:cNvCnPr>
                            <a:cxnSpLocks noChangeShapeType="1"/>
                          </wps:cNvCnPr>
                          <wps:spPr bwMode="auto">
                            <a:xfrm>
                              <a:off x="840" y="3602"/>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5" name="Line 28775"/>
                          <wps:cNvCnPr>
                            <a:cxnSpLocks noChangeShapeType="1"/>
                          </wps:cNvCnPr>
                          <wps:spPr bwMode="auto">
                            <a:xfrm>
                              <a:off x="788" y="3600"/>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6" name="Line 28776"/>
                          <wps:cNvCnPr>
                            <a:cxnSpLocks noChangeShapeType="1"/>
                          </wps:cNvCnPr>
                          <wps:spPr bwMode="auto">
                            <a:xfrm>
                              <a:off x="814" y="360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7" name="Line 28777"/>
                          <wps:cNvCnPr>
                            <a:cxnSpLocks noChangeShapeType="1"/>
                          </wps:cNvCnPr>
                          <wps:spPr bwMode="auto">
                            <a:xfrm>
                              <a:off x="836" y="360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8" name="Line 28778"/>
                          <wps:cNvCnPr>
                            <a:cxnSpLocks noChangeShapeType="1"/>
                          </wps:cNvCnPr>
                          <wps:spPr bwMode="auto">
                            <a:xfrm>
                              <a:off x="789" y="3598"/>
                              <a:ext cx="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69" name="Line 28779"/>
                          <wps:cNvCnPr>
                            <a:cxnSpLocks noChangeShapeType="1"/>
                          </wps:cNvCnPr>
                          <wps:spPr bwMode="auto">
                            <a:xfrm>
                              <a:off x="812" y="3598"/>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0" name="Line 28780"/>
                          <wps:cNvCnPr>
                            <a:cxnSpLocks noChangeShapeType="1"/>
                          </wps:cNvCnPr>
                          <wps:spPr bwMode="auto">
                            <a:xfrm>
                              <a:off x="827" y="3598"/>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1" name="Line 28781"/>
                          <wps:cNvCnPr>
                            <a:cxnSpLocks noChangeShapeType="1"/>
                          </wps:cNvCnPr>
                          <wps:spPr bwMode="auto">
                            <a:xfrm>
                              <a:off x="789" y="3596"/>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2" name="Line 28782"/>
                          <wps:cNvCnPr>
                            <a:cxnSpLocks noChangeShapeType="1"/>
                          </wps:cNvCnPr>
                          <wps:spPr bwMode="auto">
                            <a:xfrm>
                              <a:off x="791" y="3594"/>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3" name="Line 28783"/>
                          <wps:cNvCnPr>
                            <a:cxnSpLocks noChangeShapeType="1"/>
                          </wps:cNvCnPr>
                          <wps:spPr bwMode="auto">
                            <a:xfrm>
                              <a:off x="793" y="3592"/>
                              <a:ext cx="6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4" name="Line 28784"/>
                          <wps:cNvCnPr>
                            <a:cxnSpLocks noChangeShapeType="1"/>
                          </wps:cNvCnPr>
                          <wps:spPr bwMode="auto">
                            <a:xfrm>
                              <a:off x="795" y="3591"/>
                              <a:ext cx="6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5" name="Line 28785"/>
                          <wps:cNvCnPr>
                            <a:cxnSpLocks noChangeShapeType="1"/>
                          </wps:cNvCnPr>
                          <wps:spPr bwMode="auto">
                            <a:xfrm>
                              <a:off x="797" y="3589"/>
                              <a:ext cx="6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6" name="Line 28786"/>
                          <wps:cNvCnPr>
                            <a:cxnSpLocks noChangeShapeType="1"/>
                          </wps:cNvCnPr>
                          <wps:spPr bwMode="auto">
                            <a:xfrm>
                              <a:off x="814" y="3587"/>
                              <a:ext cx="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7" name="Line 28787"/>
                          <wps:cNvCnPr>
                            <a:cxnSpLocks noChangeShapeType="1"/>
                          </wps:cNvCnPr>
                          <wps:spPr bwMode="auto">
                            <a:xfrm>
                              <a:off x="855" y="3585"/>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8" name="Line 28788"/>
                          <wps:cNvCnPr>
                            <a:cxnSpLocks noChangeShapeType="1"/>
                          </wps:cNvCnPr>
                          <wps:spPr bwMode="auto">
                            <a:xfrm>
                              <a:off x="859" y="3576"/>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79" name="Line 28789"/>
                          <wps:cNvCnPr>
                            <a:cxnSpLocks noChangeShapeType="1"/>
                          </wps:cNvCnPr>
                          <wps:spPr bwMode="auto">
                            <a:xfrm>
                              <a:off x="788" y="3574"/>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0" name="Line 28790"/>
                          <wps:cNvCnPr>
                            <a:cxnSpLocks noChangeShapeType="1"/>
                          </wps:cNvCnPr>
                          <wps:spPr bwMode="auto">
                            <a:xfrm>
                              <a:off x="855" y="3574"/>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1" name="Line 28791"/>
                          <wps:cNvCnPr>
                            <a:cxnSpLocks noChangeShapeType="1"/>
                          </wps:cNvCnPr>
                          <wps:spPr bwMode="auto">
                            <a:xfrm>
                              <a:off x="788" y="3572"/>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2" name="Line 28792"/>
                          <wps:cNvCnPr>
                            <a:cxnSpLocks noChangeShapeType="1"/>
                          </wps:cNvCnPr>
                          <wps:spPr bwMode="auto">
                            <a:xfrm>
                              <a:off x="853" y="3572"/>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3" name="Line 28793"/>
                          <wps:cNvCnPr>
                            <a:cxnSpLocks noChangeShapeType="1"/>
                          </wps:cNvCnPr>
                          <wps:spPr bwMode="auto">
                            <a:xfrm>
                              <a:off x="788" y="3570"/>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4" name="Line 28794"/>
                          <wps:cNvCnPr>
                            <a:cxnSpLocks noChangeShapeType="1"/>
                          </wps:cNvCnPr>
                          <wps:spPr bwMode="auto">
                            <a:xfrm>
                              <a:off x="849" y="357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5" name="Line 28795"/>
                          <wps:cNvCnPr>
                            <a:cxnSpLocks noChangeShapeType="1"/>
                          </wps:cNvCnPr>
                          <wps:spPr bwMode="auto">
                            <a:xfrm>
                              <a:off x="788" y="356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6" name="Line 28796"/>
                          <wps:cNvCnPr>
                            <a:cxnSpLocks noChangeShapeType="1"/>
                          </wps:cNvCnPr>
                          <wps:spPr bwMode="auto">
                            <a:xfrm>
                              <a:off x="848" y="356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7" name="Line 28797"/>
                          <wps:cNvCnPr>
                            <a:cxnSpLocks noChangeShapeType="1"/>
                          </wps:cNvCnPr>
                          <wps:spPr bwMode="auto">
                            <a:xfrm>
                              <a:off x="788" y="356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8" name="Line 28798"/>
                          <wps:cNvCnPr>
                            <a:cxnSpLocks noChangeShapeType="1"/>
                          </wps:cNvCnPr>
                          <wps:spPr bwMode="auto">
                            <a:xfrm>
                              <a:off x="844" y="3566"/>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89" name="Line 28799"/>
                          <wps:cNvCnPr>
                            <a:cxnSpLocks noChangeShapeType="1"/>
                          </wps:cNvCnPr>
                          <wps:spPr bwMode="auto">
                            <a:xfrm>
                              <a:off x="788" y="3564"/>
                              <a:ext cx="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0" name="Line 28800"/>
                          <wps:cNvCnPr>
                            <a:cxnSpLocks noChangeShapeType="1"/>
                          </wps:cNvCnPr>
                          <wps:spPr bwMode="auto">
                            <a:xfrm>
                              <a:off x="842" y="3564"/>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1" name="Line 28801"/>
                          <wps:cNvCnPr>
                            <a:cxnSpLocks noChangeShapeType="1"/>
                          </wps:cNvCnPr>
                          <wps:spPr bwMode="auto">
                            <a:xfrm>
                              <a:off x="788" y="3563"/>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2" name="Line 28802"/>
                          <wps:cNvCnPr>
                            <a:cxnSpLocks noChangeShapeType="1"/>
                          </wps:cNvCnPr>
                          <wps:spPr bwMode="auto">
                            <a:xfrm>
                              <a:off x="840" y="356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3" name="Line 28803"/>
                          <wps:cNvCnPr>
                            <a:cxnSpLocks noChangeShapeType="1"/>
                          </wps:cNvCnPr>
                          <wps:spPr bwMode="auto">
                            <a:xfrm>
                              <a:off x="789" y="3561"/>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4" name="Line 28804"/>
                          <wps:cNvCnPr>
                            <a:cxnSpLocks noChangeShapeType="1"/>
                          </wps:cNvCnPr>
                          <wps:spPr bwMode="auto">
                            <a:xfrm>
                              <a:off x="836" y="356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5" name="Line 28805"/>
                          <wps:cNvCnPr>
                            <a:cxnSpLocks noChangeShapeType="1"/>
                          </wps:cNvCnPr>
                          <wps:spPr bwMode="auto">
                            <a:xfrm>
                              <a:off x="793" y="3559"/>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6" name="Line 28806"/>
                          <wps:cNvCnPr>
                            <a:cxnSpLocks noChangeShapeType="1"/>
                          </wps:cNvCnPr>
                          <wps:spPr bwMode="auto">
                            <a:xfrm>
                              <a:off x="834" y="3559"/>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7" name="Line 28807"/>
                          <wps:cNvCnPr>
                            <a:cxnSpLocks noChangeShapeType="1"/>
                          </wps:cNvCnPr>
                          <wps:spPr bwMode="auto">
                            <a:xfrm>
                              <a:off x="795" y="3557"/>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8" name="Line 28808"/>
                          <wps:cNvCnPr>
                            <a:cxnSpLocks noChangeShapeType="1"/>
                          </wps:cNvCnPr>
                          <wps:spPr bwMode="auto">
                            <a:xfrm>
                              <a:off x="831" y="3557"/>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299" name="Line 28809"/>
                          <wps:cNvCnPr>
                            <a:cxnSpLocks noChangeShapeType="1"/>
                          </wps:cNvCnPr>
                          <wps:spPr bwMode="auto">
                            <a:xfrm>
                              <a:off x="799" y="3555"/>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0" name="Line 28810"/>
                          <wps:cNvCnPr>
                            <a:cxnSpLocks noChangeShapeType="1"/>
                          </wps:cNvCnPr>
                          <wps:spPr bwMode="auto">
                            <a:xfrm>
                              <a:off x="829" y="3555"/>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1" name="Line 28811"/>
                          <wps:cNvCnPr>
                            <a:cxnSpLocks noChangeShapeType="1"/>
                          </wps:cNvCnPr>
                          <wps:spPr bwMode="auto">
                            <a:xfrm>
                              <a:off x="801" y="3553"/>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2" name="Line 28812"/>
                          <wps:cNvCnPr>
                            <a:cxnSpLocks noChangeShapeType="1"/>
                          </wps:cNvCnPr>
                          <wps:spPr bwMode="auto">
                            <a:xfrm>
                              <a:off x="825" y="3553"/>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3" name="Line 28813"/>
                          <wps:cNvCnPr>
                            <a:cxnSpLocks noChangeShapeType="1"/>
                          </wps:cNvCnPr>
                          <wps:spPr bwMode="auto">
                            <a:xfrm>
                              <a:off x="804" y="355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4" name="Line 28814"/>
                          <wps:cNvCnPr>
                            <a:cxnSpLocks noChangeShapeType="1"/>
                          </wps:cNvCnPr>
                          <wps:spPr bwMode="auto">
                            <a:xfrm>
                              <a:off x="823" y="355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5" name="Line 28815"/>
                          <wps:cNvCnPr>
                            <a:cxnSpLocks noChangeShapeType="1"/>
                          </wps:cNvCnPr>
                          <wps:spPr bwMode="auto">
                            <a:xfrm>
                              <a:off x="806" y="3549"/>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6" name="Line 28816"/>
                          <wps:cNvCnPr>
                            <a:cxnSpLocks noChangeShapeType="1"/>
                          </wps:cNvCnPr>
                          <wps:spPr bwMode="auto">
                            <a:xfrm>
                              <a:off x="808" y="3548"/>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7" name="Line 28817"/>
                          <wps:cNvCnPr>
                            <a:cxnSpLocks noChangeShapeType="1"/>
                          </wps:cNvCnPr>
                          <wps:spPr bwMode="auto">
                            <a:xfrm>
                              <a:off x="812" y="3546"/>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8" name="Line 28818"/>
                          <wps:cNvCnPr>
                            <a:cxnSpLocks noChangeShapeType="1"/>
                          </wps:cNvCnPr>
                          <wps:spPr bwMode="auto">
                            <a:xfrm>
                              <a:off x="814" y="3544"/>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09" name="Line 28819"/>
                          <wps:cNvCnPr>
                            <a:cxnSpLocks noChangeShapeType="1"/>
                          </wps:cNvCnPr>
                          <wps:spPr bwMode="auto">
                            <a:xfrm>
                              <a:off x="812" y="3542"/>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0" name="Line 28820"/>
                          <wps:cNvCnPr>
                            <a:cxnSpLocks noChangeShapeType="1"/>
                          </wps:cNvCnPr>
                          <wps:spPr bwMode="auto">
                            <a:xfrm>
                              <a:off x="808" y="3540"/>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1" name="Line 28821"/>
                          <wps:cNvCnPr>
                            <a:cxnSpLocks noChangeShapeType="1"/>
                          </wps:cNvCnPr>
                          <wps:spPr bwMode="auto">
                            <a:xfrm>
                              <a:off x="806" y="3538"/>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2" name="Line 28822"/>
                          <wps:cNvCnPr>
                            <a:cxnSpLocks noChangeShapeType="1"/>
                          </wps:cNvCnPr>
                          <wps:spPr bwMode="auto">
                            <a:xfrm>
                              <a:off x="804" y="3536"/>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3" name="Line 28823"/>
                          <wps:cNvCnPr>
                            <a:cxnSpLocks noChangeShapeType="1"/>
                          </wps:cNvCnPr>
                          <wps:spPr bwMode="auto">
                            <a:xfrm>
                              <a:off x="803" y="3534"/>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4" name="Line 28824"/>
                          <wps:cNvCnPr>
                            <a:cxnSpLocks noChangeShapeType="1"/>
                          </wps:cNvCnPr>
                          <wps:spPr bwMode="auto">
                            <a:xfrm>
                              <a:off x="825" y="3534"/>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5" name="Line 28825"/>
                          <wps:cNvCnPr>
                            <a:cxnSpLocks noChangeShapeType="1"/>
                          </wps:cNvCnPr>
                          <wps:spPr bwMode="auto">
                            <a:xfrm>
                              <a:off x="799" y="353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6" name="Line 28826"/>
                          <wps:cNvCnPr>
                            <a:cxnSpLocks noChangeShapeType="1"/>
                          </wps:cNvCnPr>
                          <wps:spPr bwMode="auto">
                            <a:xfrm>
                              <a:off x="829" y="3533"/>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7" name="Line 28827"/>
                          <wps:cNvCnPr>
                            <a:cxnSpLocks noChangeShapeType="1"/>
                          </wps:cNvCnPr>
                          <wps:spPr bwMode="auto">
                            <a:xfrm>
                              <a:off x="797" y="353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8" name="Line 28828"/>
                          <wps:cNvCnPr>
                            <a:cxnSpLocks noChangeShapeType="1"/>
                          </wps:cNvCnPr>
                          <wps:spPr bwMode="auto">
                            <a:xfrm>
                              <a:off x="831" y="3531"/>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19" name="Line 28829"/>
                          <wps:cNvCnPr>
                            <a:cxnSpLocks noChangeShapeType="1"/>
                          </wps:cNvCnPr>
                          <wps:spPr bwMode="auto">
                            <a:xfrm>
                              <a:off x="795" y="3529"/>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0" name="Line 28830"/>
                          <wps:cNvCnPr>
                            <a:cxnSpLocks noChangeShapeType="1"/>
                          </wps:cNvCnPr>
                          <wps:spPr bwMode="auto">
                            <a:xfrm>
                              <a:off x="834" y="3529"/>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1" name="Line 28831"/>
                          <wps:cNvCnPr>
                            <a:cxnSpLocks noChangeShapeType="1"/>
                          </wps:cNvCnPr>
                          <wps:spPr bwMode="auto">
                            <a:xfrm>
                              <a:off x="793" y="3527"/>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2" name="Line 28832"/>
                          <wps:cNvCnPr>
                            <a:cxnSpLocks noChangeShapeType="1"/>
                          </wps:cNvCnPr>
                          <wps:spPr bwMode="auto">
                            <a:xfrm>
                              <a:off x="836" y="3527"/>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3" name="Line 28833"/>
                          <wps:cNvCnPr>
                            <a:cxnSpLocks noChangeShapeType="1"/>
                          </wps:cNvCnPr>
                          <wps:spPr bwMode="auto">
                            <a:xfrm>
                              <a:off x="789" y="3525"/>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4" name="Line 28834"/>
                          <wps:cNvCnPr>
                            <a:cxnSpLocks noChangeShapeType="1"/>
                          </wps:cNvCnPr>
                          <wps:spPr bwMode="auto">
                            <a:xfrm>
                              <a:off x="840" y="3525"/>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5" name="Line 28835"/>
                          <wps:cNvCnPr>
                            <a:cxnSpLocks noChangeShapeType="1"/>
                          </wps:cNvCnPr>
                          <wps:spPr bwMode="auto">
                            <a:xfrm>
                              <a:off x="788" y="3523"/>
                              <a:ext cx="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6" name="Line 28836"/>
                          <wps:cNvCnPr>
                            <a:cxnSpLocks noChangeShapeType="1"/>
                          </wps:cNvCnPr>
                          <wps:spPr bwMode="auto">
                            <a:xfrm>
                              <a:off x="842" y="352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7" name="Line 28837"/>
                          <wps:cNvCnPr>
                            <a:cxnSpLocks noChangeShapeType="1"/>
                          </wps:cNvCnPr>
                          <wps:spPr bwMode="auto">
                            <a:xfrm>
                              <a:off x="788" y="3521"/>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8" name="Line 28838"/>
                          <wps:cNvCnPr>
                            <a:cxnSpLocks noChangeShapeType="1"/>
                          </wps:cNvCnPr>
                          <wps:spPr bwMode="auto">
                            <a:xfrm>
                              <a:off x="844" y="3521"/>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29" name="Line 28839"/>
                          <wps:cNvCnPr>
                            <a:cxnSpLocks noChangeShapeType="1"/>
                          </wps:cNvCnPr>
                          <wps:spPr bwMode="auto">
                            <a:xfrm>
                              <a:off x="788" y="351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0" name="Line 28840"/>
                          <wps:cNvCnPr>
                            <a:cxnSpLocks noChangeShapeType="1"/>
                          </wps:cNvCnPr>
                          <wps:spPr bwMode="auto">
                            <a:xfrm>
                              <a:off x="848" y="351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1" name="Line 28841"/>
                          <wps:cNvCnPr>
                            <a:cxnSpLocks noChangeShapeType="1"/>
                          </wps:cNvCnPr>
                          <wps:spPr bwMode="auto">
                            <a:xfrm>
                              <a:off x="788" y="3518"/>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2" name="Line 28842"/>
                          <wps:cNvCnPr>
                            <a:cxnSpLocks noChangeShapeType="1"/>
                          </wps:cNvCnPr>
                          <wps:spPr bwMode="auto">
                            <a:xfrm>
                              <a:off x="849" y="351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3" name="Line 28843"/>
                          <wps:cNvCnPr>
                            <a:cxnSpLocks noChangeShapeType="1"/>
                          </wps:cNvCnPr>
                          <wps:spPr bwMode="auto">
                            <a:xfrm>
                              <a:off x="788" y="3516"/>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4" name="Line 28844"/>
                          <wps:cNvCnPr>
                            <a:cxnSpLocks noChangeShapeType="1"/>
                          </wps:cNvCnPr>
                          <wps:spPr bwMode="auto">
                            <a:xfrm>
                              <a:off x="853" y="3516"/>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5" name="Line 28845"/>
                          <wps:cNvCnPr>
                            <a:cxnSpLocks noChangeShapeType="1"/>
                          </wps:cNvCnPr>
                          <wps:spPr bwMode="auto">
                            <a:xfrm>
                              <a:off x="788" y="3514"/>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6" name="Line 28846"/>
                          <wps:cNvCnPr>
                            <a:cxnSpLocks noChangeShapeType="1"/>
                          </wps:cNvCnPr>
                          <wps:spPr bwMode="auto">
                            <a:xfrm>
                              <a:off x="855" y="3514"/>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7" name="Line 28847"/>
                          <wps:cNvCnPr>
                            <a:cxnSpLocks noChangeShapeType="1"/>
                          </wps:cNvCnPr>
                          <wps:spPr bwMode="auto">
                            <a:xfrm>
                              <a:off x="788" y="3512"/>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8" name="Line 28848"/>
                          <wps:cNvCnPr>
                            <a:cxnSpLocks noChangeShapeType="1"/>
                          </wps:cNvCnPr>
                          <wps:spPr bwMode="auto">
                            <a:xfrm>
                              <a:off x="859" y="3512"/>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39" name="Line 28849"/>
                          <wps:cNvCnPr>
                            <a:cxnSpLocks noChangeShapeType="1"/>
                          </wps:cNvCnPr>
                          <wps:spPr bwMode="auto">
                            <a:xfrm>
                              <a:off x="849" y="3495"/>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0" name="Line 28850"/>
                          <wps:cNvCnPr>
                            <a:cxnSpLocks noChangeShapeType="1"/>
                          </wps:cNvCnPr>
                          <wps:spPr bwMode="auto">
                            <a:xfrm>
                              <a:off x="849" y="3493"/>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1" name="Line 28851"/>
                          <wps:cNvCnPr>
                            <a:cxnSpLocks noChangeShapeType="1"/>
                          </wps:cNvCnPr>
                          <wps:spPr bwMode="auto">
                            <a:xfrm>
                              <a:off x="849" y="349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2" name="Line 28852"/>
                          <wps:cNvCnPr>
                            <a:cxnSpLocks noChangeShapeType="1"/>
                          </wps:cNvCnPr>
                          <wps:spPr bwMode="auto">
                            <a:xfrm>
                              <a:off x="849" y="3489"/>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3" name="Line 28853"/>
                          <wps:cNvCnPr>
                            <a:cxnSpLocks noChangeShapeType="1"/>
                          </wps:cNvCnPr>
                          <wps:spPr bwMode="auto">
                            <a:xfrm>
                              <a:off x="849" y="348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4" name="Line 28854"/>
                          <wps:cNvCnPr>
                            <a:cxnSpLocks noChangeShapeType="1"/>
                          </wps:cNvCnPr>
                          <wps:spPr bwMode="auto">
                            <a:xfrm>
                              <a:off x="849" y="348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5" name="Line 28855"/>
                          <wps:cNvCnPr>
                            <a:cxnSpLocks noChangeShapeType="1"/>
                          </wps:cNvCnPr>
                          <wps:spPr bwMode="auto">
                            <a:xfrm>
                              <a:off x="763" y="346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6" name="Line 28856"/>
                          <wps:cNvCnPr>
                            <a:cxnSpLocks noChangeShapeType="1"/>
                          </wps:cNvCnPr>
                          <wps:spPr bwMode="auto">
                            <a:xfrm>
                              <a:off x="763" y="346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7" name="Line 28857"/>
                          <wps:cNvCnPr>
                            <a:cxnSpLocks noChangeShapeType="1"/>
                          </wps:cNvCnPr>
                          <wps:spPr bwMode="auto">
                            <a:xfrm>
                              <a:off x="763" y="346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8" name="Line 28858"/>
                          <wps:cNvCnPr>
                            <a:cxnSpLocks noChangeShapeType="1"/>
                          </wps:cNvCnPr>
                          <wps:spPr bwMode="auto">
                            <a:xfrm>
                              <a:off x="763" y="345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49" name="Line 28859"/>
                          <wps:cNvCnPr>
                            <a:cxnSpLocks noChangeShapeType="1"/>
                          </wps:cNvCnPr>
                          <wps:spPr bwMode="auto">
                            <a:xfrm>
                              <a:off x="763" y="345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0" name="Line 28860"/>
                          <wps:cNvCnPr>
                            <a:cxnSpLocks noChangeShapeType="1"/>
                          </wps:cNvCnPr>
                          <wps:spPr bwMode="auto">
                            <a:xfrm>
                              <a:off x="763" y="345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1" name="Line 28861"/>
                          <wps:cNvCnPr>
                            <a:cxnSpLocks noChangeShapeType="1"/>
                          </wps:cNvCnPr>
                          <wps:spPr bwMode="auto">
                            <a:xfrm>
                              <a:off x="763" y="345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2" name="Line 28862"/>
                          <wps:cNvCnPr>
                            <a:cxnSpLocks noChangeShapeType="1"/>
                          </wps:cNvCnPr>
                          <wps:spPr bwMode="auto">
                            <a:xfrm>
                              <a:off x="763" y="345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3" name="Line 28863"/>
                          <wps:cNvCnPr>
                            <a:cxnSpLocks noChangeShapeType="1"/>
                          </wps:cNvCnPr>
                          <wps:spPr bwMode="auto">
                            <a:xfrm>
                              <a:off x="763" y="344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4" name="Line 28864"/>
                          <wps:cNvCnPr>
                            <a:cxnSpLocks noChangeShapeType="1"/>
                          </wps:cNvCnPr>
                          <wps:spPr bwMode="auto">
                            <a:xfrm>
                              <a:off x="763" y="344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5" name="Line 28865"/>
                          <wps:cNvCnPr>
                            <a:cxnSpLocks noChangeShapeType="1"/>
                          </wps:cNvCnPr>
                          <wps:spPr bwMode="auto">
                            <a:xfrm>
                              <a:off x="840" y="3446"/>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6" name="Line 28866"/>
                          <wps:cNvCnPr>
                            <a:cxnSpLocks noChangeShapeType="1"/>
                          </wps:cNvCnPr>
                          <wps:spPr bwMode="auto">
                            <a:xfrm>
                              <a:off x="763" y="344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7" name="Line 28867"/>
                          <wps:cNvCnPr>
                            <a:cxnSpLocks noChangeShapeType="1"/>
                          </wps:cNvCnPr>
                          <wps:spPr bwMode="auto">
                            <a:xfrm>
                              <a:off x="833" y="3445"/>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8" name="Line 28868"/>
                          <wps:cNvCnPr>
                            <a:cxnSpLocks noChangeShapeType="1"/>
                          </wps:cNvCnPr>
                          <wps:spPr bwMode="auto">
                            <a:xfrm>
                              <a:off x="763" y="344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59" name="Line 28869"/>
                          <wps:cNvCnPr>
                            <a:cxnSpLocks noChangeShapeType="1"/>
                          </wps:cNvCnPr>
                          <wps:spPr bwMode="auto">
                            <a:xfrm>
                              <a:off x="827" y="3443"/>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0" name="Line 28870"/>
                          <wps:cNvCnPr>
                            <a:cxnSpLocks noChangeShapeType="1"/>
                          </wps:cNvCnPr>
                          <wps:spPr bwMode="auto">
                            <a:xfrm>
                              <a:off x="763" y="344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1" name="Line 28871"/>
                          <wps:cNvCnPr>
                            <a:cxnSpLocks noChangeShapeType="1"/>
                          </wps:cNvCnPr>
                          <wps:spPr bwMode="auto">
                            <a:xfrm>
                              <a:off x="821" y="3441"/>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2" name="Line 28872"/>
                          <wps:cNvCnPr>
                            <a:cxnSpLocks noChangeShapeType="1"/>
                          </wps:cNvCnPr>
                          <wps:spPr bwMode="auto">
                            <a:xfrm>
                              <a:off x="763" y="343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3" name="Line 28873"/>
                          <wps:cNvCnPr>
                            <a:cxnSpLocks noChangeShapeType="1"/>
                          </wps:cNvCnPr>
                          <wps:spPr bwMode="auto">
                            <a:xfrm>
                              <a:off x="816" y="3439"/>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4" name="Line 28874"/>
                          <wps:cNvCnPr>
                            <a:cxnSpLocks noChangeShapeType="1"/>
                          </wps:cNvCnPr>
                          <wps:spPr bwMode="auto">
                            <a:xfrm>
                              <a:off x="763" y="343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5" name="Line 28875"/>
                          <wps:cNvCnPr>
                            <a:cxnSpLocks noChangeShapeType="1"/>
                          </wps:cNvCnPr>
                          <wps:spPr bwMode="auto">
                            <a:xfrm>
                              <a:off x="812" y="3437"/>
                              <a:ext cx="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6" name="Line 28876"/>
                          <wps:cNvCnPr>
                            <a:cxnSpLocks noChangeShapeType="1"/>
                          </wps:cNvCnPr>
                          <wps:spPr bwMode="auto">
                            <a:xfrm>
                              <a:off x="763" y="343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7" name="Line 28877"/>
                          <wps:cNvCnPr>
                            <a:cxnSpLocks noChangeShapeType="1"/>
                          </wps:cNvCnPr>
                          <wps:spPr bwMode="auto">
                            <a:xfrm>
                              <a:off x="808" y="3435"/>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8" name="Line 28878"/>
                          <wps:cNvCnPr>
                            <a:cxnSpLocks noChangeShapeType="1"/>
                          </wps:cNvCnPr>
                          <wps:spPr bwMode="auto">
                            <a:xfrm>
                              <a:off x="763" y="343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69" name="Line 28879"/>
                          <wps:cNvCnPr>
                            <a:cxnSpLocks noChangeShapeType="1"/>
                          </wps:cNvCnPr>
                          <wps:spPr bwMode="auto">
                            <a:xfrm>
                              <a:off x="804" y="3433"/>
                              <a:ext cx="2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0" name="Line 28880"/>
                          <wps:cNvCnPr>
                            <a:cxnSpLocks noChangeShapeType="1"/>
                          </wps:cNvCnPr>
                          <wps:spPr bwMode="auto">
                            <a:xfrm>
                              <a:off x="763" y="343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1" name="Line 28881"/>
                          <wps:cNvCnPr>
                            <a:cxnSpLocks noChangeShapeType="1"/>
                          </wps:cNvCnPr>
                          <wps:spPr bwMode="auto">
                            <a:xfrm>
                              <a:off x="801" y="3431"/>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2" name="Line 28882"/>
                          <wps:cNvCnPr>
                            <a:cxnSpLocks noChangeShapeType="1"/>
                          </wps:cNvCnPr>
                          <wps:spPr bwMode="auto">
                            <a:xfrm>
                              <a:off x="763" y="343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3" name="Line 28883"/>
                          <wps:cNvCnPr>
                            <a:cxnSpLocks noChangeShapeType="1"/>
                          </wps:cNvCnPr>
                          <wps:spPr bwMode="auto">
                            <a:xfrm>
                              <a:off x="797" y="3430"/>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4" name="Line 28884"/>
                          <wps:cNvCnPr>
                            <a:cxnSpLocks noChangeShapeType="1"/>
                          </wps:cNvCnPr>
                          <wps:spPr bwMode="auto">
                            <a:xfrm>
                              <a:off x="763" y="342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5" name="Line 28885"/>
                          <wps:cNvCnPr>
                            <a:cxnSpLocks noChangeShapeType="1"/>
                          </wps:cNvCnPr>
                          <wps:spPr bwMode="auto">
                            <a:xfrm>
                              <a:off x="795" y="3428"/>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6" name="Line 28886"/>
                          <wps:cNvCnPr>
                            <a:cxnSpLocks noChangeShapeType="1"/>
                          </wps:cNvCnPr>
                          <wps:spPr bwMode="auto">
                            <a:xfrm>
                              <a:off x="763" y="342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7" name="Line 28887"/>
                          <wps:cNvCnPr>
                            <a:cxnSpLocks noChangeShapeType="1"/>
                          </wps:cNvCnPr>
                          <wps:spPr bwMode="auto">
                            <a:xfrm>
                              <a:off x="791" y="3426"/>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8" name="Line 28888"/>
                          <wps:cNvCnPr>
                            <a:cxnSpLocks noChangeShapeType="1"/>
                          </wps:cNvCnPr>
                          <wps:spPr bwMode="auto">
                            <a:xfrm>
                              <a:off x="763" y="3424"/>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79" name="Line 28889"/>
                          <wps:cNvCnPr>
                            <a:cxnSpLocks noChangeShapeType="1"/>
                          </wps:cNvCnPr>
                          <wps:spPr bwMode="auto">
                            <a:xfrm>
                              <a:off x="789" y="3424"/>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0" name="Line 28890"/>
                          <wps:cNvCnPr>
                            <a:cxnSpLocks noChangeShapeType="1"/>
                          </wps:cNvCnPr>
                          <wps:spPr bwMode="auto">
                            <a:xfrm>
                              <a:off x="763" y="3422"/>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1" name="Line 28891"/>
                          <wps:cNvCnPr>
                            <a:cxnSpLocks noChangeShapeType="1"/>
                          </wps:cNvCnPr>
                          <wps:spPr bwMode="auto">
                            <a:xfrm>
                              <a:off x="786" y="3422"/>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2" name="Line 28892"/>
                          <wps:cNvCnPr>
                            <a:cxnSpLocks noChangeShapeType="1"/>
                          </wps:cNvCnPr>
                          <wps:spPr bwMode="auto">
                            <a:xfrm>
                              <a:off x="763" y="3420"/>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3" name="Line 28893"/>
                          <wps:cNvCnPr>
                            <a:cxnSpLocks noChangeShapeType="1"/>
                          </wps:cNvCnPr>
                          <wps:spPr bwMode="auto">
                            <a:xfrm>
                              <a:off x="784" y="342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4" name="Line 28894"/>
                          <wps:cNvCnPr>
                            <a:cxnSpLocks noChangeShapeType="1"/>
                          </wps:cNvCnPr>
                          <wps:spPr bwMode="auto">
                            <a:xfrm>
                              <a:off x="763" y="3418"/>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5" name="Line 28895"/>
                          <wps:cNvCnPr>
                            <a:cxnSpLocks noChangeShapeType="1"/>
                          </wps:cNvCnPr>
                          <wps:spPr bwMode="auto">
                            <a:xfrm>
                              <a:off x="782" y="341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6" name="Line 28896"/>
                          <wps:cNvCnPr>
                            <a:cxnSpLocks noChangeShapeType="1"/>
                          </wps:cNvCnPr>
                          <wps:spPr bwMode="auto">
                            <a:xfrm>
                              <a:off x="763" y="3416"/>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7" name="Line 28897"/>
                          <wps:cNvCnPr>
                            <a:cxnSpLocks noChangeShapeType="1"/>
                          </wps:cNvCnPr>
                          <wps:spPr bwMode="auto">
                            <a:xfrm>
                              <a:off x="778" y="3416"/>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8" name="Line 28898"/>
                          <wps:cNvCnPr>
                            <a:cxnSpLocks noChangeShapeType="1"/>
                          </wps:cNvCnPr>
                          <wps:spPr bwMode="auto">
                            <a:xfrm>
                              <a:off x="763" y="341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89" name="Line 28899"/>
                          <wps:cNvCnPr>
                            <a:cxnSpLocks noChangeShapeType="1"/>
                          </wps:cNvCnPr>
                          <wps:spPr bwMode="auto">
                            <a:xfrm>
                              <a:off x="776" y="341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0" name="Line 28900"/>
                          <wps:cNvCnPr>
                            <a:cxnSpLocks noChangeShapeType="1"/>
                          </wps:cNvCnPr>
                          <wps:spPr bwMode="auto">
                            <a:xfrm>
                              <a:off x="763" y="341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1" name="Line 28901"/>
                          <wps:cNvCnPr>
                            <a:cxnSpLocks noChangeShapeType="1"/>
                          </wps:cNvCnPr>
                          <wps:spPr bwMode="auto">
                            <a:xfrm>
                              <a:off x="774" y="3413"/>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2" name="Line 28902"/>
                          <wps:cNvCnPr>
                            <a:cxnSpLocks noChangeShapeType="1"/>
                          </wps:cNvCnPr>
                          <wps:spPr bwMode="auto">
                            <a:xfrm>
                              <a:off x="763" y="3411"/>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3" name="Line 28903"/>
                          <wps:cNvCnPr>
                            <a:cxnSpLocks noChangeShapeType="1"/>
                          </wps:cNvCnPr>
                          <wps:spPr bwMode="auto">
                            <a:xfrm>
                              <a:off x="763" y="3409"/>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4" name="Line 28904"/>
                          <wps:cNvCnPr>
                            <a:cxnSpLocks noChangeShapeType="1"/>
                          </wps:cNvCnPr>
                          <wps:spPr bwMode="auto">
                            <a:xfrm>
                              <a:off x="763" y="3407"/>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5" name="Line 28905"/>
                          <wps:cNvCnPr>
                            <a:cxnSpLocks noChangeShapeType="1"/>
                          </wps:cNvCnPr>
                          <wps:spPr bwMode="auto">
                            <a:xfrm>
                              <a:off x="763" y="340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6" name="Line 28906"/>
                          <wps:cNvCnPr>
                            <a:cxnSpLocks noChangeShapeType="1"/>
                          </wps:cNvCnPr>
                          <wps:spPr bwMode="auto">
                            <a:xfrm>
                              <a:off x="763" y="340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7" name="Line 28907"/>
                          <wps:cNvCnPr>
                            <a:cxnSpLocks noChangeShapeType="1"/>
                          </wps:cNvCnPr>
                          <wps:spPr bwMode="auto">
                            <a:xfrm>
                              <a:off x="763" y="3401"/>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8" name="Line 28908"/>
                          <wps:cNvCnPr>
                            <a:cxnSpLocks noChangeShapeType="1"/>
                          </wps:cNvCnPr>
                          <wps:spPr bwMode="auto">
                            <a:xfrm>
                              <a:off x="795" y="3386"/>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399" name="Line 28909"/>
                          <wps:cNvCnPr>
                            <a:cxnSpLocks noChangeShapeType="1"/>
                          </wps:cNvCnPr>
                          <wps:spPr bwMode="auto">
                            <a:xfrm>
                              <a:off x="782" y="3385"/>
                              <a:ext cx="5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0" name="Line 28910"/>
                          <wps:cNvCnPr>
                            <a:cxnSpLocks noChangeShapeType="1"/>
                          </wps:cNvCnPr>
                          <wps:spPr bwMode="auto">
                            <a:xfrm>
                              <a:off x="778" y="3383"/>
                              <a:ext cx="6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1" name="Line 28911"/>
                          <wps:cNvCnPr>
                            <a:cxnSpLocks noChangeShapeType="1"/>
                          </wps:cNvCnPr>
                          <wps:spPr bwMode="auto">
                            <a:xfrm>
                              <a:off x="776" y="3381"/>
                              <a:ext cx="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2" name="Line 28912"/>
                          <wps:cNvCnPr>
                            <a:cxnSpLocks noChangeShapeType="1"/>
                          </wps:cNvCnPr>
                          <wps:spPr bwMode="auto">
                            <a:xfrm>
                              <a:off x="773" y="3379"/>
                              <a:ext cx="7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3" name="Line 28913"/>
                          <wps:cNvCnPr>
                            <a:cxnSpLocks noChangeShapeType="1"/>
                          </wps:cNvCnPr>
                          <wps:spPr bwMode="auto">
                            <a:xfrm>
                              <a:off x="771" y="3377"/>
                              <a:ext cx="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4" name="Line 28914"/>
                          <wps:cNvCnPr>
                            <a:cxnSpLocks noChangeShapeType="1"/>
                          </wps:cNvCnPr>
                          <wps:spPr bwMode="auto">
                            <a:xfrm>
                              <a:off x="769" y="3375"/>
                              <a:ext cx="8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5" name="Line 28915"/>
                          <wps:cNvCnPr>
                            <a:cxnSpLocks noChangeShapeType="1"/>
                          </wps:cNvCnPr>
                          <wps:spPr bwMode="auto">
                            <a:xfrm>
                              <a:off x="767" y="3373"/>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6" name="Line 28916"/>
                          <wps:cNvCnPr>
                            <a:cxnSpLocks noChangeShapeType="1"/>
                          </wps:cNvCnPr>
                          <wps:spPr bwMode="auto">
                            <a:xfrm>
                              <a:off x="838" y="337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7" name="Line 28917"/>
                          <wps:cNvCnPr>
                            <a:cxnSpLocks noChangeShapeType="1"/>
                          </wps:cNvCnPr>
                          <wps:spPr bwMode="auto">
                            <a:xfrm>
                              <a:off x="765" y="3371"/>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8" name="Line 28918"/>
                          <wps:cNvCnPr>
                            <a:cxnSpLocks noChangeShapeType="1"/>
                          </wps:cNvCnPr>
                          <wps:spPr bwMode="auto">
                            <a:xfrm>
                              <a:off x="840" y="337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09" name="Line 28919"/>
                          <wps:cNvCnPr>
                            <a:cxnSpLocks noChangeShapeType="1"/>
                          </wps:cNvCnPr>
                          <wps:spPr bwMode="auto">
                            <a:xfrm>
                              <a:off x="765" y="337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0" name="Line 28920"/>
                          <wps:cNvCnPr>
                            <a:cxnSpLocks noChangeShapeType="1"/>
                          </wps:cNvCnPr>
                          <wps:spPr bwMode="auto">
                            <a:xfrm>
                              <a:off x="844" y="337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1" name="Line 28921"/>
                          <wps:cNvCnPr>
                            <a:cxnSpLocks noChangeShapeType="1"/>
                          </wps:cNvCnPr>
                          <wps:spPr bwMode="auto">
                            <a:xfrm>
                              <a:off x="763" y="3368"/>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2" name="Line 28922"/>
                          <wps:cNvCnPr>
                            <a:cxnSpLocks noChangeShapeType="1"/>
                          </wps:cNvCnPr>
                          <wps:spPr bwMode="auto">
                            <a:xfrm>
                              <a:off x="846" y="3368"/>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3" name="Line 28923"/>
                          <wps:cNvCnPr>
                            <a:cxnSpLocks noChangeShapeType="1"/>
                          </wps:cNvCnPr>
                          <wps:spPr bwMode="auto">
                            <a:xfrm>
                              <a:off x="761" y="3366"/>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4" name="Line 28924"/>
                          <wps:cNvCnPr>
                            <a:cxnSpLocks noChangeShapeType="1"/>
                          </wps:cNvCnPr>
                          <wps:spPr bwMode="auto">
                            <a:xfrm>
                              <a:off x="848" y="336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5" name="Line 28925"/>
                          <wps:cNvCnPr>
                            <a:cxnSpLocks noChangeShapeType="1"/>
                          </wps:cNvCnPr>
                          <wps:spPr bwMode="auto">
                            <a:xfrm>
                              <a:off x="761" y="3364"/>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6" name="Line 28926"/>
                          <wps:cNvCnPr>
                            <a:cxnSpLocks noChangeShapeType="1"/>
                          </wps:cNvCnPr>
                          <wps:spPr bwMode="auto">
                            <a:xfrm>
                              <a:off x="849" y="3364"/>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7" name="Line 28927"/>
                          <wps:cNvCnPr>
                            <a:cxnSpLocks noChangeShapeType="1"/>
                          </wps:cNvCnPr>
                          <wps:spPr bwMode="auto">
                            <a:xfrm>
                              <a:off x="761" y="336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18" name="Line 28928"/>
                          <wps:cNvCnPr>
                            <a:cxnSpLocks noChangeShapeType="1"/>
                          </wps:cNvCnPr>
                          <wps:spPr bwMode="auto">
                            <a:xfrm>
                              <a:off x="849" y="3362"/>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2419" name="Group 28929"/>
                        <wpg:cNvGrpSpPr>
                          <a:grpSpLocks/>
                        </wpg:cNvGrpSpPr>
                        <wpg:grpSpPr bwMode="auto">
                          <a:xfrm>
                            <a:off x="571500" y="1731645"/>
                            <a:ext cx="111125" cy="998220"/>
                            <a:chOff x="761" y="2722"/>
                            <a:chExt cx="175" cy="1573"/>
                          </a:xfrm>
                        </wpg:grpSpPr>
                        <wps:wsp>
                          <wps:cNvPr id="32420" name="Line 28930"/>
                          <wps:cNvCnPr>
                            <a:cxnSpLocks noChangeShapeType="1"/>
                          </wps:cNvCnPr>
                          <wps:spPr bwMode="auto">
                            <a:xfrm>
                              <a:off x="761" y="336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1" name="Line 28931"/>
                          <wps:cNvCnPr>
                            <a:cxnSpLocks noChangeShapeType="1"/>
                          </wps:cNvCnPr>
                          <wps:spPr bwMode="auto">
                            <a:xfrm>
                              <a:off x="849" y="3360"/>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2" name="Line 28932"/>
                          <wps:cNvCnPr>
                            <a:cxnSpLocks noChangeShapeType="1"/>
                          </wps:cNvCnPr>
                          <wps:spPr bwMode="auto">
                            <a:xfrm>
                              <a:off x="761" y="335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3" name="Line 28933"/>
                          <wps:cNvCnPr>
                            <a:cxnSpLocks noChangeShapeType="1"/>
                          </wps:cNvCnPr>
                          <wps:spPr bwMode="auto">
                            <a:xfrm>
                              <a:off x="851" y="335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4" name="Line 28934"/>
                          <wps:cNvCnPr>
                            <a:cxnSpLocks noChangeShapeType="1"/>
                          </wps:cNvCnPr>
                          <wps:spPr bwMode="auto">
                            <a:xfrm>
                              <a:off x="761" y="335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5" name="Line 28935"/>
                          <wps:cNvCnPr>
                            <a:cxnSpLocks noChangeShapeType="1"/>
                          </wps:cNvCnPr>
                          <wps:spPr bwMode="auto">
                            <a:xfrm>
                              <a:off x="851" y="335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6" name="Line 28936"/>
                          <wps:cNvCnPr>
                            <a:cxnSpLocks noChangeShapeType="1"/>
                          </wps:cNvCnPr>
                          <wps:spPr bwMode="auto">
                            <a:xfrm>
                              <a:off x="761" y="3355"/>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7" name="Line 28937"/>
                          <wps:cNvCnPr>
                            <a:cxnSpLocks noChangeShapeType="1"/>
                          </wps:cNvCnPr>
                          <wps:spPr bwMode="auto">
                            <a:xfrm>
                              <a:off x="851" y="3355"/>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8" name="Line 28938"/>
                          <wps:cNvCnPr>
                            <a:cxnSpLocks noChangeShapeType="1"/>
                          </wps:cNvCnPr>
                          <wps:spPr bwMode="auto">
                            <a:xfrm>
                              <a:off x="761" y="3353"/>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29" name="Line 28939"/>
                          <wps:cNvCnPr>
                            <a:cxnSpLocks noChangeShapeType="1"/>
                          </wps:cNvCnPr>
                          <wps:spPr bwMode="auto">
                            <a:xfrm>
                              <a:off x="851" y="3353"/>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0" name="Line 28940"/>
                          <wps:cNvCnPr>
                            <a:cxnSpLocks noChangeShapeType="1"/>
                          </wps:cNvCnPr>
                          <wps:spPr bwMode="auto">
                            <a:xfrm>
                              <a:off x="761" y="335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1" name="Line 28941"/>
                          <wps:cNvCnPr>
                            <a:cxnSpLocks noChangeShapeType="1"/>
                          </wps:cNvCnPr>
                          <wps:spPr bwMode="auto">
                            <a:xfrm>
                              <a:off x="851" y="3351"/>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2" name="Line 28942"/>
                          <wps:cNvCnPr>
                            <a:cxnSpLocks noChangeShapeType="1"/>
                          </wps:cNvCnPr>
                          <wps:spPr bwMode="auto">
                            <a:xfrm>
                              <a:off x="761" y="334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3" name="Line 28943"/>
                          <wps:cNvCnPr>
                            <a:cxnSpLocks noChangeShapeType="1"/>
                          </wps:cNvCnPr>
                          <wps:spPr bwMode="auto">
                            <a:xfrm>
                              <a:off x="849" y="3349"/>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4" name="Line 28944"/>
                          <wps:cNvCnPr>
                            <a:cxnSpLocks noChangeShapeType="1"/>
                          </wps:cNvCnPr>
                          <wps:spPr bwMode="auto">
                            <a:xfrm>
                              <a:off x="761" y="334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5" name="Line 28945"/>
                          <wps:cNvCnPr>
                            <a:cxnSpLocks noChangeShapeType="1"/>
                          </wps:cNvCnPr>
                          <wps:spPr bwMode="auto">
                            <a:xfrm>
                              <a:off x="849" y="3347"/>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6" name="Line 28946"/>
                          <wps:cNvCnPr>
                            <a:cxnSpLocks noChangeShapeType="1"/>
                          </wps:cNvCnPr>
                          <wps:spPr bwMode="auto">
                            <a:xfrm>
                              <a:off x="761" y="334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7" name="Line 28947"/>
                          <wps:cNvCnPr>
                            <a:cxnSpLocks noChangeShapeType="1"/>
                          </wps:cNvCnPr>
                          <wps:spPr bwMode="auto">
                            <a:xfrm>
                              <a:off x="848" y="334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8" name="Line 28948"/>
                          <wps:cNvCnPr>
                            <a:cxnSpLocks noChangeShapeType="1"/>
                          </wps:cNvCnPr>
                          <wps:spPr bwMode="auto">
                            <a:xfrm>
                              <a:off x="763" y="334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39" name="Line 28949"/>
                          <wps:cNvCnPr>
                            <a:cxnSpLocks noChangeShapeType="1"/>
                          </wps:cNvCnPr>
                          <wps:spPr bwMode="auto">
                            <a:xfrm>
                              <a:off x="848" y="334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0" name="Line 28950"/>
                          <wps:cNvCnPr>
                            <a:cxnSpLocks noChangeShapeType="1"/>
                          </wps:cNvCnPr>
                          <wps:spPr bwMode="auto">
                            <a:xfrm>
                              <a:off x="763" y="3341"/>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1" name="Line 28951"/>
                          <wps:cNvCnPr>
                            <a:cxnSpLocks noChangeShapeType="1"/>
                          </wps:cNvCnPr>
                          <wps:spPr bwMode="auto">
                            <a:xfrm>
                              <a:off x="846" y="334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2" name="Line 28952"/>
                          <wps:cNvCnPr>
                            <a:cxnSpLocks noChangeShapeType="1"/>
                          </wps:cNvCnPr>
                          <wps:spPr bwMode="auto">
                            <a:xfrm>
                              <a:off x="763" y="334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3" name="Line 28953"/>
                          <wps:cNvCnPr>
                            <a:cxnSpLocks noChangeShapeType="1"/>
                          </wps:cNvCnPr>
                          <wps:spPr bwMode="auto">
                            <a:xfrm>
                              <a:off x="844" y="334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4" name="Line 28954"/>
                          <wps:cNvCnPr>
                            <a:cxnSpLocks noChangeShapeType="1"/>
                          </wps:cNvCnPr>
                          <wps:spPr bwMode="auto">
                            <a:xfrm>
                              <a:off x="765" y="3338"/>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5" name="Line 28955"/>
                          <wps:cNvCnPr>
                            <a:cxnSpLocks noChangeShapeType="1"/>
                          </wps:cNvCnPr>
                          <wps:spPr bwMode="auto">
                            <a:xfrm>
                              <a:off x="838" y="3338"/>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6" name="Line 28956"/>
                          <wps:cNvCnPr>
                            <a:cxnSpLocks noChangeShapeType="1"/>
                          </wps:cNvCnPr>
                          <wps:spPr bwMode="auto">
                            <a:xfrm>
                              <a:off x="767" y="3336"/>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7" name="Line 28957"/>
                          <wps:cNvCnPr>
                            <a:cxnSpLocks noChangeShapeType="1"/>
                          </wps:cNvCnPr>
                          <wps:spPr bwMode="auto">
                            <a:xfrm>
                              <a:off x="833" y="3336"/>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8" name="Line 28958"/>
                          <wps:cNvCnPr>
                            <a:cxnSpLocks noChangeShapeType="1"/>
                          </wps:cNvCnPr>
                          <wps:spPr bwMode="auto">
                            <a:xfrm>
                              <a:off x="769" y="3334"/>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49" name="Line 28959"/>
                          <wps:cNvCnPr>
                            <a:cxnSpLocks noChangeShapeType="1"/>
                          </wps:cNvCnPr>
                          <wps:spPr bwMode="auto">
                            <a:xfrm>
                              <a:off x="823" y="3334"/>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0" name="Line 28960"/>
                          <wps:cNvCnPr>
                            <a:cxnSpLocks noChangeShapeType="1"/>
                          </wps:cNvCnPr>
                          <wps:spPr bwMode="auto">
                            <a:xfrm>
                              <a:off x="771" y="3332"/>
                              <a:ext cx="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1" name="Line 28961"/>
                          <wps:cNvCnPr>
                            <a:cxnSpLocks noChangeShapeType="1"/>
                          </wps:cNvCnPr>
                          <wps:spPr bwMode="auto">
                            <a:xfrm>
                              <a:off x="773" y="3330"/>
                              <a:ext cx="7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2" name="Line 28962"/>
                          <wps:cNvCnPr>
                            <a:cxnSpLocks noChangeShapeType="1"/>
                          </wps:cNvCnPr>
                          <wps:spPr bwMode="auto">
                            <a:xfrm>
                              <a:off x="776" y="3328"/>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3" name="Line 28963"/>
                          <wps:cNvCnPr>
                            <a:cxnSpLocks noChangeShapeType="1"/>
                          </wps:cNvCnPr>
                          <wps:spPr bwMode="auto">
                            <a:xfrm>
                              <a:off x="780" y="3327"/>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4" name="Line 28964"/>
                          <wps:cNvCnPr>
                            <a:cxnSpLocks noChangeShapeType="1"/>
                          </wps:cNvCnPr>
                          <wps:spPr bwMode="auto">
                            <a:xfrm>
                              <a:off x="788" y="3325"/>
                              <a:ext cx="4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5" name="Line 28965"/>
                          <wps:cNvCnPr>
                            <a:cxnSpLocks noChangeShapeType="1"/>
                          </wps:cNvCnPr>
                          <wps:spPr bwMode="auto">
                            <a:xfrm>
                              <a:off x="799" y="3323"/>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6" name="Line 28966"/>
                          <wps:cNvCnPr>
                            <a:cxnSpLocks noChangeShapeType="1"/>
                          </wps:cNvCnPr>
                          <wps:spPr bwMode="auto">
                            <a:xfrm>
                              <a:off x="795" y="3310"/>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7" name="Line 28967"/>
                          <wps:cNvCnPr>
                            <a:cxnSpLocks noChangeShapeType="1"/>
                          </wps:cNvCnPr>
                          <wps:spPr bwMode="auto">
                            <a:xfrm>
                              <a:off x="782" y="3308"/>
                              <a:ext cx="5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8" name="Line 28968"/>
                          <wps:cNvCnPr>
                            <a:cxnSpLocks noChangeShapeType="1"/>
                          </wps:cNvCnPr>
                          <wps:spPr bwMode="auto">
                            <a:xfrm>
                              <a:off x="778" y="3306"/>
                              <a:ext cx="6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59" name="Line 28969"/>
                          <wps:cNvCnPr>
                            <a:cxnSpLocks noChangeShapeType="1"/>
                          </wps:cNvCnPr>
                          <wps:spPr bwMode="auto">
                            <a:xfrm>
                              <a:off x="776" y="3304"/>
                              <a:ext cx="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0" name="Line 28970"/>
                          <wps:cNvCnPr>
                            <a:cxnSpLocks noChangeShapeType="1"/>
                          </wps:cNvCnPr>
                          <wps:spPr bwMode="auto">
                            <a:xfrm>
                              <a:off x="773" y="3302"/>
                              <a:ext cx="7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1" name="Line 28971"/>
                          <wps:cNvCnPr>
                            <a:cxnSpLocks noChangeShapeType="1"/>
                          </wps:cNvCnPr>
                          <wps:spPr bwMode="auto">
                            <a:xfrm>
                              <a:off x="771" y="3300"/>
                              <a:ext cx="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2" name="Line 28972"/>
                          <wps:cNvCnPr>
                            <a:cxnSpLocks noChangeShapeType="1"/>
                          </wps:cNvCnPr>
                          <wps:spPr bwMode="auto">
                            <a:xfrm>
                              <a:off x="769" y="3298"/>
                              <a:ext cx="8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3" name="Line 28973"/>
                          <wps:cNvCnPr>
                            <a:cxnSpLocks noChangeShapeType="1"/>
                          </wps:cNvCnPr>
                          <wps:spPr bwMode="auto">
                            <a:xfrm>
                              <a:off x="767" y="3297"/>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4" name="Line 28974"/>
                          <wps:cNvCnPr>
                            <a:cxnSpLocks noChangeShapeType="1"/>
                          </wps:cNvCnPr>
                          <wps:spPr bwMode="auto">
                            <a:xfrm>
                              <a:off x="838" y="3297"/>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5" name="Line 28975"/>
                          <wps:cNvCnPr>
                            <a:cxnSpLocks noChangeShapeType="1"/>
                          </wps:cNvCnPr>
                          <wps:spPr bwMode="auto">
                            <a:xfrm>
                              <a:off x="765" y="329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6" name="Line 28976"/>
                          <wps:cNvCnPr>
                            <a:cxnSpLocks noChangeShapeType="1"/>
                          </wps:cNvCnPr>
                          <wps:spPr bwMode="auto">
                            <a:xfrm>
                              <a:off x="840" y="3295"/>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7" name="Line 28977"/>
                          <wps:cNvCnPr>
                            <a:cxnSpLocks noChangeShapeType="1"/>
                          </wps:cNvCnPr>
                          <wps:spPr bwMode="auto">
                            <a:xfrm>
                              <a:off x="765" y="329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8" name="Line 28978"/>
                          <wps:cNvCnPr>
                            <a:cxnSpLocks noChangeShapeType="1"/>
                          </wps:cNvCnPr>
                          <wps:spPr bwMode="auto">
                            <a:xfrm>
                              <a:off x="844" y="329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69" name="Line 28979"/>
                          <wps:cNvCnPr>
                            <a:cxnSpLocks noChangeShapeType="1"/>
                          </wps:cNvCnPr>
                          <wps:spPr bwMode="auto">
                            <a:xfrm>
                              <a:off x="763" y="3291"/>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0" name="Line 28980"/>
                          <wps:cNvCnPr>
                            <a:cxnSpLocks noChangeShapeType="1"/>
                          </wps:cNvCnPr>
                          <wps:spPr bwMode="auto">
                            <a:xfrm>
                              <a:off x="846" y="3291"/>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1" name="Line 28981"/>
                          <wps:cNvCnPr>
                            <a:cxnSpLocks noChangeShapeType="1"/>
                          </wps:cNvCnPr>
                          <wps:spPr bwMode="auto">
                            <a:xfrm>
                              <a:off x="763" y="328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2" name="Line 28982"/>
                          <wps:cNvCnPr>
                            <a:cxnSpLocks noChangeShapeType="1"/>
                          </wps:cNvCnPr>
                          <wps:spPr bwMode="auto">
                            <a:xfrm>
                              <a:off x="848" y="328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3" name="Line 28983"/>
                          <wps:cNvCnPr>
                            <a:cxnSpLocks noChangeShapeType="1"/>
                          </wps:cNvCnPr>
                          <wps:spPr bwMode="auto">
                            <a:xfrm>
                              <a:off x="761" y="328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4" name="Line 28984"/>
                          <wps:cNvCnPr>
                            <a:cxnSpLocks noChangeShapeType="1"/>
                          </wps:cNvCnPr>
                          <wps:spPr bwMode="auto">
                            <a:xfrm>
                              <a:off x="849" y="3287"/>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5" name="Line 28985"/>
                          <wps:cNvCnPr>
                            <a:cxnSpLocks noChangeShapeType="1"/>
                          </wps:cNvCnPr>
                          <wps:spPr bwMode="auto">
                            <a:xfrm>
                              <a:off x="761" y="328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6" name="Line 28986"/>
                          <wps:cNvCnPr>
                            <a:cxnSpLocks noChangeShapeType="1"/>
                          </wps:cNvCnPr>
                          <wps:spPr bwMode="auto">
                            <a:xfrm>
                              <a:off x="849" y="3285"/>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7" name="Line 28987"/>
                          <wps:cNvCnPr>
                            <a:cxnSpLocks noChangeShapeType="1"/>
                          </wps:cNvCnPr>
                          <wps:spPr bwMode="auto">
                            <a:xfrm>
                              <a:off x="761" y="3283"/>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8" name="Line 28988"/>
                          <wps:cNvCnPr>
                            <a:cxnSpLocks noChangeShapeType="1"/>
                          </wps:cNvCnPr>
                          <wps:spPr bwMode="auto">
                            <a:xfrm>
                              <a:off x="849" y="3283"/>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79" name="Line 28989"/>
                          <wps:cNvCnPr>
                            <a:cxnSpLocks noChangeShapeType="1"/>
                          </wps:cNvCnPr>
                          <wps:spPr bwMode="auto">
                            <a:xfrm>
                              <a:off x="761" y="328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0" name="Line 28990"/>
                          <wps:cNvCnPr>
                            <a:cxnSpLocks noChangeShapeType="1"/>
                          </wps:cNvCnPr>
                          <wps:spPr bwMode="auto">
                            <a:xfrm>
                              <a:off x="851" y="328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1" name="Line 28991"/>
                          <wps:cNvCnPr>
                            <a:cxnSpLocks noChangeShapeType="1"/>
                          </wps:cNvCnPr>
                          <wps:spPr bwMode="auto">
                            <a:xfrm>
                              <a:off x="761" y="328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2" name="Line 28992"/>
                          <wps:cNvCnPr>
                            <a:cxnSpLocks noChangeShapeType="1"/>
                          </wps:cNvCnPr>
                          <wps:spPr bwMode="auto">
                            <a:xfrm>
                              <a:off x="851" y="328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3" name="Line 28993"/>
                          <wps:cNvCnPr>
                            <a:cxnSpLocks noChangeShapeType="1"/>
                          </wps:cNvCnPr>
                          <wps:spPr bwMode="auto">
                            <a:xfrm>
                              <a:off x="761" y="327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4" name="Line 28994"/>
                          <wps:cNvCnPr>
                            <a:cxnSpLocks noChangeShapeType="1"/>
                          </wps:cNvCnPr>
                          <wps:spPr bwMode="auto">
                            <a:xfrm>
                              <a:off x="851" y="327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5" name="Line 28995"/>
                          <wps:cNvCnPr>
                            <a:cxnSpLocks noChangeShapeType="1"/>
                          </wps:cNvCnPr>
                          <wps:spPr bwMode="auto">
                            <a:xfrm>
                              <a:off x="761" y="327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6" name="Line 28996"/>
                          <wps:cNvCnPr>
                            <a:cxnSpLocks noChangeShapeType="1"/>
                          </wps:cNvCnPr>
                          <wps:spPr bwMode="auto">
                            <a:xfrm>
                              <a:off x="851" y="327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7" name="Line 28997"/>
                          <wps:cNvCnPr>
                            <a:cxnSpLocks noChangeShapeType="1"/>
                          </wps:cNvCnPr>
                          <wps:spPr bwMode="auto">
                            <a:xfrm>
                              <a:off x="761" y="3274"/>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8" name="Line 28998"/>
                          <wps:cNvCnPr>
                            <a:cxnSpLocks noChangeShapeType="1"/>
                          </wps:cNvCnPr>
                          <wps:spPr bwMode="auto">
                            <a:xfrm>
                              <a:off x="851" y="3274"/>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89" name="Line 28999"/>
                          <wps:cNvCnPr>
                            <a:cxnSpLocks noChangeShapeType="1"/>
                          </wps:cNvCnPr>
                          <wps:spPr bwMode="auto">
                            <a:xfrm>
                              <a:off x="761" y="3272"/>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0" name="Line 29000"/>
                          <wps:cNvCnPr>
                            <a:cxnSpLocks noChangeShapeType="1"/>
                          </wps:cNvCnPr>
                          <wps:spPr bwMode="auto">
                            <a:xfrm>
                              <a:off x="849" y="327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1" name="Line 29001"/>
                          <wps:cNvCnPr>
                            <a:cxnSpLocks noChangeShapeType="1"/>
                          </wps:cNvCnPr>
                          <wps:spPr bwMode="auto">
                            <a:xfrm>
                              <a:off x="761" y="3270"/>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2" name="Line 29002"/>
                          <wps:cNvCnPr>
                            <a:cxnSpLocks noChangeShapeType="1"/>
                          </wps:cNvCnPr>
                          <wps:spPr bwMode="auto">
                            <a:xfrm>
                              <a:off x="849" y="3270"/>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3" name="Line 29003"/>
                          <wps:cNvCnPr>
                            <a:cxnSpLocks noChangeShapeType="1"/>
                          </wps:cNvCnPr>
                          <wps:spPr bwMode="auto">
                            <a:xfrm>
                              <a:off x="761" y="3268"/>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4" name="Line 29004"/>
                          <wps:cNvCnPr>
                            <a:cxnSpLocks noChangeShapeType="1"/>
                          </wps:cNvCnPr>
                          <wps:spPr bwMode="auto">
                            <a:xfrm>
                              <a:off x="848" y="3268"/>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5" name="Line 29005"/>
                          <wps:cNvCnPr>
                            <a:cxnSpLocks noChangeShapeType="1"/>
                          </wps:cNvCnPr>
                          <wps:spPr bwMode="auto">
                            <a:xfrm>
                              <a:off x="763" y="326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6" name="Line 29006"/>
                          <wps:cNvCnPr>
                            <a:cxnSpLocks noChangeShapeType="1"/>
                          </wps:cNvCnPr>
                          <wps:spPr bwMode="auto">
                            <a:xfrm>
                              <a:off x="848" y="326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7" name="Line 29007"/>
                          <wps:cNvCnPr>
                            <a:cxnSpLocks noChangeShapeType="1"/>
                          </wps:cNvCnPr>
                          <wps:spPr bwMode="auto">
                            <a:xfrm>
                              <a:off x="763" y="326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8" name="Line 29008"/>
                          <wps:cNvCnPr>
                            <a:cxnSpLocks noChangeShapeType="1"/>
                          </wps:cNvCnPr>
                          <wps:spPr bwMode="auto">
                            <a:xfrm>
                              <a:off x="846" y="3265"/>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499" name="Line 29009"/>
                          <wps:cNvCnPr>
                            <a:cxnSpLocks noChangeShapeType="1"/>
                          </wps:cNvCnPr>
                          <wps:spPr bwMode="auto">
                            <a:xfrm>
                              <a:off x="763" y="3263"/>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0" name="Line 29010"/>
                          <wps:cNvCnPr>
                            <a:cxnSpLocks noChangeShapeType="1"/>
                          </wps:cNvCnPr>
                          <wps:spPr bwMode="auto">
                            <a:xfrm>
                              <a:off x="844" y="326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1" name="Line 29011"/>
                          <wps:cNvCnPr>
                            <a:cxnSpLocks noChangeShapeType="1"/>
                          </wps:cNvCnPr>
                          <wps:spPr bwMode="auto">
                            <a:xfrm>
                              <a:off x="765" y="3261"/>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2" name="Line 29012"/>
                          <wps:cNvCnPr>
                            <a:cxnSpLocks noChangeShapeType="1"/>
                          </wps:cNvCnPr>
                          <wps:spPr bwMode="auto">
                            <a:xfrm>
                              <a:off x="838" y="326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3" name="Line 29013"/>
                          <wps:cNvCnPr>
                            <a:cxnSpLocks noChangeShapeType="1"/>
                          </wps:cNvCnPr>
                          <wps:spPr bwMode="auto">
                            <a:xfrm>
                              <a:off x="767" y="3259"/>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4" name="Line 29014"/>
                          <wps:cNvCnPr>
                            <a:cxnSpLocks noChangeShapeType="1"/>
                          </wps:cNvCnPr>
                          <wps:spPr bwMode="auto">
                            <a:xfrm>
                              <a:off x="833" y="3259"/>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5" name="Line 29015"/>
                          <wps:cNvCnPr>
                            <a:cxnSpLocks noChangeShapeType="1"/>
                          </wps:cNvCnPr>
                          <wps:spPr bwMode="auto">
                            <a:xfrm>
                              <a:off x="769" y="3257"/>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6" name="Line 29016"/>
                          <wps:cNvCnPr>
                            <a:cxnSpLocks noChangeShapeType="1"/>
                          </wps:cNvCnPr>
                          <wps:spPr bwMode="auto">
                            <a:xfrm>
                              <a:off x="823" y="3257"/>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7" name="Line 29017"/>
                          <wps:cNvCnPr>
                            <a:cxnSpLocks noChangeShapeType="1"/>
                          </wps:cNvCnPr>
                          <wps:spPr bwMode="auto">
                            <a:xfrm>
                              <a:off x="771" y="3255"/>
                              <a:ext cx="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8" name="Line 29018"/>
                          <wps:cNvCnPr>
                            <a:cxnSpLocks noChangeShapeType="1"/>
                          </wps:cNvCnPr>
                          <wps:spPr bwMode="auto">
                            <a:xfrm>
                              <a:off x="773" y="3253"/>
                              <a:ext cx="7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09" name="Line 29019"/>
                          <wps:cNvCnPr>
                            <a:cxnSpLocks noChangeShapeType="1"/>
                          </wps:cNvCnPr>
                          <wps:spPr bwMode="auto">
                            <a:xfrm>
                              <a:off x="776" y="3252"/>
                              <a:ext cx="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0" name="Line 29020"/>
                          <wps:cNvCnPr>
                            <a:cxnSpLocks noChangeShapeType="1"/>
                          </wps:cNvCnPr>
                          <wps:spPr bwMode="auto">
                            <a:xfrm>
                              <a:off x="780" y="3250"/>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1" name="Line 29021"/>
                          <wps:cNvCnPr>
                            <a:cxnSpLocks noChangeShapeType="1"/>
                          </wps:cNvCnPr>
                          <wps:spPr bwMode="auto">
                            <a:xfrm>
                              <a:off x="788" y="3248"/>
                              <a:ext cx="4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2" name="Line 29022"/>
                          <wps:cNvCnPr>
                            <a:cxnSpLocks noChangeShapeType="1"/>
                          </wps:cNvCnPr>
                          <wps:spPr bwMode="auto">
                            <a:xfrm>
                              <a:off x="799" y="3246"/>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3" name="Line 29023"/>
                          <wps:cNvCnPr>
                            <a:cxnSpLocks noChangeShapeType="1"/>
                          </wps:cNvCnPr>
                          <wps:spPr bwMode="auto">
                            <a:xfrm>
                              <a:off x="913" y="2722"/>
                              <a:ext cx="1" cy="157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514" name="Line 29024"/>
                          <wps:cNvCnPr>
                            <a:cxnSpLocks noChangeShapeType="1"/>
                          </wps:cNvCnPr>
                          <wps:spPr bwMode="auto">
                            <a:xfrm>
                              <a:off x="893" y="2845"/>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5" name="Line 29025"/>
                          <wps:cNvCnPr>
                            <a:cxnSpLocks noChangeShapeType="1"/>
                          </wps:cNvCnPr>
                          <wps:spPr bwMode="auto">
                            <a:xfrm>
                              <a:off x="893" y="2843"/>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6" name="Line 29026"/>
                          <wps:cNvCnPr>
                            <a:cxnSpLocks noChangeShapeType="1"/>
                          </wps:cNvCnPr>
                          <wps:spPr bwMode="auto">
                            <a:xfrm>
                              <a:off x="893" y="2841"/>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7" name="Line 29027"/>
                          <wps:cNvCnPr>
                            <a:cxnSpLocks noChangeShapeType="1"/>
                          </wps:cNvCnPr>
                          <wps:spPr bwMode="auto">
                            <a:xfrm>
                              <a:off x="894" y="2840"/>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8" name="Line 29028"/>
                          <wps:cNvCnPr>
                            <a:cxnSpLocks noChangeShapeType="1"/>
                          </wps:cNvCnPr>
                          <wps:spPr bwMode="auto">
                            <a:xfrm>
                              <a:off x="894" y="2838"/>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19" name="Line 29029"/>
                          <wps:cNvCnPr>
                            <a:cxnSpLocks noChangeShapeType="1"/>
                          </wps:cNvCnPr>
                          <wps:spPr bwMode="auto">
                            <a:xfrm>
                              <a:off x="894" y="2836"/>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0" name="Line 29030"/>
                          <wps:cNvCnPr>
                            <a:cxnSpLocks noChangeShapeType="1"/>
                          </wps:cNvCnPr>
                          <wps:spPr bwMode="auto">
                            <a:xfrm>
                              <a:off x="894" y="2834"/>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1" name="Line 29031"/>
                          <wps:cNvCnPr>
                            <a:cxnSpLocks noChangeShapeType="1"/>
                          </wps:cNvCnPr>
                          <wps:spPr bwMode="auto">
                            <a:xfrm>
                              <a:off x="894" y="2832"/>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2" name="Line 29032"/>
                          <wps:cNvCnPr>
                            <a:cxnSpLocks noChangeShapeType="1"/>
                          </wps:cNvCnPr>
                          <wps:spPr bwMode="auto">
                            <a:xfrm>
                              <a:off x="894" y="2830"/>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3" name="Line 29033"/>
                          <wps:cNvCnPr>
                            <a:cxnSpLocks noChangeShapeType="1"/>
                          </wps:cNvCnPr>
                          <wps:spPr bwMode="auto">
                            <a:xfrm>
                              <a:off x="896" y="2828"/>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4" name="Line 29034"/>
                          <wps:cNvCnPr>
                            <a:cxnSpLocks noChangeShapeType="1"/>
                          </wps:cNvCnPr>
                          <wps:spPr bwMode="auto">
                            <a:xfrm>
                              <a:off x="896" y="2826"/>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5" name="Line 29035"/>
                          <wps:cNvCnPr>
                            <a:cxnSpLocks noChangeShapeType="1"/>
                          </wps:cNvCnPr>
                          <wps:spPr bwMode="auto">
                            <a:xfrm>
                              <a:off x="896" y="2825"/>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6" name="Line 29036"/>
                          <wps:cNvCnPr>
                            <a:cxnSpLocks noChangeShapeType="1"/>
                          </wps:cNvCnPr>
                          <wps:spPr bwMode="auto">
                            <a:xfrm>
                              <a:off x="896" y="2823"/>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7" name="Line 29037"/>
                          <wps:cNvCnPr>
                            <a:cxnSpLocks noChangeShapeType="1"/>
                          </wps:cNvCnPr>
                          <wps:spPr bwMode="auto">
                            <a:xfrm>
                              <a:off x="896" y="2821"/>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8" name="Line 29038"/>
                          <wps:cNvCnPr>
                            <a:cxnSpLocks noChangeShapeType="1"/>
                          </wps:cNvCnPr>
                          <wps:spPr bwMode="auto">
                            <a:xfrm>
                              <a:off x="896" y="2819"/>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29" name="Line 29039"/>
                          <wps:cNvCnPr>
                            <a:cxnSpLocks noChangeShapeType="1"/>
                          </wps:cNvCnPr>
                          <wps:spPr bwMode="auto">
                            <a:xfrm>
                              <a:off x="898" y="2817"/>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0" name="Line 29040"/>
                          <wps:cNvCnPr>
                            <a:cxnSpLocks noChangeShapeType="1"/>
                          </wps:cNvCnPr>
                          <wps:spPr bwMode="auto">
                            <a:xfrm>
                              <a:off x="898" y="2815"/>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1" name="Line 29041"/>
                          <wps:cNvCnPr>
                            <a:cxnSpLocks noChangeShapeType="1"/>
                          </wps:cNvCnPr>
                          <wps:spPr bwMode="auto">
                            <a:xfrm>
                              <a:off x="898" y="2813"/>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2" name="Line 29042"/>
                          <wps:cNvCnPr>
                            <a:cxnSpLocks noChangeShapeType="1"/>
                          </wps:cNvCnPr>
                          <wps:spPr bwMode="auto">
                            <a:xfrm>
                              <a:off x="898" y="2811"/>
                              <a:ext cx="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3" name="Line 29043"/>
                          <wps:cNvCnPr>
                            <a:cxnSpLocks noChangeShapeType="1"/>
                          </wps:cNvCnPr>
                          <wps:spPr bwMode="auto">
                            <a:xfrm>
                              <a:off x="898" y="2810"/>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4" name="Line 29044"/>
                          <wps:cNvCnPr>
                            <a:cxnSpLocks noChangeShapeType="1"/>
                          </wps:cNvCnPr>
                          <wps:spPr bwMode="auto">
                            <a:xfrm>
                              <a:off x="898" y="2808"/>
                              <a:ext cx="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5" name="Line 29045"/>
                          <wps:cNvCnPr>
                            <a:cxnSpLocks noChangeShapeType="1"/>
                          </wps:cNvCnPr>
                          <wps:spPr bwMode="auto">
                            <a:xfrm>
                              <a:off x="900" y="2806"/>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6" name="Line 29046"/>
                          <wps:cNvCnPr>
                            <a:cxnSpLocks noChangeShapeType="1"/>
                          </wps:cNvCnPr>
                          <wps:spPr bwMode="auto">
                            <a:xfrm>
                              <a:off x="900" y="2804"/>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7" name="Line 29047"/>
                          <wps:cNvCnPr>
                            <a:cxnSpLocks noChangeShapeType="1"/>
                          </wps:cNvCnPr>
                          <wps:spPr bwMode="auto">
                            <a:xfrm>
                              <a:off x="900" y="2802"/>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8" name="Line 29048"/>
                          <wps:cNvCnPr>
                            <a:cxnSpLocks noChangeShapeType="1"/>
                          </wps:cNvCnPr>
                          <wps:spPr bwMode="auto">
                            <a:xfrm>
                              <a:off x="900" y="2800"/>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39" name="Line 29049"/>
                          <wps:cNvCnPr>
                            <a:cxnSpLocks noChangeShapeType="1"/>
                          </wps:cNvCnPr>
                          <wps:spPr bwMode="auto">
                            <a:xfrm>
                              <a:off x="900" y="2798"/>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0" name="Line 29050"/>
                          <wps:cNvCnPr>
                            <a:cxnSpLocks noChangeShapeType="1"/>
                          </wps:cNvCnPr>
                          <wps:spPr bwMode="auto">
                            <a:xfrm>
                              <a:off x="900" y="2796"/>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1" name="Line 29051"/>
                          <wps:cNvCnPr>
                            <a:cxnSpLocks noChangeShapeType="1"/>
                          </wps:cNvCnPr>
                          <wps:spPr bwMode="auto">
                            <a:xfrm>
                              <a:off x="902" y="2795"/>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2" name="Line 29052"/>
                          <wps:cNvCnPr>
                            <a:cxnSpLocks noChangeShapeType="1"/>
                          </wps:cNvCnPr>
                          <wps:spPr bwMode="auto">
                            <a:xfrm>
                              <a:off x="902" y="2793"/>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3" name="Line 29053"/>
                          <wps:cNvCnPr>
                            <a:cxnSpLocks noChangeShapeType="1"/>
                          </wps:cNvCnPr>
                          <wps:spPr bwMode="auto">
                            <a:xfrm>
                              <a:off x="902" y="2791"/>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4" name="Line 29054"/>
                          <wps:cNvCnPr>
                            <a:cxnSpLocks noChangeShapeType="1"/>
                          </wps:cNvCnPr>
                          <wps:spPr bwMode="auto">
                            <a:xfrm>
                              <a:off x="902" y="2789"/>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5" name="Line 29055"/>
                          <wps:cNvCnPr>
                            <a:cxnSpLocks noChangeShapeType="1"/>
                          </wps:cNvCnPr>
                          <wps:spPr bwMode="auto">
                            <a:xfrm>
                              <a:off x="902" y="2787"/>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6" name="Line 29056"/>
                          <wps:cNvCnPr>
                            <a:cxnSpLocks noChangeShapeType="1"/>
                          </wps:cNvCnPr>
                          <wps:spPr bwMode="auto">
                            <a:xfrm>
                              <a:off x="902" y="2785"/>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7" name="Line 29057"/>
                          <wps:cNvCnPr>
                            <a:cxnSpLocks noChangeShapeType="1"/>
                          </wps:cNvCnPr>
                          <wps:spPr bwMode="auto">
                            <a:xfrm>
                              <a:off x="904" y="2783"/>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8" name="Line 29058"/>
                          <wps:cNvCnPr>
                            <a:cxnSpLocks noChangeShapeType="1"/>
                          </wps:cNvCnPr>
                          <wps:spPr bwMode="auto">
                            <a:xfrm>
                              <a:off x="904" y="2781"/>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49" name="Line 29059"/>
                          <wps:cNvCnPr>
                            <a:cxnSpLocks noChangeShapeType="1"/>
                          </wps:cNvCnPr>
                          <wps:spPr bwMode="auto">
                            <a:xfrm>
                              <a:off x="904" y="2780"/>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0" name="Line 29060"/>
                          <wps:cNvCnPr>
                            <a:cxnSpLocks noChangeShapeType="1"/>
                          </wps:cNvCnPr>
                          <wps:spPr bwMode="auto">
                            <a:xfrm>
                              <a:off x="904" y="2778"/>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1" name="Line 29061"/>
                          <wps:cNvCnPr>
                            <a:cxnSpLocks noChangeShapeType="1"/>
                          </wps:cNvCnPr>
                          <wps:spPr bwMode="auto">
                            <a:xfrm>
                              <a:off x="904" y="2776"/>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2" name="Line 29062"/>
                          <wps:cNvCnPr>
                            <a:cxnSpLocks noChangeShapeType="1"/>
                          </wps:cNvCnPr>
                          <wps:spPr bwMode="auto">
                            <a:xfrm>
                              <a:off x="904" y="2774"/>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3" name="Line 29063"/>
                          <wps:cNvCnPr>
                            <a:cxnSpLocks noChangeShapeType="1"/>
                          </wps:cNvCnPr>
                          <wps:spPr bwMode="auto">
                            <a:xfrm>
                              <a:off x="906" y="2772"/>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4" name="Line 29064"/>
                          <wps:cNvCnPr>
                            <a:cxnSpLocks noChangeShapeType="1"/>
                          </wps:cNvCnPr>
                          <wps:spPr bwMode="auto">
                            <a:xfrm>
                              <a:off x="906" y="277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5" name="Line 29065"/>
                          <wps:cNvCnPr>
                            <a:cxnSpLocks noChangeShapeType="1"/>
                          </wps:cNvCnPr>
                          <wps:spPr bwMode="auto">
                            <a:xfrm>
                              <a:off x="906" y="2768"/>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6" name="Line 29066"/>
                          <wps:cNvCnPr>
                            <a:cxnSpLocks noChangeShapeType="1"/>
                          </wps:cNvCnPr>
                          <wps:spPr bwMode="auto">
                            <a:xfrm>
                              <a:off x="906" y="2766"/>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7" name="Line 29067"/>
                          <wps:cNvCnPr>
                            <a:cxnSpLocks noChangeShapeType="1"/>
                          </wps:cNvCnPr>
                          <wps:spPr bwMode="auto">
                            <a:xfrm>
                              <a:off x="906" y="2765"/>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8" name="Line 29068"/>
                          <wps:cNvCnPr>
                            <a:cxnSpLocks noChangeShapeType="1"/>
                          </wps:cNvCnPr>
                          <wps:spPr bwMode="auto">
                            <a:xfrm>
                              <a:off x="906" y="2763"/>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59" name="Line 29069"/>
                          <wps:cNvCnPr>
                            <a:cxnSpLocks noChangeShapeType="1"/>
                          </wps:cNvCnPr>
                          <wps:spPr bwMode="auto">
                            <a:xfrm>
                              <a:off x="908" y="276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0" name="Line 29070"/>
                          <wps:cNvCnPr>
                            <a:cxnSpLocks noChangeShapeType="1"/>
                          </wps:cNvCnPr>
                          <wps:spPr bwMode="auto">
                            <a:xfrm>
                              <a:off x="908" y="2759"/>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1" name="Line 29071"/>
                          <wps:cNvCnPr>
                            <a:cxnSpLocks noChangeShapeType="1"/>
                          </wps:cNvCnPr>
                          <wps:spPr bwMode="auto">
                            <a:xfrm>
                              <a:off x="908" y="2757"/>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2" name="Line 29072"/>
                          <wps:cNvCnPr>
                            <a:cxnSpLocks noChangeShapeType="1"/>
                          </wps:cNvCnPr>
                          <wps:spPr bwMode="auto">
                            <a:xfrm>
                              <a:off x="908" y="275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3" name="Line 29073"/>
                          <wps:cNvCnPr>
                            <a:cxnSpLocks noChangeShapeType="1"/>
                          </wps:cNvCnPr>
                          <wps:spPr bwMode="auto">
                            <a:xfrm>
                              <a:off x="908" y="275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4" name="Line 29074"/>
                          <wps:cNvCnPr>
                            <a:cxnSpLocks noChangeShapeType="1"/>
                          </wps:cNvCnPr>
                          <wps:spPr bwMode="auto">
                            <a:xfrm>
                              <a:off x="908" y="275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5" name="Line 29075"/>
                          <wps:cNvCnPr>
                            <a:cxnSpLocks noChangeShapeType="1"/>
                          </wps:cNvCnPr>
                          <wps:spPr bwMode="auto">
                            <a:xfrm>
                              <a:off x="909" y="2750"/>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6" name="Line 29076"/>
                          <wps:cNvCnPr>
                            <a:cxnSpLocks noChangeShapeType="1"/>
                          </wps:cNvCnPr>
                          <wps:spPr bwMode="auto">
                            <a:xfrm>
                              <a:off x="909" y="2748"/>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7" name="Line 29077"/>
                          <wps:cNvCnPr>
                            <a:cxnSpLocks noChangeShapeType="1"/>
                          </wps:cNvCnPr>
                          <wps:spPr bwMode="auto">
                            <a:xfrm>
                              <a:off x="909" y="2746"/>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8" name="Line 29078"/>
                          <wps:cNvCnPr>
                            <a:cxnSpLocks noChangeShapeType="1"/>
                          </wps:cNvCnPr>
                          <wps:spPr bwMode="auto">
                            <a:xfrm>
                              <a:off x="909" y="2744"/>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69" name="Line 29079"/>
                          <wps:cNvCnPr>
                            <a:cxnSpLocks noChangeShapeType="1"/>
                          </wps:cNvCnPr>
                          <wps:spPr bwMode="auto">
                            <a:xfrm>
                              <a:off x="909" y="2742"/>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0" name="Line 29080"/>
                          <wps:cNvCnPr>
                            <a:cxnSpLocks noChangeShapeType="1"/>
                          </wps:cNvCnPr>
                          <wps:spPr bwMode="auto">
                            <a:xfrm>
                              <a:off x="909" y="2740"/>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1" name="Line 29081"/>
                          <wps:cNvCnPr>
                            <a:cxnSpLocks noChangeShapeType="1"/>
                          </wps:cNvCnPr>
                          <wps:spPr bwMode="auto">
                            <a:xfrm>
                              <a:off x="911" y="2738"/>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2" name="Line 29082"/>
                          <wps:cNvCnPr>
                            <a:cxnSpLocks noChangeShapeType="1"/>
                          </wps:cNvCnPr>
                          <wps:spPr bwMode="auto">
                            <a:xfrm>
                              <a:off x="911" y="2737"/>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3" name="Line 29083"/>
                          <wps:cNvCnPr>
                            <a:cxnSpLocks noChangeShapeType="1"/>
                          </wps:cNvCnPr>
                          <wps:spPr bwMode="auto">
                            <a:xfrm>
                              <a:off x="911" y="2735"/>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4" name="Line 29084"/>
                          <wps:cNvCnPr>
                            <a:cxnSpLocks noChangeShapeType="1"/>
                          </wps:cNvCnPr>
                          <wps:spPr bwMode="auto">
                            <a:xfrm>
                              <a:off x="911" y="2733"/>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5" name="Line 29085"/>
                          <wps:cNvCnPr>
                            <a:cxnSpLocks noChangeShapeType="1"/>
                          </wps:cNvCnPr>
                          <wps:spPr bwMode="auto">
                            <a:xfrm>
                              <a:off x="911" y="2731"/>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6" name="Line 29086"/>
                          <wps:cNvCnPr>
                            <a:cxnSpLocks noChangeShapeType="1"/>
                          </wps:cNvCnPr>
                          <wps:spPr bwMode="auto">
                            <a:xfrm>
                              <a:off x="911" y="2729"/>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7" name="Line 29087"/>
                          <wps:cNvCnPr>
                            <a:cxnSpLocks noChangeShapeType="1"/>
                          </wps:cNvCnPr>
                          <wps:spPr bwMode="auto">
                            <a:xfrm>
                              <a:off x="913" y="2727"/>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8" name="Line 29088"/>
                          <wps:cNvCnPr>
                            <a:cxnSpLocks noChangeShapeType="1"/>
                          </wps:cNvCnPr>
                          <wps:spPr bwMode="auto">
                            <a:xfrm>
                              <a:off x="913" y="4289"/>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79" name="Line 29089"/>
                          <wps:cNvCnPr>
                            <a:cxnSpLocks noChangeShapeType="1"/>
                          </wps:cNvCnPr>
                          <wps:spPr bwMode="auto">
                            <a:xfrm>
                              <a:off x="911" y="4287"/>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0" name="Line 29090"/>
                          <wps:cNvCnPr>
                            <a:cxnSpLocks noChangeShapeType="1"/>
                          </wps:cNvCnPr>
                          <wps:spPr bwMode="auto">
                            <a:xfrm>
                              <a:off x="911" y="4286"/>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1" name="Line 29091"/>
                          <wps:cNvCnPr>
                            <a:cxnSpLocks noChangeShapeType="1"/>
                          </wps:cNvCnPr>
                          <wps:spPr bwMode="auto">
                            <a:xfrm>
                              <a:off x="911" y="4284"/>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2" name="Line 29092"/>
                          <wps:cNvCnPr>
                            <a:cxnSpLocks noChangeShapeType="1"/>
                          </wps:cNvCnPr>
                          <wps:spPr bwMode="auto">
                            <a:xfrm>
                              <a:off x="911" y="4282"/>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3" name="Line 29093"/>
                          <wps:cNvCnPr>
                            <a:cxnSpLocks noChangeShapeType="1"/>
                          </wps:cNvCnPr>
                          <wps:spPr bwMode="auto">
                            <a:xfrm>
                              <a:off x="911" y="4280"/>
                              <a:ext cx="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4" name="Line 29094"/>
                          <wps:cNvCnPr>
                            <a:cxnSpLocks noChangeShapeType="1"/>
                          </wps:cNvCnPr>
                          <wps:spPr bwMode="auto">
                            <a:xfrm>
                              <a:off x="911" y="4278"/>
                              <a:ext cx="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5" name="Line 29095"/>
                          <wps:cNvCnPr>
                            <a:cxnSpLocks noChangeShapeType="1"/>
                          </wps:cNvCnPr>
                          <wps:spPr bwMode="auto">
                            <a:xfrm>
                              <a:off x="909" y="4276"/>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6" name="Line 29096"/>
                          <wps:cNvCnPr>
                            <a:cxnSpLocks noChangeShapeType="1"/>
                          </wps:cNvCnPr>
                          <wps:spPr bwMode="auto">
                            <a:xfrm>
                              <a:off x="909" y="4274"/>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7" name="Line 29097"/>
                          <wps:cNvCnPr>
                            <a:cxnSpLocks noChangeShapeType="1"/>
                          </wps:cNvCnPr>
                          <wps:spPr bwMode="auto">
                            <a:xfrm>
                              <a:off x="909" y="4272"/>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8" name="Line 29098"/>
                          <wps:cNvCnPr>
                            <a:cxnSpLocks noChangeShapeType="1"/>
                          </wps:cNvCnPr>
                          <wps:spPr bwMode="auto">
                            <a:xfrm>
                              <a:off x="909" y="4271"/>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89" name="Line 29099"/>
                          <wps:cNvCnPr>
                            <a:cxnSpLocks noChangeShapeType="1"/>
                          </wps:cNvCnPr>
                          <wps:spPr bwMode="auto">
                            <a:xfrm>
                              <a:off x="909" y="4269"/>
                              <a:ext cx="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0" name="Line 29100"/>
                          <wps:cNvCnPr>
                            <a:cxnSpLocks noChangeShapeType="1"/>
                          </wps:cNvCnPr>
                          <wps:spPr bwMode="auto">
                            <a:xfrm>
                              <a:off x="909" y="4267"/>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1" name="Line 29101"/>
                          <wps:cNvCnPr>
                            <a:cxnSpLocks noChangeShapeType="1"/>
                          </wps:cNvCnPr>
                          <wps:spPr bwMode="auto">
                            <a:xfrm>
                              <a:off x="908" y="4265"/>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2" name="Line 29102"/>
                          <wps:cNvCnPr>
                            <a:cxnSpLocks noChangeShapeType="1"/>
                          </wps:cNvCnPr>
                          <wps:spPr bwMode="auto">
                            <a:xfrm>
                              <a:off x="908" y="4263"/>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3" name="Line 29103"/>
                          <wps:cNvCnPr>
                            <a:cxnSpLocks noChangeShapeType="1"/>
                          </wps:cNvCnPr>
                          <wps:spPr bwMode="auto">
                            <a:xfrm>
                              <a:off x="908" y="4261"/>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4" name="Line 29104"/>
                          <wps:cNvCnPr>
                            <a:cxnSpLocks noChangeShapeType="1"/>
                          </wps:cNvCnPr>
                          <wps:spPr bwMode="auto">
                            <a:xfrm>
                              <a:off x="908" y="4259"/>
                              <a:ext cx="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5" name="Line 29105"/>
                          <wps:cNvCnPr>
                            <a:cxnSpLocks noChangeShapeType="1"/>
                          </wps:cNvCnPr>
                          <wps:spPr bwMode="auto">
                            <a:xfrm>
                              <a:off x="908" y="4257"/>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6" name="Line 29106"/>
                          <wps:cNvCnPr>
                            <a:cxnSpLocks noChangeShapeType="1"/>
                          </wps:cNvCnPr>
                          <wps:spPr bwMode="auto">
                            <a:xfrm>
                              <a:off x="908" y="4256"/>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7" name="Line 29107"/>
                          <wps:cNvCnPr>
                            <a:cxnSpLocks noChangeShapeType="1"/>
                          </wps:cNvCnPr>
                          <wps:spPr bwMode="auto">
                            <a:xfrm>
                              <a:off x="906" y="4254"/>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8" name="Line 29108"/>
                          <wps:cNvCnPr>
                            <a:cxnSpLocks noChangeShapeType="1"/>
                          </wps:cNvCnPr>
                          <wps:spPr bwMode="auto">
                            <a:xfrm>
                              <a:off x="906" y="4252"/>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599" name="Line 29109"/>
                          <wps:cNvCnPr>
                            <a:cxnSpLocks noChangeShapeType="1"/>
                          </wps:cNvCnPr>
                          <wps:spPr bwMode="auto">
                            <a:xfrm>
                              <a:off x="906" y="4250"/>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0" name="Line 29110"/>
                          <wps:cNvCnPr>
                            <a:cxnSpLocks noChangeShapeType="1"/>
                          </wps:cNvCnPr>
                          <wps:spPr bwMode="auto">
                            <a:xfrm>
                              <a:off x="906" y="4248"/>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1" name="Line 29111"/>
                          <wps:cNvCnPr>
                            <a:cxnSpLocks noChangeShapeType="1"/>
                          </wps:cNvCnPr>
                          <wps:spPr bwMode="auto">
                            <a:xfrm>
                              <a:off x="906" y="4246"/>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2" name="Line 29112"/>
                          <wps:cNvCnPr>
                            <a:cxnSpLocks noChangeShapeType="1"/>
                          </wps:cNvCnPr>
                          <wps:spPr bwMode="auto">
                            <a:xfrm>
                              <a:off x="906" y="4244"/>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3" name="Line 29113"/>
                          <wps:cNvCnPr>
                            <a:cxnSpLocks noChangeShapeType="1"/>
                          </wps:cNvCnPr>
                          <wps:spPr bwMode="auto">
                            <a:xfrm>
                              <a:off x="904" y="4242"/>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4" name="Line 29114"/>
                          <wps:cNvCnPr>
                            <a:cxnSpLocks noChangeShapeType="1"/>
                          </wps:cNvCnPr>
                          <wps:spPr bwMode="auto">
                            <a:xfrm>
                              <a:off x="904" y="424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5" name="Line 29115"/>
                          <wps:cNvCnPr>
                            <a:cxnSpLocks noChangeShapeType="1"/>
                          </wps:cNvCnPr>
                          <wps:spPr bwMode="auto">
                            <a:xfrm>
                              <a:off x="904" y="4239"/>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6" name="Line 29116"/>
                          <wps:cNvCnPr>
                            <a:cxnSpLocks noChangeShapeType="1"/>
                          </wps:cNvCnPr>
                          <wps:spPr bwMode="auto">
                            <a:xfrm>
                              <a:off x="904" y="4237"/>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7" name="Line 29117"/>
                          <wps:cNvCnPr>
                            <a:cxnSpLocks noChangeShapeType="1"/>
                          </wps:cNvCnPr>
                          <wps:spPr bwMode="auto">
                            <a:xfrm>
                              <a:off x="904" y="4235"/>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8" name="Line 29118"/>
                          <wps:cNvCnPr>
                            <a:cxnSpLocks noChangeShapeType="1"/>
                          </wps:cNvCnPr>
                          <wps:spPr bwMode="auto">
                            <a:xfrm>
                              <a:off x="904" y="4233"/>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09" name="Line 29119"/>
                          <wps:cNvCnPr>
                            <a:cxnSpLocks noChangeShapeType="1"/>
                          </wps:cNvCnPr>
                          <wps:spPr bwMode="auto">
                            <a:xfrm>
                              <a:off x="904" y="4231"/>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0" name="Line 29120"/>
                          <wps:cNvCnPr>
                            <a:cxnSpLocks noChangeShapeType="1"/>
                          </wps:cNvCnPr>
                          <wps:spPr bwMode="auto">
                            <a:xfrm>
                              <a:off x="902" y="4229"/>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1" name="Line 29121"/>
                          <wps:cNvCnPr>
                            <a:cxnSpLocks noChangeShapeType="1"/>
                          </wps:cNvCnPr>
                          <wps:spPr bwMode="auto">
                            <a:xfrm>
                              <a:off x="902" y="4227"/>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2" name="Line 29122"/>
                          <wps:cNvCnPr>
                            <a:cxnSpLocks noChangeShapeType="1"/>
                          </wps:cNvCnPr>
                          <wps:spPr bwMode="auto">
                            <a:xfrm>
                              <a:off x="902" y="4226"/>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3" name="Line 29123"/>
                          <wps:cNvCnPr>
                            <a:cxnSpLocks noChangeShapeType="1"/>
                          </wps:cNvCnPr>
                          <wps:spPr bwMode="auto">
                            <a:xfrm>
                              <a:off x="902" y="4224"/>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4" name="Line 29124"/>
                          <wps:cNvCnPr>
                            <a:cxnSpLocks noChangeShapeType="1"/>
                          </wps:cNvCnPr>
                          <wps:spPr bwMode="auto">
                            <a:xfrm>
                              <a:off x="902" y="4222"/>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5" name="Line 29125"/>
                          <wps:cNvCnPr>
                            <a:cxnSpLocks noChangeShapeType="1"/>
                          </wps:cNvCnPr>
                          <wps:spPr bwMode="auto">
                            <a:xfrm>
                              <a:off x="902" y="4220"/>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6" name="Line 29126"/>
                          <wps:cNvCnPr>
                            <a:cxnSpLocks noChangeShapeType="1"/>
                          </wps:cNvCnPr>
                          <wps:spPr bwMode="auto">
                            <a:xfrm>
                              <a:off x="900" y="4218"/>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7" name="Line 29127"/>
                          <wps:cNvCnPr>
                            <a:cxnSpLocks noChangeShapeType="1"/>
                          </wps:cNvCnPr>
                          <wps:spPr bwMode="auto">
                            <a:xfrm>
                              <a:off x="900" y="4216"/>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8" name="Line 29128"/>
                          <wps:cNvCnPr>
                            <a:cxnSpLocks noChangeShapeType="1"/>
                          </wps:cNvCnPr>
                          <wps:spPr bwMode="auto">
                            <a:xfrm>
                              <a:off x="900" y="4214"/>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19" name="Line 29129"/>
                          <wps:cNvCnPr>
                            <a:cxnSpLocks noChangeShapeType="1"/>
                          </wps:cNvCnPr>
                          <wps:spPr bwMode="auto">
                            <a:xfrm>
                              <a:off x="900" y="4212"/>
                              <a:ext cx="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32620" name="Line 29131"/>
                        <wps:cNvCnPr>
                          <a:cxnSpLocks noChangeShapeType="1"/>
                        </wps:cNvCnPr>
                        <wps:spPr bwMode="auto">
                          <a:xfrm>
                            <a:off x="659765" y="2676525"/>
                            <a:ext cx="1778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1" name="Line 29132"/>
                        <wps:cNvCnPr>
                          <a:cxnSpLocks noChangeShapeType="1"/>
                        </wps:cNvCnPr>
                        <wps:spPr bwMode="auto">
                          <a:xfrm>
                            <a:off x="659765" y="2675255"/>
                            <a:ext cx="1778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2" name="Line 29133"/>
                        <wps:cNvCnPr>
                          <a:cxnSpLocks noChangeShapeType="1"/>
                        </wps:cNvCnPr>
                        <wps:spPr bwMode="auto">
                          <a:xfrm>
                            <a:off x="658495" y="2673985"/>
                            <a:ext cx="190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3" name="Line 29134"/>
                        <wps:cNvCnPr>
                          <a:cxnSpLocks noChangeShapeType="1"/>
                        </wps:cNvCnPr>
                        <wps:spPr bwMode="auto">
                          <a:xfrm>
                            <a:off x="658495" y="2672715"/>
                            <a:ext cx="190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4" name="Line 29135"/>
                        <wps:cNvCnPr>
                          <a:cxnSpLocks noChangeShapeType="1"/>
                        </wps:cNvCnPr>
                        <wps:spPr bwMode="auto">
                          <a:xfrm>
                            <a:off x="658495" y="267144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5" name="Line 29136"/>
                        <wps:cNvCnPr>
                          <a:cxnSpLocks noChangeShapeType="1"/>
                        </wps:cNvCnPr>
                        <wps:spPr bwMode="auto">
                          <a:xfrm>
                            <a:off x="658495" y="267017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6" name="Line 29137"/>
                        <wps:cNvCnPr>
                          <a:cxnSpLocks noChangeShapeType="1"/>
                        </wps:cNvCnPr>
                        <wps:spPr bwMode="auto">
                          <a:xfrm>
                            <a:off x="658495" y="266890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7" name="Line 29138"/>
                        <wps:cNvCnPr>
                          <a:cxnSpLocks noChangeShapeType="1"/>
                        </wps:cNvCnPr>
                        <wps:spPr bwMode="auto">
                          <a:xfrm>
                            <a:off x="658495" y="266763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8" name="Line 29139"/>
                        <wps:cNvCnPr>
                          <a:cxnSpLocks noChangeShapeType="1"/>
                        </wps:cNvCnPr>
                        <wps:spPr bwMode="auto">
                          <a:xfrm>
                            <a:off x="657225" y="2667000"/>
                            <a:ext cx="215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29" name="Line 29140"/>
                        <wps:cNvCnPr>
                          <a:cxnSpLocks noChangeShapeType="1"/>
                        </wps:cNvCnPr>
                        <wps:spPr bwMode="auto">
                          <a:xfrm>
                            <a:off x="657225" y="266573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0" name="Line 29141"/>
                        <wps:cNvCnPr>
                          <a:cxnSpLocks noChangeShapeType="1"/>
                        </wps:cNvCnPr>
                        <wps:spPr bwMode="auto">
                          <a:xfrm>
                            <a:off x="657225" y="266446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1" name="Line 29142"/>
                        <wps:cNvCnPr>
                          <a:cxnSpLocks noChangeShapeType="1"/>
                        </wps:cNvCnPr>
                        <wps:spPr bwMode="auto">
                          <a:xfrm>
                            <a:off x="657225" y="266319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2" name="Line 29143"/>
                        <wps:cNvCnPr>
                          <a:cxnSpLocks noChangeShapeType="1"/>
                        </wps:cNvCnPr>
                        <wps:spPr bwMode="auto">
                          <a:xfrm>
                            <a:off x="657225" y="266192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3" name="Line 29144"/>
                        <wps:cNvCnPr>
                          <a:cxnSpLocks noChangeShapeType="1"/>
                        </wps:cNvCnPr>
                        <wps:spPr bwMode="auto">
                          <a:xfrm>
                            <a:off x="657225" y="266065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4" name="Line 29145"/>
                        <wps:cNvCnPr>
                          <a:cxnSpLocks noChangeShapeType="1"/>
                        </wps:cNvCnPr>
                        <wps:spPr bwMode="auto">
                          <a:xfrm>
                            <a:off x="655955" y="2659380"/>
                            <a:ext cx="241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5" name="Line 29146"/>
                        <wps:cNvCnPr>
                          <a:cxnSpLocks noChangeShapeType="1"/>
                        </wps:cNvCnPr>
                        <wps:spPr bwMode="auto">
                          <a:xfrm>
                            <a:off x="655955" y="2658110"/>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6" name="Line 29147"/>
                        <wps:cNvCnPr>
                          <a:cxnSpLocks noChangeShapeType="1"/>
                        </wps:cNvCnPr>
                        <wps:spPr bwMode="auto">
                          <a:xfrm>
                            <a:off x="655955" y="2657475"/>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7" name="Line 29148"/>
                        <wps:cNvCnPr>
                          <a:cxnSpLocks noChangeShapeType="1"/>
                        </wps:cNvCnPr>
                        <wps:spPr bwMode="auto">
                          <a:xfrm>
                            <a:off x="655955" y="2656205"/>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8" name="Line 29149"/>
                        <wps:cNvCnPr>
                          <a:cxnSpLocks noChangeShapeType="1"/>
                        </wps:cNvCnPr>
                        <wps:spPr bwMode="auto">
                          <a:xfrm>
                            <a:off x="655955" y="2654935"/>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39" name="Line 29150"/>
                        <wps:cNvCnPr>
                          <a:cxnSpLocks noChangeShapeType="1"/>
                        </wps:cNvCnPr>
                        <wps:spPr bwMode="auto">
                          <a:xfrm>
                            <a:off x="655955" y="2653665"/>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40" name="Line 29151"/>
                        <wps:cNvCnPr>
                          <a:cxnSpLocks noChangeShapeType="1"/>
                        </wps:cNvCnPr>
                        <wps:spPr bwMode="auto">
                          <a:xfrm>
                            <a:off x="655320" y="2652395"/>
                            <a:ext cx="260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41" name="Line 29152"/>
                        <wps:cNvCnPr>
                          <a:cxnSpLocks noChangeShapeType="1"/>
                        </wps:cNvCnPr>
                        <wps:spPr bwMode="auto">
                          <a:xfrm>
                            <a:off x="655320" y="2651125"/>
                            <a:ext cx="273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42" name="Line 29153"/>
                        <wps:cNvCnPr>
                          <a:cxnSpLocks noChangeShapeType="1"/>
                        </wps:cNvCnPr>
                        <wps:spPr bwMode="auto">
                          <a:xfrm>
                            <a:off x="655320" y="2649855"/>
                            <a:ext cx="273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43" name="Line 29154"/>
                        <wps:cNvCnPr>
                          <a:cxnSpLocks noChangeShapeType="1"/>
                        </wps:cNvCnPr>
                        <wps:spPr bwMode="auto">
                          <a:xfrm>
                            <a:off x="655320" y="2649220"/>
                            <a:ext cx="273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44" name="Line 29155"/>
                        <wps:cNvCnPr>
                          <a:cxnSpLocks noChangeShapeType="1"/>
                        </wps:cNvCnPr>
                        <wps:spPr bwMode="auto">
                          <a:xfrm flipH="1">
                            <a:off x="635000" y="1731645"/>
                            <a:ext cx="75819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45" name="Line 29156"/>
                        <wps:cNvCnPr>
                          <a:cxnSpLocks noChangeShapeType="1"/>
                        </wps:cNvCnPr>
                        <wps:spPr bwMode="auto">
                          <a:xfrm flipH="1">
                            <a:off x="635000" y="2729865"/>
                            <a:ext cx="57340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46" name="Freeform 29157"/>
                        <wps:cNvSpPr>
                          <a:spLocks/>
                        </wps:cNvSpPr>
                        <wps:spPr bwMode="auto">
                          <a:xfrm>
                            <a:off x="2390775" y="1826260"/>
                            <a:ext cx="168275" cy="167005"/>
                          </a:xfrm>
                          <a:custGeom>
                            <a:avLst/>
                            <a:gdLst>
                              <a:gd name="T0" fmla="*/ 90 w 265"/>
                              <a:gd name="T1" fmla="*/ 0 h 263"/>
                              <a:gd name="T2" fmla="*/ 265 w 265"/>
                              <a:gd name="T3" fmla="*/ 175 h 263"/>
                              <a:gd name="T4" fmla="*/ 175 w 265"/>
                              <a:gd name="T5" fmla="*/ 263 h 263"/>
                              <a:gd name="T6" fmla="*/ 0 w 265"/>
                              <a:gd name="T7" fmla="*/ 90 h 263"/>
                              <a:gd name="T8" fmla="*/ 90 w 265"/>
                              <a:gd name="T9" fmla="*/ 0 h 263"/>
                            </a:gdLst>
                            <a:ahLst/>
                            <a:cxnLst>
                              <a:cxn ang="0">
                                <a:pos x="T0" y="T1"/>
                              </a:cxn>
                              <a:cxn ang="0">
                                <a:pos x="T2" y="T3"/>
                              </a:cxn>
                              <a:cxn ang="0">
                                <a:pos x="T4" y="T5"/>
                              </a:cxn>
                              <a:cxn ang="0">
                                <a:pos x="T6" y="T7"/>
                              </a:cxn>
                              <a:cxn ang="0">
                                <a:pos x="T8" y="T9"/>
                              </a:cxn>
                            </a:cxnLst>
                            <a:rect l="0" t="0" r="r" b="b"/>
                            <a:pathLst>
                              <a:path w="265" h="263">
                                <a:moveTo>
                                  <a:pt x="90" y="0"/>
                                </a:moveTo>
                                <a:lnTo>
                                  <a:pt x="265" y="175"/>
                                </a:lnTo>
                                <a:lnTo>
                                  <a:pt x="175" y="263"/>
                                </a:lnTo>
                                <a:lnTo>
                                  <a:pt x="0" y="90"/>
                                </a:lnTo>
                                <a:lnTo>
                                  <a:pt x="9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47" name="Line 29158"/>
                        <wps:cNvCnPr>
                          <a:cxnSpLocks noChangeShapeType="1"/>
                        </wps:cNvCnPr>
                        <wps:spPr bwMode="auto">
                          <a:xfrm flipV="1">
                            <a:off x="2431415" y="1838325"/>
                            <a:ext cx="28575" cy="50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48" name="Line 29159"/>
                        <wps:cNvCnPr>
                          <a:cxnSpLocks noChangeShapeType="1"/>
                        </wps:cNvCnPr>
                        <wps:spPr bwMode="auto">
                          <a:xfrm flipV="1">
                            <a:off x="2414905" y="1850390"/>
                            <a:ext cx="57150" cy="95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49" name="Line 29160"/>
                        <wps:cNvCnPr>
                          <a:cxnSpLocks noChangeShapeType="1"/>
                        </wps:cNvCnPr>
                        <wps:spPr bwMode="auto">
                          <a:xfrm flipV="1">
                            <a:off x="2398395" y="1861185"/>
                            <a:ext cx="84455" cy="152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0" name="Line 29161"/>
                        <wps:cNvCnPr>
                          <a:cxnSpLocks noChangeShapeType="1"/>
                        </wps:cNvCnPr>
                        <wps:spPr bwMode="auto">
                          <a:xfrm flipV="1">
                            <a:off x="2398395" y="1872615"/>
                            <a:ext cx="95885" cy="171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1" name="Line 29162"/>
                        <wps:cNvCnPr>
                          <a:cxnSpLocks noChangeShapeType="1"/>
                        </wps:cNvCnPr>
                        <wps:spPr bwMode="auto">
                          <a:xfrm flipV="1">
                            <a:off x="2409825" y="1884680"/>
                            <a:ext cx="96520" cy="165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2" name="Line 29163"/>
                        <wps:cNvCnPr>
                          <a:cxnSpLocks noChangeShapeType="1"/>
                        </wps:cNvCnPr>
                        <wps:spPr bwMode="auto">
                          <a:xfrm flipV="1">
                            <a:off x="2420620" y="1895475"/>
                            <a:ext cx="97790" cy="177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3" name="Line 29164"/>
                        <wps:cNvCnPr>
                          <a:cxnSpLocks noChangeShapeType="1"/>
                        </wps:cNvCnPr>
                        <wps:spPr bwMode="auto">
                          <a:xfrm flipV="1">
                            <a:off x="2432685" y="1907540"/>
                            <a:ext cx="96520" cy="177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4" name="Line 29165"/>
                        <wps:cNvCnPr>
                          <a:cxnSpLocks noChangeShapeType="1"/>
                        </wps:cNvCnPr>
                        <wps:spPr bwMode="auto">
                          <a:xfrm flipV="1">
                            <a:off x="2444750" y="1918970"/>
                            <a:ext cx="96520" cy="171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5" name="Line 29166"/>
                        <wps:cNvCnPr>
                          <a:cxnSpLocks noChangeShapeType="1"/>
                        </wps:cNvCnPr>
                        <wps:spPr bwMode="auto">
                          <a:xfrm flipV="1">
                            <a:off x="2455545" y="1931035"/>
                            <a:ext cx="97155" cy="165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6" name="Line 29167"/>
                        <wps:cNvCnPr>
                          <a:cxnSpLocks noChangeShapeType="1"/>
                        </wps:cNvCnPr>
                        <wps:spPr bwMode="auto">
                          <a:xfrm flipV="1">
                            <a:off x="2466975" y="1944370"/>
                            <a:ext cx="83820" cy="1524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7" name="Line 29168"/>
                        <wps:cNvCnPr>
                          <a:cxnSpLocks noChangeShapeType="1"/>
                        </wps:cNvCnPr>
                        <wps:spPr bwMode="auto">
                          <a:xfrm flipV="1">
                            <a:off x="2479040" y="1960880"/>
                            <a:ext cx="54610" cy="95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8" name="Line 29169"/>
                        <wps:cNvCnPr>
                          <a:cxnSpLocks noChangeShapeType="1"/>
                        </wps:cNvCnPr>
                        <wps:spPr bwMode="auto">
                          <a:xfrm flipV="1">
                            <a:off x="2491105" y="1977390"/>
                            <a:ext cx="26035" cy="50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2659" name="Line 29170"/>
                        <wps:cNvCnPr>
                          <a:cxnSpLocks noChangeShapeType="1"/>
                        </wps:cNvCnPr>
                        <wps:spPr bwMode="auto">
                          <a:xfrm>
                            <a:off x="2537460" y="2032000"/>
                            <a:ext cx="25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0" name="Line 29171"/>
                        <wps:cNvCnPr>
                          <a:cxnSpLocks noChangeShapeType="1"/>
                        </wps:cNvCnPr>
                        <wps:spPr bwMode="auto">
                          <a:xfrm>
                            <a:off x="2536190" y="203136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1" name="Line 29205"/>
                        <wps:cNvCnPr>
                          <a:cxnSpLocks noChangeShapeType="1"/>
                        </wps:cNvCnPr>
                        <wps:spPr bwMode="auto">
                          <a:xfrm>
                            <a:off x="2526665" y="1990725"/>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2" name="Line 29208"/>
                        <wps:cNvCnPr>
                          <a:cxnSpLocks noChangeShapeType="1"/>
                        </wps:cNvCnPr>
                        <wps:spPr bwMode="auto">
                          <a:xfrm>
                            <a:off x="2525395" y="1986915"/>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3" name="Line 29209"/>
                        <wps:cNvCnPr>
                          <a:cxnSpLocks noChangeShapeType="1"/>
                        </wps:cNvCnPr>
                        <wps:spPr bwMode="auto">
                          <a:xfrm>
                            <a:off x="2525395" y="1985645"/>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4" name="Line 29210"/>
                        <wps:cNvCnPr>
                          <a:cxnSpLocks noChangeShapeType="1"/>
                        </wps:cNvCnPr>
                        <wps:spPr bwMode="auto">
                          <a:xfrm>
                            <a:off x="2524125" y="1984375"/>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5" name="Line 29211"/>
                        <wps:cNvCnPr>
                          <a:cxnSpLocks noChangeShapeType="1"/>
                        </wps:cNvCnPr>
                        <wps:spPr bwMode="auto">
                          <a:xfrm>
                            <a:off x="2524125" y="198374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6" name="Line 29213"/>
                        <wps:cNvCnPr>
                          <a:cxnSpLocks noChangeShapeType="1"/>
                        </wps:cNvCnPr>
                        <wps:spPr bwMode="auto">
                          <a:xfrm>
                            <a:off x="2524125" y="198120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7" name="Line 29214"/>
                        <wps:cNvCnPr>
                          <a:cxnSpLocks noChangeShapeType="1"/>
                        </wps:cNvCnPr>
                        <wps:spPr bwMode="auto">
                          <a:xfrm>
                            <a:off x="2522855" y="197993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8" name="Line 29215"/>
                        <wps:cNvCnPr>
                          <a:cxnSpLocks noChangeShapeType="1"/>
                        </wps:cNvCnPr>
                        <wps:spPr bwMode="auto">
                          <a:xfrm>
                            <a:off x="2522855" y="197866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69" name="Line 29216"/>
                        <wps:cNvCnPr>
                          <a:cxnSpLocks noChangeShapeType="1"/>
                        </wps:cNvCnPr>
                        <wps:spPr bwMode="auto">
                          <a:xfrm>
                            <a:off x="2522855" y="1977390"/>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0" name="Line 29217"/>
                        <wps:cNvCnPr>
                          <a:cxnSpLocks noChangeShapeType="1"/>
                        </wps:cNvCnPr>
                        <wps:spPr bwMode="auto">
                          <a:xfrm>
                            <a:off x="2522855" y="1976120"/>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1" name="Line 29218"/>
                        <wps:cNvCnPr>
                          <a:cxnSpLocks noChangeShapeType="1"/>
                        </wps:cNvCnPr>
                        <wps:spPr bwMode="auto">
                          <a:xfrm>
                            <a:off x="2522220" y="197485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2" name="Line 29219"/>
                        <wps:cNvCnPr>
                          <a:cxnSpLocks noChangeShapeType="1"/>
                        </wps:cNvCnPr>
                        <wps:spPr bwMode="auto">
                          <a:xfrm>
                            <a:off x="2522220" y="19742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3" name="Line 29220"/>
                        <wps:cNvCnPr>
                          <a:cxnSpLocks noChangeShapeType="1"/>
                        </wps:cNvCnPr>
                        <wps:spPr bwMode="auto">
                          <a:xfrm>
                            <a:off x="2522220" y="197294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4" name="Line 29221"/>
                        <wps:cNvCnPr>
                          <a:cxnSpLocks noChangeShapeType="1"/>
                        </wps:cNvCnPr>
                        <wps:spPr bwMode="auto">
                          <a:xfrm>
                            <a:off x="2522220" y="197167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5" name="Line 29223"/>
                        <wps:cNvCnPr>
                          <a:cxnSpLocks noChangeShapeType="1"/>
                        </wps:cNvCnPr>
                        <wps:spPr bwMode="auto">
                          <a:xfrm>
                            <a:off x="2520950" y="196913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6" name="Line 29224"/>
                        <wps:cNvCnPr>
                          <a:cxnSpLocks noChangeShapeType="1"/>
                        </wps:cNvCnPr>
                        <wps:spPr bwMode="auto">
                          <a:xfrm>
                            <a:off x="2520950" y="1967865"/>
                            <a:ext cx="44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7" name="Line 29225"/>
                        <wps:cNvCnPr>
                          <a:cxnSpLocks noChangeShapeType="1"/>
                        </wps:cNvCnPr>
                        <wps:spPr bwMode="auto">
                          <a:xfrm>
                            <a:off x="2520950" y="1966595"/>
                            <a:ext cx="31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8" name="Line 29226"/>
                        <wps:cNvCnPr>
                          <a:cxnSpLocks noChangeShapeType="1"/>
                        </wps:cNvCnPr>
                        <wps:spPr bwMode="auto">
                          <a:xfrm>
                            <a:off x="2519680" y="1965960"/>
                            <a:ext cx="44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79" name="Line 29227"/>
                        <wps:cNvCnPr>
                          <a:cxnSpLocks noChangeShapeType="1"/>
                        </wps:cNvCnPr>
                        <wps:spPr bwMode="auto">
                          <a:xfrm>
                            <a:off x="2519680" y="1964690"/>
                            <a:ext cx="31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0" name="Line 29228"/>
                        <wps:cNvCnPr>
                          <a:cxnSpLocks noChangeShapeType="1"/>
                        </wps:cNvCnPr>
                        <wps:spPr bwMode="auto">
                          <a:xfrm>
                            <a:off x="2519680" y="1963420"/>
                            <a:ext cx="31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1" name="Line 29229"/>
                        <wps:cNvCnPr>
                          <a:cxnSpLocks noChangeShapeType="1"/>
                        </wps:cNvCnPr>
                        <wps:spPr bwMode="auto">
                          <a:xfrm>
                            <a:off x="2519680" y="1962150"/>
                            <a:ext cx="25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2" name="Line 29230"/>
                        <wps:cNvCnPr>
                          <a:cxnSpLocks noChangeShapeType="1"/>
                        </wps:cNvCnPr>
                        <wps:spPr bwMode="auto">
                          <a:xfrm>
                            <a:off x="2518410" y="1960880"/>
                            <a:ext cx="25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3" name="Line 29231"/>
                        <wps:cNvCnPr>
                          <a:cxnSpLocks noChangeShapeType="1"/>
                        </wps:cNvCnPr>
                        <wps:spPr bwMode="auto">
                          <a:xfrm>
                            <a:off x="2518410" y="1959610"/>
                            <a:ext cx="25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4" name="Line 29232"/>
                        <wps:cNvCnPr>
                          <a:cxnSpLocks noChangeShapeType="1"/>
                        </wps:cNvCnPr>
                        <wps:spPr bwMode="auto">
                          <a:xfrm>
                            <a:off x="2518410" y="1958340"/>
                            <a:ext cx="127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5" name="Line 29233"/>
                        <wps:cNvCnPr>
                          <a:cxnSpLocks noChangeShapeType="1"/>
                        </wps:cNvCnPr>
                        <wps:spPr bwMode="auto">
                          <a:xfrm>
                            <a:off x="2517140" y="1956435"/>
                            <a:ext cx="127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6" name="Line 29234"/>
                        <wps:cNvCnPr>
                          <a:cxnSpLocks noChangeShapeType="1"/>
                        </wps:cNvCnPr>
                        <wps:spPr bwMode="auto">
                          <a:xfrm>
                            <a:off x="2461260" y="1956435"/>
                            <a:ext cx="354965" cy="683895"/>
                          </a:xfrm>
                          <a:prstGeom prst="line">
                            <a:avLst/>
                          </a:prstGeom>
                          <a:noFill/>
                          <a:ln w="698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87" name="Line 29734"/>
                        <wps:cNvCnPr>
                          <a:cxnSpLocks noChangeShapeType="1"/>
                        </wps:cNvCnPr>
                        <wps:spPr bwMode="auto">
                          <a:xfrm>
                            <a:off x="1271905" y="237744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8" name="Line 29735"/>
                        <wps:cNvCnPr>
                          <a:cxnSpLocks noChangeShapeType="1"/>
                        </wps:cNvCnPr>
                        <wps:spPr bwMode="auto">
                          <a:xfrm>
                            <a:off x="1271905" y="237680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89" name="Line 29736"/>
                        <wps:cNvCnPr>
                          <a:cxnSpLocks noChangeShapeType="1"/>
                        </wps:cNvCnPr>
                        <wps:spPr bwMode="auto">
                          <a:xfrm>
                            <a:off x="1270635" y="23755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0" name="Line 29737"/>
                        <wps:cNvCnPr>
                          <a:cxnSpLocks noChangeShapeType="1"/>
                        </wps:cNvCnPr>
                        <wps:spPr bwMode="auto">
                          <a:xfrm>
                            <a:off x="1270635" y="237426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1" name="Line 29738"/>
                        <wps:cNvCnPr>
                          <a:cxnSpLocks noChangeShapeType="1"/>
                        </wps:cNvCnPr>
                        <wps:spPr bwMode="auto">
                          <a:xfrm>
                            <a:off x="1270635" y="237299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2" name="Line 29739"/>
                        <wps:cNvCnPr>
                          <a:cxnSpLocks noChangeShapeType="1"/>
                        </wps:cNvCnPr>
                        <wps:spPr bwMode="auto">
                          <a:xfrm>
                            <a:off x="1269365" y="23717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3" name="Line 29740"/>
                        <wps:cNvCnPr>
                          <a:cxnSpLocks noChangeShapeType="1"/>
                        </wps:cNvCnPr>
                        <wps:spPr bwMode="auto">
                          <a:xfrm>
                            <a:off x="1269365" y="23704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4" name="Line 29741"/>
                        <wps:cNvCnPr>
                          <a:cxnSpLocks noChangeShapeType="1"/>
                        </wps:cNvCnPr>
                        <wps:spPr bwMode="auto">
                          <a:xfrm>
                            <a:off x="1269365" y="23691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5" name="Line 29742"/>
                        <wps:cNvCnPr>
                          <a:cxnSpLocks noChangeShapeType="1"/>
                        </wps:cNvCnPr>
                        <wps:spPr bwMode="auto">
                          <a:xfrm>
                            <a:off x="1268095" y="23679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6" name="Line 29743"/>
                        <wps:cNvCnPr>
                          <a:cxnSpLocks noChangeShapeType="1"/>
                        </wps:cNvCnPr>
                        <wps:spPr bwMode="auto">
                          <a:xfrm>
                            <a:off x="1268095" y="23672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7" name="Line 29744"/>
                        <wps:cNvCnPr>
                          <a:cxnSpLocks noChangeShapeType="1"/>
                        </wps:cNvCnPr>
                        <wps:spPr bwMode="auto">
                          <a:xfrm>
                            <a:off x="1268095" y="23660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8" name="Line 29745"/>
                        <wps:cNvCnPr>
                          <a:cxnSpLocks noChangeShapeType="1"/>
                        </wps:cNvCnPr>
                        <wps:spPr bwMode="auto">
                          <a:xfrm>
                            <a:off x="1268095" y="236474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699" name="Line 29746"/>
                        <wps:cNvCnPr>
                          <a:cxnSpLocks noChangeShapeType="1"/>
                        </wps:cNvCnPr>
                        <wps:spPr bwMode="auto">
                          <a:xfrm>
                            <a:off x="1268095" y="236347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0" name="Line 29747"/>
                        <wps:cNvCnPr>
                          <a:cxnSpLocks noChangeShapeType="1"/>
                        </wps:cNvCnPr>
                        <wps:spPr bwMode="auto">
                          <a:xfrm>
                            <a:off x="1268095" y="23622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1" name="Line 29748"/>
                        <wps:cNvCnPr>
                          <a:cxnSpLocks noChangeShapeType="1"/>
                        </wps:cNvCnPr>
                        <wps:spPr bwMode="auto">
                          <a:xfrm>
                            <a:off x="1266825" y="236093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2" name="Line 29749"/>
                        <wps:cNvCnPr>
                          <a:cxnSpLocks noChangeShapeType="1"/>
                        </wps:cNvCnPr>
                        <wps:spPr bwMode="auto">
                          <a:xfrm>
                            <a:off x="1266825" y="235966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3" name="Line 29750"/>
                        <wps:cNvCnPr>
                          <a:cxnSpLocks noChangeShapeType="1"/>
                        </wps:cNvCnPr>
                        <wps:spPr bwMode="auto">
                          <a:xfrm>
                            <a:off x="1266825" y="235839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4" name="Line 29751"/>
                        <wps:cNvCnPr>
                          <a:cxnSpLocks noChangeShapeType="1"/>
                        </wps:cNvCnPr>
                        <wps:spPr bwMode="auto">
                          <a:xfrm>
                            <a:off x="1266825" y="235775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5" name="Line 29752"/>
                        <wps:cNvCnPr>
                          <a:cxnSpLocks noChangeShapeType="1"/>
                        </wps:cNvCnPr>
                        <wps:spPr bwMode="auto">
                          <a:xfrm>
                            <a:off x="1266825" y="235648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6" name="Line 29753"/>
                        <wps:cNvCnPr>
                          <a:cxnSpLocks noChangeShapeType="1"/>
                        </wps:cNvCnPr>
                        <wps:spPr bwMode="auto">
                          <a:xfrm>
                            <a:off x="1266825" y="235521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7" name="Line 29754"/>
                        <wps:cNvCnPr>
                          <a:cxnSpLocks noChangeShapeType="1"/>
                        </wps:cNvCnPr>
                        <wps:spPr bwMode="auto">
                          <a:xfrm>
                            <a:off x="1266825" y="235394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8" name="Line 29755"/>
                        <wps:cNvCnPr>
                          <a:cxnSpLocks noChangeShapeType="1"/>
                        </wps:cNvCnPr>
                        <wps:spPr bwMode="auto">
                          <a:xfrm>
                            <a:off x="1266825" y="235267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09" name="Line 29756"/>
                        <wps:cNvCnPr>
                          <a:cxnSpLocks noChangeShapeType="1"/>
                        </wps:cNvCnPr>
                        <wps:spPr bwMode="auto">
                          <a:xfrm>
                            <a:off x="1268095" y="23514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0" name="Line 29757"/>
                        <wps:cNvCnPr>
                          <a:cxnSpLocks noChangeShapeType="1"/>
                        </wps:cNvCnPr>
                        <wps:spPr bwMode="auto">
                          <a:xfrm>
                            <a:off x="1268095" y="23501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1" name="Line 29758"/>
                        <wps:cNvCnPr>
                          <a:cxnSpLocks noChangeShapeType="1"/>
                        </wps:cNvCnPr>
                        <wps:spPr bwMode="auto">
                          <a:xfrm>
                            <a:off x="1268095" y="23495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2" name="Line 29759"/>
                        <wps:cNvCnPr>
                          <a:cxnSpLocks noChangeShapeType="1"/>
                        </wps:cNvCnPr>
                        <wps:spPr bwMode="auto">
                          <a:xfrm>
                            <a:off x="1268095" y="23482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3" name="Line 29760"/>
                        <wps:cNvCnPr>
                          <a:cxnSpLocks noChangeShapeType="1"/>
                        </wps:cNvCnPr>
                        <wps:spPr bwMode="auto">
                          <a:xfrm>
                            <a:off x="1268095" y="23469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4" name="Line 29761"/>
                        <wps:cNvCnPr>
                          <a:cxnSpLocks noChangeShapeType="1"/>
                        </wps:cNvCnPr>
                        <wps:spPr bwMode="auto">
                          <a:xfrm>
                            <a:off x="1268095" y="234569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5" name="Line 29762"/>
                        <wps:cNvCnPr>
                          <a:cxnSpLocks noChangeShapeType="1"/>
                        </wps:cNvCnPr>
                        <wps:spPr bwMode="auto">
                          <a:xfrm>
                            <a:off x="1269365" y="23444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6" name="Line 29763"/>
                        <wps:cNvCnPr>
                          <a:cxnSpLocks noChangeShapeType="1"/>
                        </wps:cNvCnPr>
                        <wps:spPr bwMode="auto">
                          <a:xfrm>
                            <a:off x="1269365" y="23431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7" name="Line 29764"/>
                        <wps:cNvCnPr>
                          <a:cxnSpLocks noChangeShapeType="1"/>
                        </wps:cNvCnPr>
                        <wps:spPr bwMode="auto">
                          <a:xfrm>
                            <a:off x="1269365" y="23418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8" name="Line 29765"/>
                        <wps:cNvCnPr>
                          <a:cxnSpLocks noChangeShapeType="1"/>
                        </wps:cNvCnPr>
                        <wps:spPr bwMode="auto">
                          <a:xfrm>
                            <a:off x="1269365" y="23406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19" name="Line 29766"/>
                        <wps:cNvCnPr>
                          <a:cxnSpLocks noChangeShapeType="1"/>
                        </wps:cNvCnPr>
                        <wps:spPr bwMode="auto">
                          <a:xfrm>
                            <a:off x="1270635" y="233997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0" name="Line 29767"/>
                        <wps:cNvCnPr>
                          <a:cxnSpLocks noChangeShapeType="1"/>
                        </wps:cNvCnPr>
                        <wps:spPr bwMode="auto">
                          <a:xfrm>
                            <a:off x="1270635" y="23387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1" name="Line 29768"/>
                        <wps:cNvCnPr>
                          <a:cxnSpLocks noChangeShapeType="1"/>
                        </wps:cNvCnPr>
                        <wps:spPr bwMode="auto">
                          <a:xfrm>
                            <a:off x="1270635" y="23374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2" name="Line 29769"/>
                        <wps:cNvCnPr>
                          <a:cxnSpLocks noChangeShapeType="1"/>
                        </wps:cNvCnPr>
                        <wps:spPr bwMode="auto">
                          <a:xfrm>
                            <a:off x="1270635" y="233616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3" name="Line 29770"/>
                        <wps:cNvCnPr>
                          <a:cxnSpLocks noChangeShapeType="1"/>
                        </wps:cNvCnPr>
                        <wps:spPr bwMode="auto">
                          <a:xfrm>
                            <a:off x="1271905" y="233489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4" name="Line 29771"/>
                        <wps:cNvCnPr>
                          <a:cxnSpLocks noChangeShapeType="1"/>
                        </wps:cNvCnPr>
                        <wps:spPr bwMode="auto">
                          <a:xfrm>
                            <a:off x="1271905" y="23336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5" name="Line 29772"/>
                        <wps:cNvCnPr>
                          <a:cxnSpLocks noChangeShapeType="1"/>
                        </wps:cNvCnPr>
                        <wps:spPr bwMode="auto">
                          <a:xfrm>
                            <a:off x="1273175" y="23323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6" name="Line 29773"/>
                        <wps:cNvCnPr>
                          <a:cxnSpLocks noChangeShapeType="1"/>
                        </wps:cNvCnPr>
                        <wps:spPr bwMode="auto">
                          <a:xfrm>
                            <a:off x="1273175" y="23310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7" name="Line 29774"/>
                        <wps:cNvCnPr>
                          <a:cxnSpLocks noChangeShapeType="1"/>
                        </wps:cNvCnPr>
                        <wps:spPr bwMode="auto">
                          <a:xfrm>
                            <a:off x="1274445" y="23304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8" name="Line 29775"/>
                        <wps:cNvCnPr>
                          <a:cxnSpLocks noChangeShapeType="1"/>
                        </wps:cNvCnPr>
                        <wps:spPr bwMode="auto">
                          <a:xfrm>
                            <a:off x="1274445" y="23291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29" name="Line 29776"/>
                        <wps:cNvCnPr>
                          <a:cxnSpLocks noChangeShapeType="1"/>
                        </wps:cNvCnPr>
                        <wps:spPr bwMode="auto">
                          <a:xfrm>
                            <a:off x="1275080" y="232791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0" name="Line 29777"/>
                        <wps:cNvCnPr>
                          <a:cxnSpLocks noChangeShapeType="1"/>
                        </wps:cNvCnPr>
                        <wps:spPr bwMode="auto">
                          <a:xfrm>
                            <a:off x="1275080" y="232664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1" name="Line 29778"/>
                        <wps:cNvCnPr>
                          <a:cxnSpLocks noChangeShapeType="1"/>
                        </wps:cNvCnPr>
                        <wps:spPr bwMode="auto">
                          <a:xfrm>
                            <a:off x="1276350" y="232537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2" name="Line 29779"/>
                        <wps:cNvCnPr>
                          <a:cxnSpLocks noChangeShapeType="1"/>
                        </wps:cNvCnPr>
                        <wps:spPr bwMode="auto">
                          <a:xfrm>
                            <a:off x="1276350" y="232410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3" name="Line 29780"/>
                        <wps:cNvCnPr>
                          <a:cxnSpLocks noChangeShapeType="1"/>
                        </wps:cNvCnPr>
                        <wps:spPr bwMode="auto">
                          <a:xfrm>
                            <a:off x="1277620" y="23228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4" name="Line 29781"/>
                        <wps:cNvCnPr>
                          <a:cxnSpLocks noChangeShapeType="1"/>
                        </wps:cNvCnPr>
                        <wps:spPr bwMode="auto">
                          <a:xfrm>
                            <a:off x="1278890" y="232156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5" name="Line 29782"/>
                        <wps:cNvCnPr>
                          <a:cxnSpLocks noChangeShapeType="1"/>
                        </wps:cNvCnPr>
                        <wps:spPr bwMode="auto">
                          <a:xfrm>
                            <a:off x="1278890" y="23209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6" name="Line 29783"/>
                        <wps:cNvCnPr>
                          <a:cxnSpLocks noChangeShapeType="1"/>
                        </wps:cNvCnPr>
                        <wps:spPr bwMode="auto">
                          <a:xfrm>
                            <a:off x="1280160" y="231965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7" name="Line 29784"/>
                        <wps:cNvCnPr>
                          <a:cxnSpLocks noChangeShapeType="1"/>
                        </wps:cNvCnPr>
                        <wps:spPr bwMode="auto">
                          <a:xfrm>
                            <a:off x="1281430" y="231838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8" name="Line 29785"/>
                        <wps:cNvCnPr>
                          <a:cxnSpLocks noChangeShapeType="1"/>
                        </wps:cNvCnPr>
                        <wps:spPr bwMode="auto">
                          <a:xfrm>
                            <a:off x="1281430" y="231711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39" name="Line 29786"/>
                        <wps:cNvCnPr>
                          <a:cxnSpLocks noChangeShapeType="1"/>
                        </wps:cNvCnPr>
                        <wps:spPr bwMode="auto">
                          <a:xfrm>
                            <a:off x="1282700" y="231584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0" name="Line 29787"/>
                        <wps:cNvCnPr>
                          <a:cxnSpLocks noChangeShapeType="1"/>
                        </wps:cNvCnPr>
                        <wps:spPr bwMode="auto">
                          <a:xfrm>
                            <a:off x="1316990" y="237871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1" name="Line 29788"/>
                        <wps:cNvCnPr>
                          <a:cxnSpLocks noChangeShapeType="1"/>
                        </wps:cNvCnPr>
                        <wps:spPr bwMode="auto">
                          <a:xfrm>
                            <a:off x="1316990" y="237744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2" name="Line 29789"/>
                        <wps:cNvCnPr>
                          <a:cxnSpLocks noChangeShapeType="1"/>
                        </wps:cNvCnPr>
                        <wps:spPr bwMode="auto">
                          <a:xfrm>
                            <a:off x="1316990" y="237680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3" name="Line 29790"/>
                        <wps:cNvCnPr>
                          <a:cxnSpLocks noChangeShapeType="1"/>
                        </wps:cNvCnPr>
                        <wps:spPr bwMode="auto">
                          <a:xfrm>
                            <a:off x="1316990" y="237553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4" name="Line 29791"/>
                        <wps:cNvCnPr>
                          <a:cxnSpLocks noChangeShapeType="1"/>
                        </wps:cNvCnPr>
                        <wps:spPr bwMode="auto">
                          <a:xfrm>
                            <a:off x="1316990" y="237426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5" name="Line 29792"/>
                        <wps:cNvCnPr>
                          <a:cxnSpLocks noChangeShapeType="1"/>
                        </wps:cNvCnPr>
                        <wps:spPr bwMode="auto">
                          <a:xfrm>
                            <a:off x="1316990" y="237299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6" name="Line 29793"/>
                        <wps:cNvCnPr>
                          <a:cxnSpLocks noChangeShapeType="1"/>
                        </wps:cNvCnPr>
                        <wps:spPr bwMode="auto">
                          <a:xfrm>
                            <a:off x="1316990" y="237172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7" name="Line 29794"/>
                        <wps:cNvCnPr>
                          <a:cxnSpLocks noChangeShapeType="1"/>
                        </wps:cNvCnPr>
                        <wps:spPr bwMode="auto">
                          <a:xfrm>
                            <a:off x="1316990" y="237045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8" name="Line 29795"/>
                        <wps:cNvCnPr>
                          <a:cxnSpLocks noChangeShapeType="1"/>
                        </wps:cNvCnPr>
                        <wps:spPr bwMode="auto">
                          <a:xfrm>
                            <a:off x="1316990" y="236918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49" name="Line 29796"/>
                        <wps:cNvCnPr>
                          <a:cxnSpLocks noChangeShapeType="1"/>
                        </wps:cNvCnPr>
                        <wps:spPr bwMode="auto">
                          <a:xfrm>
                            <a:off x="1316990" y="236791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0" name="Line 29797"/>
                        <wps:cNvCnPr>
                          <a:cxnSpLocks noChangeShapeType="1"/>
                        </wps:cNvCnPr>
                        <wps:spPr bwMode="auto">
                          <a:xfrm>
                            <a:off x="1316990" y="236728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1" name="Line 29798"/>
                        <wps:cNvCnPr>
                          <a:cxnSpLocks noChangeShapeType="1"/>
                        </wps:cNvCnPr>
                        <wps:spPr bwMode="auto">
                          <a:xfrm>
                            <a:off x="1316990" y="236601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2" name="Line 29799"/>
                        <wps:cNvCnPr>
                          <a:cxnSpLocks noChangeShapeType="1"/>
                        </wps:cNvCnPr>
                        <wps:spPr bwMode="auto">
                          <a:xfrm>
                            <a:off x="1316990" y="236474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3" name="Line 29800"/>
                        <wps:cNvCnPr>
                          <a:cxnSpLocks noChangeShapeType="1"/>
                        </wps:cNvCnPr>
                        <wps:spPr bwMode="auto">
                          <a:xfrm>
                            <a:off x="1316990" y="236347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4" name="Line 29801"/>
                        <wps:cNvCnPr>
                          <a:cxnSpLocks noChangeShapeType="1"/>
                        </wps:cNvCnPr>
                        <wps:spPr bwMode="auto">
                          <a:xfrm>
                            <a:off x="1316990" y="236220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5" name="Line 29802"/>
                        <wps:cNvCnPr>
                          <a:cxnSpLocks noChangeShapeType="1"/>
                        </wps:cNvCnPr>
                        <wps:spPr bwMode="auto">
                          <a:xfrm>
                            <a:off x="1316990" y="236093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6" name="Line 29803"/>
                        <wps:cNvCnPr>
                          <a:cxnSpLocks noChangeShapeType="1"/>
                        </wps:cNvCnPr>
                        <wps:spPr bwMode="auto">
                          <a:xfrm>
                            <a:off x="1316990" y="235966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7" name="Line 29804"/>
                        <wps:cNvCnPr>
                          <a:cxnSpLocks noChangeShapeType="1"/>
                        </wps:cNvCnPr>
                        <wps:spPr bwMode="auto">
                          <a:xfrm>
                            <a:off x="1316990" y="235839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8" name="Line 29805"/>
                        <wps:cNvCnPr>
                          <a:cxnSpLocks noChangeShapeType="1"/>
                        </wps:cNvCnPr>
                        <wps:spPr bwMode="auto">
                          <a:xfrm>
                            <a:off x="1316990" y="235775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59" name="Line 29806"/>
                        <wps:cNvCnPr>
                          <a:cxnSpLocks noChangeShapeType="1"/>
                        </wps:cNvCnPr>
                        <wps:spPr bwMode="auto">
                          <a:xfrm>
                            <a:off x="1316990" y="235648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0" name="Line 29807"/>
                        <wps:cNvCnPr>
                          <a:cxnSpLocks noChangeShapeType="1"/>
                        </wps:cNvCnPr>
                        <wps:spPr bwMode="auto">
                          <a:xfrm>
                            <a:off x="1316990" y="235521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1" name="Line 29808"/>
                        <wps:cNvCnPr>
                          <a:cxnSpLocks noChangeShapeType="1"/>
                        </wps:cNvCnPr>
                        <wps:spPr bwMode="auto">
                          <a:xfrm>
                            <a:off x="1316990" y="235394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2" name="Line 29809"/>
                        <wps:cNvCnPr>
                          <a:cxnSpLocks noChangeShapeType="1"/>
                        </wps:cNvCnPr>
                        <wps:spPr bwMode="auto">
                          <a:xfrm>
                            <a:off x="1316990" y="235267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3" name="Line 29810"/>
                        <wps:cNvCnPr>
                          <a:cxnSpLocks noChangeShapeType="1"/>
                        </wps:cNvCnPr>
                        <wps:spPr bwMode="auto">
                          <a:xfrm>
                            <a:off x="1316990" y="235140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4" name="Line 29811"/>
                        <wps:cNvCnPr>
                          <a:cxnSpLocks noChangeShapeType="1"/>
                        </wps:cNvCnPr>
                        <wps:spPr bwMode="auto">
                          <a:xfrm>
                            <a:off x="1316990" y="235013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5" name="Line 29812"/>
                        <wps:cNvCnPr>
                          <a:cxnSpLocks noChangeShapeType="1"/>
                        </wps:cNvCnPr>
                        <wps:spPr bwMode="auto">
                          <a:xfrm>
                            <a:off x="1316990" y="234950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6" name="Line 29813"/>
                        <wps:cNvCnPr>
                          <a:cxnSpLocks noChangeShapeType="1"/>
                        </wps:cNvCnPr>
                        <wps:spPr bwMode="auto">
                          <a:xfrm>
                            <a:off x="1316990" y="234823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7" name="Line 29814"/>
                        <wps:cNvCnPr>
                          <a:cxnSpLocks noChangeShapeType="1"/>
                        </wps:cNvCnPr>
                        <wps:spPr bwMode="auto">
                          <a:xfrm>
                            <a:off x="1316990" y="234696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8" name="Line 29815"/>
                        <wps:cNvCnPr>
                          <a:cxnSpLocks noChangeShapeType="1"/>
                        </wps:cNvCnPr>
                        <wps:spPr bwMode="auto">
                          <a:xfrm>
                            <a:off x="1316990" y="234569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69" name="Line 29816"/>
                        <wps:cNvCnPr>
                          <a:cxnSpLocks noChangeShapeType="1"/>
                        </wps:cNvCnPr>
                        <wps:spPr bwMode="auto">
                          <a:xfrm>
                            <a:off x="1316990" y="234442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0" name="Line 29817"/>
                        <wps:cNvCnPr>
                          <a:cxnSpLocks noChangeShapeType="1"/>
                        </wps:cNvCnPr>
                        <wps:spPr bwMode="auto">
                          <a:xfrm>
                            <a:off x="1316990" y="234315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1" name="Line 29818"/>
                        <wps:cNvCnPr>
                          <a:cxnSpLocks noChangeShapeType="1"/>
                        </wps:cNvCnPr>
                        <wps:spPr bwMode="auto">
                          <a:xfrm>
                            <a:off x="1316990" y="234188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2" name="Line 29819"/>
                        <wps:cNvCnPr>
                          <a:cxnSpLocks noChangeShapeType="1"/>
                        </wps:cNvCnPr>
                        <wps:spPr bwMode="auto">
                          <a:xfrm>
                            <a:off x="1316990" y="234061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3" name="Line 29820"/>
                        <wps:cNvCnPr>
                          <a:cxnSpLocks noChangeShapeType="1"/>
                        </wps:cNvCnPr>
                        <wps:spPr bwMode="auto">
                          <a:xfrm>
                            <a:off x="1316990" y="233997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4" name="Line 29821"/>
                        <wps:cNvCnPr>
                          <a:cxnSpLocks noChangeShapeType="1"/>
                        </wps:cNvCnPr>
                        <wps:spPr bwMode="auto">
                          <a:xfrm>
                            <a:off x="1301750" y="2338705"/>
                            <a:ext cx="19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5" name="Line 29822"/>
                        <wps:cNvCnPr>
                          <a:cxnSpLocks noChangeShapeType="1"/>
                        </wps:cNvCnPr>
                        <wps:spPr bwMode="auto">
                          <a:xfrm>
                            <a:off x="1316990" y="233870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6" name="Line 29823"/>
                        <wps:cNvCnPr>
                          <a:cxnSpLocks noChangeShapeType="1"/>
                        </wps:cNvCnPr>
                        <wps:spPr bwMode="auto">
                          <a:xfrm>
                            <a:off x="1301750" y="233743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7" name="Line 29824"/>
                        <wps:cNvCnPr>
                          <a:cxnSpLocks noChangeShapeType="1"/>
                        </wps:cNvCnPr>
                        <wps:spPr bwMode="auto">
                          <a:xfrm>
                            <a:off x="1316990" y="233743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8" name="Line 29825"/>
                        <wps:cNvCnPr>
                          <a:cxnSpLocks noChangeShapeType="1"/>
                        </wps:cNvCnPr>
                        <wps:spPr bwMode="auto">
                          <a:xfrm>
                            <a:off x="1301750" y="233616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79" name="Line 29826"/>
                        <wps:cNvCnPr>
                          <a:cxnSpLocks noChangeShapeType="1"/>
                        </wps:cNvCnPr>
                        <wps:spPr bwMode="auto">
                          <a:xfrm>
                            <a:off x="1316990" y="233616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0" name="Line 29827"/>
                        <wps:cNvCnPr>
                          <a:cxnSpLocks noChangeShapeType="1"/>
                        </wps:cNvCnPr>
                        <wps:spPr bwMode="auto">
                          <a:xfrm>
                            <a:off x="1301750" y="233489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1" name="Line 29828"/>
                        <wps:cNvCnPr>
                          <a:cxnSpLocks noChangeShapeType="1"/>
                        </wps:cNvCnPr>
                        <wps:spPr bwMode="auto">
                          <a:xfrm>
                            <a:off x="1316990" y="233489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2" name="Line 29829"/>
                        <wps:cNvCnPr>
                          <a:cxnSpLocks noChangeShapeType="1"/>
                        </wps:cNvCnPr>
                        <wps:spPr bwMode="auto">
                          <a:xfrm>
                            <a:off x="1301750" y="233362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3" name="Line 29830"/>
                        <wps:cNvCnPr>
                          <a:cxnSpLocks noChangeShapeType="1"/>
                        </wps:cNvCnPr>
                        <wps:spPr bwMode="auto">
                          <a:xfrm>
                            <a:off x="1316990" y="233362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4" name="Line 29831"/>
                        <wps:cNvCnPr>
                          <a:cxnSpLocks noChangeShapeType="1"/>
                        </wps:cNvCnPr>
                        <wps:spPr bwMode="auto">
                          <a:xfrm>
                            <a:off x="1301750" y="2332355"/>
                            <a:ext cx="127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5" name="Line 29832"/>
                        <wps:cNvCnPr>
                          <a:cxnSpLocks noChangeShapeType="1"/>
                        </wps:cNvCnPr>
                        <wps:spPr bwMode="auto">
                          <a:xfrm>
                            <a:off x="1316990" y="233235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6" name="Line 29833"/>
                        <wps:cNvCnPr>
                          <a:cxnSpLocks noChangeShapeType="1"/>
                        </wps:cNvCnPr>
                        <wps:spPr bwMode="auto">
                          <a:xfrm>
                            <a:off x="1303655" y="2331085"/>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7" name="Line 29834"/>
                        <wps:cNvCnPr>
                          <a:cxnSpLocks noChangeShapeType="1"/>
                        </wps:cNvCnPr>
                        <wps:spPr bwMode="auto">
                          <a:xfrm>
                            <a:off x="1316990" y="233108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8" name="Line 29835"/>
                        <wps:cNvCnPr>
                          <a:cxnSpLocks noChangeShapeType="1"/>
                        </wps:cNvCnPr>
                        <wps:spPr bwMode="auto">
                          <a:xfrm>
                            <a:off x="1304925" y="233045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89" name="Line 29836"/>
                        <wps:cNvCnPr>
                          <a:cxnSpLocks noChangeShapeType="1"/>
                        </wps:cNvCnPr>
                        <wps:spPr bwMode="auto">
                          <a:xfrm>
                            <a:off x="1316990" y="233045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0" name="Line 29837"/>
                        <wps:cNvCnPr>
                          <a:cxnSpLocks noChangeShapeType="1"/>
                        </wps:cNvCnPr>
                        <wps:spPr bwMode="auto">
                          <a:xfrm>
                            <a:off x="1307465" y="2329180"/>
                            <a:ext cx="1778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1" name="Line 29838"/>
                        <wps:cNvCnPr>
                          <a:cxnSpLocks noChangeShapeType="1"/>
                        </wps:cNvCnPr>
                        <wps:spPr bwMode="auto">
                          <a:xfrm>
                            <a:off x="1308735" y="2327910"/>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2" name="Line 29839"/>
                        <wps:cNvCnPr>
                          <a:cxnSpLocks noChangeShapeType="1"/>
                        </wps:cNvCnPr>
                        <wps:spPr bwMode="auto">
                          <a:xfrm>
                            <a:off x="1310005" y="2326640"/>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3" name="Line 29840"/>
                        <wps:cNvCnPr>
                          <a:cxnSpLocks noChangeShapeType="1"/>
                        </wps:cNvCnPr>
                        <wps:spPr bwMode="auto">
                          <a:xfrm>
                            <a:off x="1312545" y="2325370"/>
                            <a:ext cx="127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4" name="Line 29841"/>
                        <wps:cNvCnPr>
                          <a:cxnSpLocks noChangeShapeType="1"/>
                        </wps:cNvCnPr>
                        <wps:spPr bwMode="auto">
                          <a:xfrm>
                            <a:off x="1313180" y="232410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5" name="Line 29842"/>
                        <wps:cNvCnPr>
                          <a:cxnSpLocks noChangeShapeType="1"/>
                        </wps:cNvCnPr>
                        <wps:spPr bwMode="auto">
                          <a:xfrm>
                            <a:off x="1314450" y="232283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6" name="Line 29843"/>
                        <wps:cNvCnPr>
                          <a:cxnSpLocks noChangeShapeType="1"/>
                        </wps:cNvCnPr>
                        <wps:spPr bwMode="auto">
                          <a:xfrm>
                            <a:off x="1315720" y="232156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7" name="Line 29844"/>
                        <wps:cNvCnPr>
                          <a:cxnSpLocks noChangeShapeType="1"/>
                        </wps:cNvCnPr>
                        <wps:spPr bwMode="auto">
                          <a:xfrm>
                            <a:off x="1316990" y="232092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8" name="Line 29845"/>
                        <wps:cNvCnPr>
                          <a:cxnSpLocks noChangeShapeType="1"/>
                        </wps:cNvCnPr>
                        <wps:spPr bwMode="auto">
                          <a:xfrm>
                            <a:off x="1318260" y="23196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799" name="Line 29846"/>
                        <wps:cNvCnPr>
                          <a:cxnSpLocks noChangeShapeType="1"/>
                        </wps:cNvCnPr>
                        <wps:spPr bwMode="auto">
                          <a:xfrm>
                            <a:off x="1319530" y="231838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0" name="Line 29847"/>
                        <wps:cNvCnPr>
                          <a:cxnSpLocks noChangeShapeType="1"/>
                        </wps:cNvCnPr>
                        <wps:spPr bwMode="auto">
                          <a:xfrm>
                            <a:off x="1319530" y="231711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1" name="Line 29848"/>
                        <wps:cNvCnPr>
                          <a:cxnSpLocks noChangeShapeType="1"/>
                        </wps:cNvCnPr>
                        <wps:spPr bwMode="auto">
                          <a:xfrm>
                            <a:off x="1320800" y="2315845"/>
                            <a:ext cx="44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2" name="Line 29849"/>
                        <wps:cNvCnPr>
                          <a:cxnSpLocks noChangeShapeType="1"/>
                        </wps:cNvCnPr>
                        <wps:spPr bwMode="auto">
                          <a:xfrm>
                            <a:off x="1343025" y="239585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3" name="Line 29850"/>
                        <wps:cNvCnPr>
                          <a:cxnSpLocks noChangeShapeType="1"/>
                        </wps:cNvCnPr>
                        <wps:spPr bwMode="auto">
                          <a:xfrm>
                            <a:off x="1343025" y="239458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4" name="Line 29851"/>
                        <wps:cNvCnPr>
                          <a:cxnSpLocks noChangeShapeType="1"/>
                        </wps:cNvCnPr>
                        <wps:spPr bwMode="auto">
                          <a:xfrm>
                            <a:off x="1344295" y="239331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5" name="Line 29852"/>
                        <wps:cNvCnPr>
                          <a:cxnSpLocks noChangeShapeType="1"/>
                        </wps:cNvCnPr>
                        <wps:spPr bwMode="auto">
                          <a:xfrm>
                            <a:off x="1344295" y="239204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6" name="Line 29853"/>
                        <wps:cNvCnPr>
                          <a:cxnSpLocks noChangeShapeType="1"/>
                        </wps:cNvCnPr>
                        <wps:spPr bwMode="auto">
                          <a:xfrm>
                            <a:off x="1345565" y="23907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7" name="Line 29854"/>
                        <wps:cNvCnPr>
                          <a:cxnSpLocks noChangeShapeType="1"/>
                        </wps:cNvCnPr>
                        <wps:spPr bwMode="auto">
                          <a:xfrm>
                            <a:off x="1345565" y="23895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8" name="Line 29855"/>
                        <wps:cNvCnPr>
                          <a:cxnSpLocks noChangeShapeType="1"/>
                        </wps:cNvCnPr>
                        <wps:spPr bwMode="auto">
                          <a:xfrm>
                            <a:off x="1346835" y="23882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09" name="Line 29856"/>
                        <wps:cNvCnPr>
                          <a:cxnSpLocks noChangeShapeType="1"/>
                        </wps:cNvCnPr>
                        <wps:spPr bwMode="auto">
                          <a:xfrm>
                            <a:off x="1346835" y="238696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0" name="Line 29857"/>
                        <wps:cNvCnPr>
                          <a:cxnSpLocks noChangeShapeType="1"/>
                        </wps:cNvCnPr>
                        <wps:spPr bwMode="auto">
                          <a:xfrm>
                            <a:off x="1348105" y="23863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1" name="Line 29858"/>
                        <wps:cNvCnPr>
                          <a:cxnSpLocks noChangeShapeType="1"/>
                        </wps:cNvCnPr>
                        <wps:spPr bwMode="auto">
                          <a:xfrm>
                            <a:off x="1348105" y="23850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2" name="Line 29859"/>
                        <wps:cNvCnPr>
                          <a:cxnSpLocks noChangeShapeType="1"/>
                        </wps:cNvCnPr>
                        <wps:spPr bwMode="auto">
                          <a:xfrm>
                            <a:off x="1349375" y="238379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3" name="Line 29860"/>
                        <wps:cNvCnPr>
                          <a:cxnSpLocks noChangeShapeType="1"/>
                        </wps:cNvCnPr>
                        <wps:spPr bwMode="auto">
                          <a:xfrm>
                            <a:off x="1349375" y="23825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4" name="Line 29861"/>
                        <wps:cNvCnPr>
                          <a:cxnSpLocks noChangeShapeType="1"/>
                        </wps:cNvCnPr>
                        <wps:spPr bwMode="auto">
                          <a:xfrm>
                            <a:off x="1350645" y="23812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5" name="Line 29862"/>
                        <wps:cNvCnPr>
                          <a:cxnSpLocks noChangeShapeType="1"/>
                        </wps:cNvCnPr>
                        <wps:spPr bwMode="auto">
                          <a:xfrm>
                            <a:off x="1350645" y="23799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6" name="Line 29863"/>
                        <wps:cNvCnPr>
                          <a:cxnSpLocks noChangeShapeType="1"/>
                        </wps:cNvCnPr>
                        <wps:spPr bwMode="auto">
                          <a:xfrm>
                            <a:off x="1350645" y="237871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7" name="Line 29864"/>
                        <wps:cNvCnPr>
                          <a:cxnSpLocks noChangeShapeType="1"/>
                        </wps:cNvCnPr>
                        <wps:spPr bwMode="auto">
                          <a:xfrm>
                            <a:off x="1351280" y="237744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8" name="Line 29865"/>
                        <wps:cNvCnPr>
                          <a:cxnSpLocks noChangeShapeType="1"/>
                        </wps:cNvCnPr>
                        <wps:spPr bwMode="auto">
                          <a:xfrm>
                            <a:off x="1351280" y="237680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19" name="Line 29866"/>
                        <wps:cNvCnPr>
                          <a:cxnSpLocks noChangeShapeType="1"/>
                        </wps:cNvCnPr>
                        <wps:spPr bwMode="auto">
                          <a:xfrm>
                            <a:off x="1351280" y="2375535"/>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0" name="Line 29867"/>
                        <wps:cNvCnPr>
                          <a:cxnSpLocks noChangeShapeType="1"/>
                        </wps:cNvCnPr>
                        <wps:spPr bwMode="auto">
                          <a:xfrm>
                            <a:off x="1352550" y="237426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1" name="Line 29868"/>
                        <wps:cNvCnPr>
                          <a:cxnSpLocks noChangeShapeType="1"/>
                        </wps:cNvCnPr>
                        <wps:spPr bwMode="auto">
                          <a:xfrm>
                            <a:off x="1352550" y="237299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2" name="Line 29869"/>
                        <wps:cNvCnPr>
                          <a:cxnSpLocks noChangeShapeType="1"/>
                        </wps:cNvCnPr>
                        <wps:spPr bwMode="auto">
                          <a:xfrm>
                            <a:off x="1353820" y="23717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3" name="Line 29870"/>
                        <wps:cNvCnPr>
                          <a:cxnSpLocks noChangeShapeType="1"/>
                        </wps:cNvCnPr>
                        <wps:spPr bwMode="auto">
                          <a:xfrm>
                            <a:off x="1353820" y="23704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4" name="Line 29871"/>
                        <wps:cNvCnPr>
                          <a:cxnSpLocks noChangeShapeType="1"/>
                        </wps:cNvCnPr>
                        <wps:spPr bwMode="auto">
                          <a:xfrm>
                            <a:off x="1353820" y="23691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5" name="Line 29872"/>
                        <wps:cNvCnPr>
                          <a:cxnSpLocks noChangeShapeType="1"/>
                        </wps:cNvCnPr>
                        <wps:spPr bwMode="auto">
                          <a:xfrm>
                            <a:off x="1355090" y="23679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6" name="Line 29873"/>
                        <wps:cNvCnPr>
                          <a:cxnSpLocks noChangeShapeType="1"/>
                        </wps:cNvCnPr>
                        <wps:spPr bwMode="auto">
                          <a:xfrm>
                            <a:off x="1355090" y="23672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7" name="Line 29874"/>
                        <wps:cNvCnPr>
                          <a:cxnSpLocks noChangeShapeType="1"/>
                        </wps:cNvCnPr>
                        <wps:spPr bwMode="auto">
                          <a:xfrm>
                            <a:off x="1355090" y="23660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8" name="Line 29875"/>
                        <wps:cNvCnPr>
                          <a:cxnSpLocks noChangeShapeType="1"/>
                        </wps:cNvCnPr>
                        <wps:spPr bwMode="auto">
                          <a:xfrm>
                            <a:off x="1355090" y="236474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29" name="Line 29876"/>
                        <wps:cNvCnPr>
                          <a:cxnSpLocks noChangeShapeType="1"/>
                        </wps:cNvCnPr>
                        <wps:spPr bwMode="auto">
                          <a:xfrm>
                            <a:off x="1355090" y="236347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0" name="Line 29877"/>
                        <wps:cNvCnPr>
                          <a:cxnSpLocks noChangeShapeType="1"/>
                        </wps:cNvCnPr>
                        <wps:spPr bwMode="auto">
                          <a:xfrm>
                            <a:off x="1355090" y="23622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1" name="Line 29878"/>
                        <wps:cNvCnPr>
                          <a:cxnSpLocks noChangeShapeType="1"/>
                        </wps:cNvCnPr>
                        <wps:spPr bwMode="auto">
                          <a:xfrm>
                            <a:off x="1355090" y="23609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2" name="Line 29879"/>
                        <wps:cNvCnPr>
                          <a:cxnSpLocks noChangeShapeType="1"/>
                        </wps:cNvCnPr>
                        <wps:spPr bwMode="auto">
                          <a:xfrm>
                            <a:off x="1355090" y="23596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3" name="Line 29880"/>
                        <wps:cNvCnPr>
                          <a:cxnSpLocks noChangeShapeType="1"/>
                        </wps:cNvCnPr>
                        <wps:spPr bwMode="auto">
                          <a:xfrm>
                            <a:off x="1355090" y="235839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4" name="Line 29881"/>
                        <wps:cNvCnPr>
                          <a:cxnSpLocks noChangeShapeType="1"/>
                        </wps:cNvCnPr>
                        <wps:spPr bwMode="auto">
                          <a:xfrm>
                            <a:off x="1355090" y="23577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5" name="Line 29882"/>
                        <wps:cNvCnPr>
                          <a:cxnSpLocks noChangeShapeType="1"/>
                        </wps:cNvCnPr>
                        <wps:spPr bwMode="auto">
                          <a:xfrm>
                            <a:off x="1355090" y="23564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6" name="Line 29883"/>
                        <wps:cNvCnPr>
                          <a:cxnSpLocks noChangeShapeType="1"/>
                        </wps:cNvCnPr>
                        <wps:spPr bwMode="auto">
                          <a:xfrm>
                            <a:off x="1355090" y="23552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7" name="Line 29884"/>
                        <wps:cNvCnPr>
                          <a:cxnSpLocks noChangeShapeType="1"/>
                        </wps:cNvCnPr>
                        <wps:spPr bwMode="auto">
                          <a:xfrm>
                            <a:off x="1355090" y="235394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8" name="Line 29885"/>
                        <wps:cNvCnPr>
                          <a:cxnSpLocks noChangeShapeType="1"/>
                        </wps:cNvCnPr>
                        <wps:spPr bwMode="auto">
                          <a:xfrm>
                            <a:off x="1355090" y="23526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39" name="Line 29886"/>
                        <wps:cNvCnPr>
                          <a:cxnSpLocks noChangeShapeType="1"/>
                        </wps:cNvCnPr>
                        <wps:spPr bwMode="auto">
                          <a:xfrm>
                            <a:off x="1355090" y="23514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0" name="Line 29887"/>
                        <wps:cNvCnPr>
                          <a:cxnSpLocks noChangeShapeType="1"/>
                        </wps:cNvCnPr>
                        <wps:spPr bwMode="auto">
                          <a:xfrm>
                            <a:off x="1355090" y="23501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1" name="Line 29888"/>
                        <wps:cNvCnPr>
                          <a:cxnSpLocks noChangeShapeType="1"/>
                        </wps:cNvCnPr>
                        <wps:spPr bwMode="auto">
                          <a:xfrm>
                            <a:off x="1355090" y="23495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2" name="Line 29889"/>
                        <wps:cNvCnPr>
                          <a:cxnSpLocks noChangeShapeType="1"/>
                        </wps:cNvCnPr>
                        <wps:spPr bwMode="auto">
                          <a:xfrm>
                            <a:off x="1355090" y="23482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3" name="Line 29890"/>
                        <wps:cNvCnPr>
                          <a:cxnSpLocks noChangeShapeType="1"/>
                        </wps:cNvCnPr>
                        <wps:spPr bwMode="auto">
                          <a:xfrm>
                            <a:off x="1355090" y="23469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4" name="Line 29891"/>
                        <wps:cNvCnPr>
                          <a:cxnSpLocks noChangeShapeType="1"/>
                        </wps:cNvCnPr>
                        <wps:spPr bwMode="auto">
                          <a:xfrm>
                            <a:off x="1355090" y="234569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5" name="Line 29892"/>
                        <wps:cNvCnPr>
                          <a:cxnSpLocks noChangeShapeType="1"/>
                        </wps:cNvCnPr>
                        <wps:spPr bwMode="auto">
                          <a:xfrm>
                            <a:off x="1353820" y="234442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6" name="Line 29893"/>
                        <wps:cNvCnPr>
                          <a:cxnSpLocks noChangeShapeType="1"/>
                        </wps:cNvCnPr>
                        <wps:spPr bwMode="auto">
                          <a:xfrm>
                            <a:off x="1353820" y="23431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7" name="Line 29894"/>
                        <wps:cNvCnPr>
                          <a:cxnSpLocks noChangeShapeType="1"/>
                        </wps:cNvCnPr>
                        <wps:spPr bwMode="auto">
                          <a:xfrm>
                            <a:off x="1353820" y="23418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8" name="Line 29895"/>
                        <wps:cNvCnPr>
                          <a:cxnSpLocks noChangeShapeType="1"/>
                        </wps:cNvCnPr>
                        <wps:spPr bwMode="auto">
                          <a:xfrm>
                            <a:off x="1353820" y="23406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49" name="Line 29896"/>
                        <wps:cNvCnPr>
                          <a:cxnSpLocks noChangeShapeType="1"/>
                        </wps:cNvCnPr>
                        <wps:spPr bwMode="auto">
                          <a:xfrm>
                            <a:off x="1353820" y="23399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0" name="Line 29897"/>
                        <wps:cNvCnPr>
                          <a:cxnSpLocks noChangeShapeType="1"/>
                        </wps:cNvCnPr>
                        <wps:spPr bwMode="auto">
                          <a:xfrm>
                            <a:off x="1352550" y="233870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1" name="Line 29898"/>
                        <wps:cNvCnPr>
                          <a:cxnSpLocks noChangeShapeType="1"/>
                        </wps:cNvCnPr>
                        <wps:spPr bwMode="auto">
                          <a:xfrm>
                            <a:off x="1352550" y="233743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2" name="Line 29899"/>
                        <wps:cNvCnPr>
                          <a:cxnSpLocks noChangeShapeType="1"/>
                        </wps:cNvCnPr>
                        <wps:spPr bwMode="auto">
                          <a:xfrm>
                            <a:off x="1351280" y="2336165"/>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3" name="Line 29900"/>
                        <wps:cNvCnPr>
                          <a:cxnSpLocks noChangeShapeType="1"/>
                        </wps:cNvCnPr>
                        <wps:spPr bwMode="auto">
                          <a:xfrm>
                            <a:off x="1351280" y="233489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4" name="Line 29901"/>
                        <wps:cNvCnPr>
                          <a:cxnSpLocks noChangeShapeType="1"/>
                        </wps:cNvCnPr>
                        <wps:spPr bwMode="auto">
                          <a:xfrm>
                            <a:off x="1351280" y="233362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5" name="Line 29902"/>
                        <wps:cNvCnPr>
                          <a:cxnSpLocks noChangeShapeType="1"/>
                        </wps:cNvCnPr>
                        <wps:spPr bwMode="auto">
                          <a:xfrm>
                            <a:off x="1350645" y="23323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6" name="Line 29903"/>
                        <wps:cNvCnPr>
                          <a:cxnSpLocks noChangeShapeType="1"/>
                        </wps:cNvCnPr>
                        <wps:spPr bwMode="auto">
                          <a:xfrm>
                            <a:off x="1350645" y="23310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7" name="Line 29904"/>
                        <wps:cNvCnPr>
                          <a:cxnSpLocks noChangeShapeType="1"/>
                        </wps:cNvCnPr>
                        <wps:spPr bwMode="auto">
                          <a:xfrm>
                            <a:off x="1349375" y="23304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8" name="Line 29905"/>
                        <wps:cNvCnPr>
                          <a:cxnSpLocks noChangeShapeType="1"/>
                        </wps:cNvCnPr>
                        <wps:spPr bwMode="auto">
                          <a:xfrm>
                            <a:off x="1349375" y="23291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59" name="Line 29906"/>
                        <wps:cNvCnPr>
                          <a:cxnSpLocks noChangeShapeType="1"/>
                        </wps:cNvCnPr>
                        <wps:spPr bwMode="auto">
                          <a:xfrm>
                            <a:off x="1348105" y="23279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0" name="Line 29907"/>
                        <wps:cNvCnPr>
                          <a:cxnSpLocks noChangeShapeType="1"/>
                        </wps:cNvCnPr>
                        <wps:spPr bwMode="auto">
                          <a:xfrm>
                            <a:off x="1348105" y="232664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1" name="Line 29908"/>
                        <wps:cNvCnPr>
                          <a:cxnSpLocks noChangeShapeType="1"/>
                        </wps:cNvCnPr>
                        <wps:spPr bwMode="auto">
                          <a:xfrm>
                            <a:off x="1346835" y="232537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2" name="Line 29909"/>
                        <wps:cNvCnPr>
                          <a:cxnSpLocks noChangeShapeType="1"/>
                        </wps:cNvCnPr>
                        <wps:spPr bwMode="auto">
                          <a:xfrm>
                            <a:off x="1346835" y="23241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3" name="Line 29910"/>
                        <wps:cNvCnPr>
                          <a:cxnSpLocks noChangeShapeType="1"/>
                        </wps:cNvCnPr>
                        <wps:spPr bwMode="auto">
                          <a:xfrm>
                            <a:off x="1345565" y="23228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4" name="Line 29911"/>
                        <wps:cNvCnPr>
                          <a:cxnSpLocks noChangeShapeType="1"/>
                        </wps:cNvCnPr>
                        <wps:spPr bwMode="auto">
                          <a:xfrm>
                            <a:off x="1345565" y="232156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5" name="Line 29912"/>
                        <wps:cNvCnPr>
                          <a:cxnSpLocks noChangeShapeType="1"/>
                        </wps:cNvCnPr>
                        <wps:spPr bwMode="auto">
                          <a:xfrm>
                            <a:off x="1344295" y="23209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6" name="Line 29913"/>
                        <wps:cNvCnPr>
                          <a:cxnSpLocks noChangeShapeType="1"/>
                        </wps:cNvCnPr>
                        <wps:spPr bwMode="auto">
                          <a:xfrm>
                            <a:off x="1344295" y="231965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7" name="Line 29914"/>
                        <wps:cNvCnPr>
                          <a:cxnSpLocks noChangeShapeType="1"/>
                        </wps:cNvCnPr>
                        <wps:spPr bwMode="auto">
                          <a:xfrm>
                            <a:off x="1343025" y="231838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8" name="Line 29915"/>
                        <wps:cNvCnPr>
                          <a:cxnSpLocks noChangeShapeType="1"/>
                        </wps:cNvCnPr>
                        <wps:spPr bwMode="auto">
                          <a:xfrm>
                            <a:off x="1343025" y="231711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69" name="Line 29916"/>
                        <wps:cNvCnPr>
                          <a:cxnSpLocks noChangeShapeType="1"/>
                        </wps:cNvCnPr>
                        <wps:spPr bwMode="auto">
                          <a:xfrm>
                            <a:off x="1341755" y="231584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0" name="Line 30337"/>
                        <wps:cNvCnPr>
                          <a:cxnSpLocks noChangeShapeType="1"/>
                        </wps:cNvCnPr>
                        <wps:spPr bwMode="auto">
                          <a:xfrm>
                            <a:off x="2299335" y="32486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1" name="Line 30338"/>
                        <wps:cNvCnPr>
                          <a:cxnSpLocks noChangeShapeType="1"/>
                        </wps:cNvCnPr>
                        <wps:spPr bwMode="auto">
                          <a:xfrm>
                            <a:off x="2298065" y="32480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2" name="Line 30339"/>
                        <wps:cNvCnPr>
                          <a:cxnSpLocks noChangeShapeType="1"/>
                        </wps:cNvCnPr>
                        <wps:spPr bwMode="auto">
                          <a:xfrm>
                            <a:off x="2298065" y="324675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3" name="Line 30340"/>
                        <wps:cNvCnPr>
                          <a:cxnSpLocks noChangeShapeType="1"/>
                        </wps:cNvCnPr>
                        <wps:spPr bwMode="auto">
                          <a:xfrm>
                            <a:off x="2296795" y="32454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4" name="Line 30341"/>
                        <wps:cNvCnPr>
                          <a:cxnSpLocks noChangeShapeType="1"/>
                        </wps:cNvCnPr>
                        <wps:spPr bwMode="auto">
                          <a:xfrm>
                            <a:off x="2296795" y="324421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5" name="Line 30342"/>
                        <wps:cNvCnPr>
                          <a:cxnSpLocks noChangeShapeType="1"/>
                        </wps:cNvCnPr>
                        <wps:spPr bwMode="auto">
                          <a:xfrm>
                            <a:off x="2295525" y="324294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6" name="Line 30343"/>
                        <wps:cNvCnPr>
                          <a:cxnSpLocks noChangeShapeType="1"/>
                        </wps:cNvCnPr>
                        <wps:spPr bwMode="auto">
                          <a:xfrm>
                            <a:off x="2295525" y="324167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7" name="Line 30344"/>
                        <wps:cNvCnPr>
                          <a:cxnSpLocks noChangeShapeType="1"/>
                        </wps:cNvCnPr>
                        <wps:spPr bwMode="auto">
                          <a:xfrm>
                            <a:off x="2294255" y="324040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8" name="Line 30345"/>
                        <wps:cNvCnPr>
                          <a:cxnSpLocks noChangeShapeType="1"/>
                        </wps:cNvCnPr>
                        <wps:spPr bwMode="auto">
                          <a:xfrm>
                            <a:off x="2294255" y="323913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79" name="Line 30346"/>
                        <wps:cNvCnPr>
                          <a:cxnSpLocks noChangeShapeType="1"/>
                        </wps:cNvCnPr>
                        <wps:spPr bwMode="auto">
                          <a:xfrm>
                            <a:off x="2293620" y="32385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0" name="Line 30347"/>
                        <wps:cNvCnPr>
                          <a:cxnSpLocks noChangeShapeType="1"/>
                        </wps:cNvCnPr>
                        <wps:spPr bwMode="auto">
                          <a:xfrm>
                            <a:off x="2293620" y="323723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1" name="Line 30348"/>
                        <wps:cNvCnPr>
                          <a:cxnSpLocks noChangeShapeType="1"/>
                        </wps:cNvCnPr>
                        <wps:spPr bwMode="auto">
                          <a:xfrm>
                            <a:off x="2292350" y="32359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2" name="Line 30349"/>
                        <wps:cNvCnPr>
                          <a:cxnSpLocks noChangeShapeType="1"/>
                        </wps:cNvCnPr>
                        <wps:spPr bwMode="auto">
                          <a:xfrm>
                            <a:off x="2292350" y="323469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3" name="Line 30350"/>
                        <wps:cNvCnPr>
                          <a:cxnSpLocks noChangeShapeType="1"/>
                        </wps:cNvCnPr>
                        <wps:spPr bwMode="auto">
                          <a:xfrm>
                            <a:off x="2291080" y="32334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4" name="Line 30351"/>
                        <wps:cNvCnPr>
                          <a:cxnSpLocks noChangeShapeType="1"/>
                        </wps:cNvCnPr>
                        <wps:spPr bwMode="auto">
                          <a:xfrm>
                            <a:off x="2291080" y="32321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5" name="Line 30352"/>
                        <wps:cNvCnPr>
                          <a:cxnSpLocks noChangeShapeType="1"/>
                        </wps:cNvCnPr>
                        <wps:spPr bwMode="auto">
                          <a:xfrm>
                            <a:off x="2291080" y="323088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6" name="Line 30353"/>
                        <wps:cNvCnPr>
                          <a:cxnSpLocks noChangeShapeType="1"/>
                        </wps:cNvCnPr>
                        <wps:spPr bwMode="auto">
                          <a:xfrm>
                            <a:off x="2289810" y="32296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7" name="Line 30354"/>
                        <wps:cNvCnPr>
                          <a:cxnSpLocks noChangeShapeType="1"/>
                        </wps:cNvCnPr>
                        <wps:spPr bwMode="auto">
                          <a:xfrm>
                            <a:off x="2289810" y="32289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8" name="Line 30355"/>
                        <wps:cNvCnPr>
                          <a:cxnSpLocks noChangeShapeType="1"/>
                        </wps:cNvCnPr>
                        <wps:spPr bwMode="auto">
                          <a:xfrm>
                            <a:off x="2289810" y="32277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89" name="Line 30356"/>
                        <wps:cNvCnPr>
                          <a:cxnSpLocks noChangeShapeType="1"/>
                        </wps:cNvCnPr>
                        <wps:spPr bwMode="auto">
                          <a:xfrm>
                            <a:off x="2288540" y="32264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0" name="Line 30357"/>
                        <wps:cNvCnPr>
                          <a:cxnSpLocks noChangeShapeType="1"/>
                        </wps:cNvCnPr>
                        <wps:spPr bwMode="auto">
                          <a:xfrm>
                            <a:off x="2288540" y="322516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1" name="Line 30358"/>
                        <wps:cNvCnPr>
                          <a:cxnSpLocks noChangeShapeType="1"/>
                        </wps:cNvCnPr>
                        <wps:spPr bwMode="auto">
                          <a:xfrm>
                            <a:off x="2288540" y="322389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2" name="Line 30359"/>
                        <wps:cNvCnPr>
                          <a:cxnSpLocks noChangeShapeType="1"/>
                        </wps:cNvCnPr>
                        <wps:spPr bwMode="auto">
                          <a:xfrm>
                            <a:off x="2288540" y="32226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3" name="Line 30360"/>
                        <wps:cNvCnPr>
                          <a:cxnSpLocks noChangeShapeType="1"/>
                        </wps:cNvCnPr>
                        <wps:spPr bwMode="auto">
                          <a:xfrm>
                            <a:off x="2288540" y="32213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4" name="Line 30361"/>
                        <wps:cNvCnPr>
                          <a:cxnSpLocks noChangeShapeType="1"/>
                        </wps:cNvCnPr>
                        <wps:spPr bwMode="auto">
                          <a:xfrm>
                            <a:off x="2288540" y="32200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5" name="Line 30362"/>
                        <wps:cNvCnPr>
                          <a:cxnSpLocks noChangeShapeType="1"/>
                        </wps:cNvCnPr>
                        <wps:spPr bwMode="auto">
                          <a:xfrm>
                            <a:off x="2287270" y="321945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6" name="Line 30363"/>
                        <wps:cNvCnPr>
                          <a:cxnSpLocks noChangeShapeType="1"/>
                        </wps:cNvCnPr>
                        <wps:spPr bwMode="auto">
                          <a:xfrm>
                            <a:off x="2287270" y="32181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7" name="Line 30364"/>
                        <wps:cNvCnPr>
                          <a:cxnSpLocks noChangeShapeType="1"/>
                        </wps:cNvCnPr>
                        <wps:spPr bwMode="auto">
                          <a:xfrm>
                            <a:off x="2287270" y="32169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8" name="Line 30365"/>
                        <wps:cNvCnPr>
                          <a:cxnSpLocks noChangeShapeType="1"/>
                        </wps:cNvCnPr>
                        <wps:spPr bwMode="auto">
                          <a:xfrm>
                            <a:off x="2287270" y="321564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899" name="Line 30366"/>
                        <wps:cNvCnPr>
                          <a:cxnSpLocks noChangeShapeType="1"/>
                        </wps:cNvCnPr>
                        <wps:spPr bwMode="auto">
                          <a:xfrm>
                            <a:off x="2287270" y="321437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0" name="Line 30367"/>
                        <wps:cNvCnPr>
                          <a:cxnSpLocks noChangeShapeType="1"/>
                        </wps:cNvCnPr>
                        <wps:spPr bwMode="auto">
                          <a:xfrm>
                            <a:off x="2287270" y="32131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1" name="Line 30368"/>
                        <wps:cNvCnPr>
                          <a:cxnSpLocks noChangeShapeType="1"/>
                        </wps:cNvCnPr>
                        <wps:spPr bwMode="auto">
                          <a:xfrm>
                            <a:off x="2287270" y="32118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2" name="Line 30369"/>
                        <wps:cNvCnPr>
                          <a:cxnSpLocks noChangeShapeType="1"/>
                        </wps:cNvCnPr>
                        <wps:spPr bwMode="auto">
                          <a:xfrm>
                            <a:off x="2287270" y="32105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3" name="Line 30370"/>
                        <wps:cNvCnPr>
                          <a:cxnSpLocks noChangeShapeType="1"/>
                        </wps:cNvCnPr>
                        <wps:spPr bwMode="auto">
                          <a:xfrm>
                            <a:off x="2287270" y="320992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4" name="Line 30371"/>
                        <wps:cNvCnPr>
                          <a:cxnSpLocks noChangeShapeType="1"/>
                        </wps:cNvCnPr>
                        <wps:spPr bwMode="auto">
                          <a:xfrm>
                            <a:off x="2288540" y="32086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5" name="Line 30372"/>
                        <wps:cNvCnPr>
                          <a:cxnSpLocks noChangeShapeType="1"/>
                        </wps:cNvCnPr>
                        <wps:spPr bwMode="auto">
                          <a:xfrm>
                            <a:off x="2288540" y="32073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6" name="Line 30373"/>
                        <wps:cNvCnPr>
                          <a:cxnSpLocks noChangeShapeType="1"/>
                        </wps:cNvCnPr>
                        <wps:spPr bwMode="auto">
                          <a:xfrm>
                            <a:off x="2288540" y="32061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7" name="Line 30374"/>
                        <wps:cNvCnPr>
                          <a:cxnSpLocks noChangeShapeType="1"/>
                        </wps:cNvCnPr>
                        <wps:spPr bwMode="auto">
                          <a:xfrm>
                            <a:off x="2288540" y="320484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8" name="Line 30375"/>
                        <wps:cNvCnPr>
                          <a:cxnSpLocks noChangeShapeType="1"/>
                        </wps:cNvCnPr>
                        <wps:spPr bwMode="auto">
                          <a:xfrm>
                            <a:off x="2288540" y="32035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09" name="Line 30376"/>
                        <wps:cNvCnPr>
                          <a:cxnSpLocks noChangeShapeType="1"/>
                        </wps:cNvCnPr>
                        <wps:spPr bwMode="auto">
                          <a:xfrm>
                            <a:off x="2288540" y="32023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0" name="Line 30377"/>
                        <wps:cNvCnPr>
                          <a:cxnSpLocks noChangeShapeType="1"/>
                        </wps:cNvCnPr>
                        <wps:spPr bwMode="auto">
                          <a:xfrm>
                            <a:off x="2289810" y="32010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1" name="Line 30378"/>
                        <wps:cNvCnPr>
                          <a:cxnSpLocks noChangeShapeType="1"/>
                        </wps:cNvCnPr>
                        <wps:spPr bwMode="auto">
                          <a:xfrm>
                            <a:off x="2289810" y="32004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2" name="Line 30379"/>
                        <wps:cNvCnPr>
                          <a:cxnSpLocks noChangeShapeType="1"/>
                        </wps:cNvCnPr>
                        <wps:spPr bwMode="auto">
                          <a:xfrm>
                            <a:off x="2289810" y="31991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3" name="Line 30380"/>
                        <wps:cNvCnPr>
                          <a:cxnSpLocks noChangeShapeType="1"/>
                        </wps:cNvCnPr>
                        <wps:spPr bwMode="auto">
                          <a:xfrm>
                            <a:off x="2289810" y="31978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4" name="Line 30381"/>
                        <wps:cNvCnPr>
                          <a:cxnSpLocks noChangeShapeType="1"/>
                        </wps:cNvCnPr>
                        <wps:spPr bwMode="auto">
                          <a:xfrm>
                            <a:off x="2291080" y="319659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5" name="Line 30382"/>
                        <wps:cNvCnPr>
                          <a:cxnSpLocks noChangeShapeType="1"/>
                        </wps:cNvCnPr>
                        <wps:spPr bwMode="auto">
                          <a:xfrm>
                            <a:off x="2291080" y="31953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6" name="Line 30383"/>
                        <wps:cNvCnPr>
                          <a:cxnSpLocks noChangeShapeType="1"/>
                        </wps:cNvCnPr>
                        <wps:spPr bwMode="auto">
                          <a:xfrm>
                            <a:off x="2291080" y="31940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7" name="Line 30384"/>
                        <wps:cNvCnPr>
                          <a:cxnSpLocks noChangeShapeType="1"/>
                        </wps:cNvCnPr>
                        <wps:spPr bwMode="auto">
                          <a:xfrm>
                            <a:off x="2292350" y="31927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8" name="Line 30385"/>
                        <wps:cNvCnPr>
                          <a:cxnSpLocks noChangeShapeType="1"/>
                        </wps:cNvCnPr>
                        <wps:spPr bwMode="auto">
                          <a:xfrm>
                            <a:off x="2292350" y="31915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19" name="Line 30386"/>
                        <wps:cNvCnPr>
                          <a:cxnSpLocks noChangeShapeType="1"/>
                        </wps:cNvCnPr>
                        <wps:spPr bwMode="auto">
                          <a:xfrm>
                            <a:off x="2293620" y="319087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0" name="Line 30387"/>
                        <wps:cNvCnPr>
                          <a:cxnSpLocks noChangeShapeType="1"/>
                        </wps:cNvCnPr>
                        <wps:spPr bwMode="auto">
                          <a:xfrm>
                            <a:off x="2293620" y="31896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1" name="Line 30388"/>
                        <wps:cNvCnPr>
                          <a:cxnSpLocks noChangeShapeType="1"/>
                        </wps:cNvCnPr>
                        <wps:spPr bwMode="auto">
                          <a:xfrm>
                            <a:off x="2294255" y="318833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2" name="Line 30389"/>
                        <wps:cNvCnPr>
                          <a:cxnSpLocks noChangeShapeType="1"/>
                        </wps:cNvCnPr>
                        <wps:spPr bwMode="auto">
                          <a:xfrm>
                            <a:off x="2294255" y="318706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3" name="Line 30390"/>
                        <wps:cNvCnPr>
                          <a:cxnSpLocks noChangeShapeType="1"/>
                        </wps:cNvCnPr>
                        <wps:spPr bwMode="auto">
                          <a:xfrm>
                            <a:off x="2295525" y="318579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4" name="Line 30391"/>
                        <wps:cNvCnPr>
                          <a:cxnSpLocks noChangeShapeType="1"/>
                        </wps:cNvCnPr>
                        <wps:spPr bwMode="auto">
                          <a:xfrm>
                            <a:off x="2295525" y="318452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5" name="Line 30392"/>
                        <wps:cNvCnPr>
                          <a:cxnSpLocks noChangeShapeType="1"/>
                        </wps:cNvCnPr>
                        <wps:spPr bwMode="auto">
                          <a:xfrm>
                            <a:off x="2296795" y="318325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6" name="Line 30393"/>
                        <wps:cNvCnPr>
                          <a:cxnSpLocks noChangeShapeType="1"/>
                        </wps:cNvCnPr>
                        <wps:spPr bwMode="auto">
                          <a:xfrm>
                            <a:off x="2296795" y="31826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7" name="Line 30394"/>
                        <wps:cNvCnPr>
                          <a:cxnSpLocks noChangeShapeType="1"/>
                        </wps:cNvCnPr>
                        <wps:spPr bwMode="auto">
                          <a:xfrm>
                            <a:off x="2298065" y="318135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8" name="Line 30395"/>
                        <wps:cNvCnPr>
                          <a:cxnSpLocks noChangeShapeType="1"/>
                        </wps:cNvCnPr>
                        <wps:spPr bwMode="auto">
                          <a:xfrm>
                            <a:off x="2299335" y="318008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29" name="Line 30396"/>
                        <wps:cNvCnPr>
                          <a:cxnSpLocks noChangeShapeType="1"/>
                        </wps:cNvCnPr>
                        <wps:spPr bwMode="auto">
                          <a:xfrm>
                            <a:off x="2299335" y="31788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0" name="Line 30397"/>
                        <wps:cNvCnPr>
                          <a:cxnSpLocks noChangeShapeType="1"/>
                        </wps:cNvCnPr>
                        <wps:spPr bwMode="auto">
                          <a:xfrm>
                            <a:off x="2300605" y="317754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1" name="Line 30398"/>
                        <wps:cNvCnPr>
                          <a:cxnSpLocks noChangeShapeType="1"/>
                        </wps:cNvCnPr>
                        <wps:spPr bwMode="auto">
                          <a:xfrm>
                            <a:off x="2301875" y="317627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2" name="Line 30399"/>
                        <wps:cNvCnPr>
                          <a:cxnSpLocks noChangeShapeType="1"/>
                        </wps:cNvCnPr>
                        <wps:spPr bwMode="auto">
                          <a:xfrm>
                            <a:off x="2301875" y="317500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3" name="Line 30400"/>
                        <wps:cNvCnPr>
                          <a:cxnSpLocks noChangeShapeType="1"/>
                        </wps:cNvCnPr>
                        <wps:spPr bwMode="auto">
                          <a:xfrm>
                            <a:off x="2303145" y="317373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4" name="Line 30401"/>
                        <wps:cNvCnPr>
                          <a:cxnSpLocks noChangeShapeType="1"/>
                        </wps:cNvCnPr>
                        <wps:spPr bwMode="auto">
                          <a:xfrm>
                            <a:off x="2314575" y="3235960"/>
                            <a:ext cx="419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5" name="Line 30402"/>
                        <wps:cNvCnPr>
                          <a:cxnSpLocks noChangeShapeType="1"/>
                        </wps:cNvCnPr>
                        <wps:spPr bwMode="auto">
                          <a:xfrm>
                            <a:off x="2315845" y="3234690"/>
                            <a:ext cx="406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6" name="Line 30403"/>
                        <wps:cNvCnPr>
                          <a:cxnSpLocks noChangeShapeType="1"/>
                        </wps:cNvCnPr>
                        <wps:spPr bwMode="auto">
                          <a:xfrm>
                            <a:off x="2315845" y="3233420"/>
                            <a:ext cx="406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7" name="Line 30404"/>
                        <wps:cNvCnPr>
                          <a:cxnSpLocks noChangeShapeType="1"/>
                        </wps:cNvCnPr>
                        <wps:spPr bwMode="auto">
                          <a:xfrm>
                            <a:off x="2315845" y="3232150"/>
                            <a:ext cx="406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8" name="Line 30405"/>
                        <wps:cNvCnPr>
                          <a:cxnSpLocks noChangeShapeType="1"/>
                        </wps:cNvCnPr>
                        <wps:spPr bwMode="auto">
                          <a:xfrm>
                            <a:off x="2315845" y="3230880"/>
                            <a:ext cx="406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39" name="Line 30406"/>
                        <wps:cNvCnPr>
                          <a:cxnSpLocks noChangeShapeType="1"/>
                        </wps:cNvCnPr>
                        <wps:spPr bwMode="auto">
                          <a:xfrm>
                            <a:off x="2317115" y="3229610"/>
                            <a:ext cx="3937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0" name="Line 30407"/>
                        <wps:cNvCnPr>
                          <a:cxnSpLocks noChangeShapeType="1"/>
                        </wps:cNvCnPr>
                        <wps:spPr bwMode="auto">
                          <a:xfrm>
                            <a:off x="2317115" y="322897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1" name="Line 30408"/>
                        <wps:cNvCnPr>
                          <a:cxnSpLocks noChangeShapeType="1"/>
                        </wps:cNvCnPr>
                        <wps:spPr bwMode="auto">
                          <a:xfrm>
                            <a:off x="2317115" y="322770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2" name="Line 30409"/>
                        <wps:cNvCnPr>
                          <a:cxnSpLocks noChangeShapeType="1"/>
                        </wps:cNvCnPr>
                        <wps:spPr bwMode="auto">
                          <a:xfrm>
                            <a:off x="2318385" y="322643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3" name="Line 30410"/>
                        <wps:cNvCnPr>
                          <a:cxnSpLocks noChangeShapeType="1"/>
                        </wps:cNvCnPr>
                        <wps:spPr bwMode="auto">
                          <a:xfrm>
                            <a:off x="2319655" y="322516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4" name="Line 30411"/>
                        <wps:cNvCnPr>
                          <a:cxnSpLocks noChangeShapeType="1"/>
                        </wps:cNvCnPr>
                        <wps:spPr bwMode="auto">
                          <a:xfrm>
                            <a:off x="2320925" y="322389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5" name="Line 30412"/>
                        <wps:cNvCnPr>
                          <a:cxnSpLocks noChangeShapeType="1"/>
                        </wps:cNvCnPr>
                        <wps:spPr bwMode="auto">
                          <a:xfrm>
                            <a:off x="2322195" y="3222625"/>
                            <a:ext cx="101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6" name="Line 30413"/>
                        <wps:cNvCnPr>
                          <a:cxnSpLocks noChangeShapeType="1"/>
                        </wps:cNvCnPr>
                        <wps:spPr bwMode="auto">
                          <a:xfrm>
                            <a:off x="2322830" y="322135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7" name="Line 30414"/>
                        <wps:cNvCnPr>
                          <a:cxnSpLocks noChangeShapeType="1"/>
                        </wps:cNvCnPr>
                        <wps:spPr bwMode="auto">
                          <a:xfrm>
                            <a:off x="2324100" y="3220085"/>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8" name="Line 30415"/>
                        <wps:cNvCnPr>
                          <a:cxnSpLocks noChangeShapeType="1"/>
                        </wps:cNvCnPr>
                        <wps:spPr bwMode="auto">
                          <a:xfrm>
                            <a:off x="2325370" y="321945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49" name="Line 30416"/>
                        <wps:cNvCnPr>
                          <a:cxnSpLocks noChangeShapeType="1"/>
                        </wps:cNvCnPr>
                        <wps:spPr bwMode="auto">
                          <a:xfrm>
                            <a:off x="2327910" y="321818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0" name="Line 30417"/>
                        <wps:cNvCnPr>
                          <a:cxnSpLocks noChangeShapeType="1"/>
                        </wps:cNvCnPr>
                        <wps:spPr bwMode="auto">
                          <a:xfrm>
                            <a:off x="2329180" y="321691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1" name="Line 30418"/>
                        <wps:cNvCnPr>
                          <a:cxnSpLocks noChangeShapeType="1"/>
                        </wps:cNvCnPr>
                        <wps:spPr bwMode="auto">
                          <a:xfrm>
                            <a:off x="2330450" y="321564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2" name="Line 30419"/>
                        <wps:cNvCnPr>
                          <a:cxnSpLocks noChangeShapeType="1"/>
                        </wps:cNvCnPr>
                        <wps:spPr bwMode="auto">
                          <a:xfrm>
                            <a:off x="2331720" y="3214370"/>
                            <a:ext cx="101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3" name="Line 30420"/>
                        <wps:cNvCnPr>
                          <a:cxnSpLocks noChangeShapeType="1"/>
                        </wps:cNvCnPr>
                        <wps:spPr bwMode="auto">
                          <a:xfrm>
                            <a:off x="2332355" y="321310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4" name="Line 30421"/>
                        <wps:cNvCnPr>
                          <a:cxnSpLocks noChangeShapeType="1"/>
                        </wps:cNvCnPr>
                        <wps:spPr bwMode="auto">
                          <a:xfrm>
                            <a:off x="2333625" y="321183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5" name="Line 30422"/>
                        <wps:cNvCnPr>
                          <a:cxnSpLocks noChangeShapeType="1"/>
                        </wps:cNvCnPr>
                        <wps:spPr bwMode="auto">
                          <a:xfrm>
                            <a:off x="2334895" y="321056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6" name="Line 30423"/>
                        <wps:cNvCnPr>
                          <a:cxnSpLocks noChangeShapeType="1"/>
                        </wps:cNvCnPr>
                        <wps:spPr bwMode="auto">
                          <a:xfrm>
                            <a:off x="2337435" y="320992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7" name="Line 30424"/>
                        <wps:cNvCnPr>
                          <a:cxnSpLocks noChangeShapeType="1"/>
                        </wps:cNvCnPr>
                        <wps:spPr bwMode="auto">
                          <a:xfrm>
                            <a:off x="2338705" y="320865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8" name="Line 30425"/>
                        <wps:cNvCnPr>
                          <a:cxnSpLocks noChangeShapeType="1"/>
                        </wps:cNvCnPr>
                        <wps:spPr bwMode="auto">
                          <a:xfrm>
                            <a:off x="2339975" y="320738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59" name="Line 30426"/>
                        <wps:cNvCnPr>
                          <a:cxnSpLocks noChangeShapeType="1"/>
                        </wps:cNvCnPr>
                        <wps:spPr bwMode="auto">
                          <a:xfrm>
                            <a:off x="2341245" y="320611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0" name="Line 30427"/>
                        <wps:cNvCnPr>
                          <a:cxnSpLocks noChangeShapeType="1"/>
                        </wps:cNvCnPr>
                        <wps:spPr bwMode="auto">
                          <a:xfrm>
                            <a:off x="2341880" y="3204845"/>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1" name="Line 30428"/>
                        <wps:cNvCnPr>
                          <a:cxnSpLocks noChangeShapeType="1"/>
                        </wps:cNvCnPr>
                        <wps:spPr bwMode="auto">
                          <a:xfrm>
                            <a:off x="2341880" y="320357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2" name="Line 30429"/>
                        <wps:cNvCnPr>
                          <a:cxnSpLocks noChangeShapeType="1"/>
                        </wps:cNvCnPr>
                        <wps:spPr bwMode="auto">
                          <a:xfrm>
                            <a:off x="2343150" y="320230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3" name="Line 30430"/>
                        <wps:cNvCnPr>
                          <a:cxnSpLocks noChangeShapeType="1"/>
                        </wps:cNvCnPr>
                        <wps:spPr bwMode="auto">
                          <a:xfrm>
                            <a:off x="2344420" y="320103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4" name="Line 30431"/>
                        <wps:cNvCnPr>
                          <a:cxnSpLocks noChangeShapeType="1"/>
                        </wps:cNvCnPr>
                        <wps:spPr bwMode="auto">
                          <a:xfrm>
                            <a:off x="2345690" y="32004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5" name="Line 30432"/>
                        <wps:cNvCnPr>
                          <a:cxnSpLocks noChangeShapeType="1"/>
                        </wps:cNvCnPr>
                        <wps:spPr bwMode="auto">
                          <a:xfrm>
                            <a:off x="2345690" y="319913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6" name="Line 30433"/>
                        <wps:cNvCnPr>
                          <a:cxnSpLocks noChangeShapeType="1"/>
                        </wps:cNvCnPr>
                        <wps:spPr bwMode="auto">
                          <a:xfrm>
                            <a:off x="2346960" y="31978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7" name="Line 30434"/>
                        <wps:cNvCnPr>
                          <a:cxnSpLocks noChangeShapeType="1"/>
                        </wps:cNvCnPr>
                        <wps:spPr bwMode="auto">
                          <a:xfrm>
                            <a:off x="2346960" y="319659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8" name="Line 30435"/>
                        <wps:cNvCnPr>
                          <a:cxnSpLocks noChangeShapeType="1"/>
                        </wps:cNvCnPr>
                        <wps:spPr bwMode="auto">
                          <a:xfrm>
                            <a:off x="2346960" y="31953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69" name="Line 30436"/>
                        <wps:cNvCnPr>
                          <a:cxnSpLocks noChangeShapeType="1"/>
                        </wps:cNvCnPr>
                        <wps:spPr bwMode="auto">
                          <a:xfrm>
                            <a:off x="2348230" y="319405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0" name="Line 30437"/>
                        <wps:cNvCnPr>
                          <a:cxnSpLocks noChangeShapeType="1"/>
                        </wps:cNvCnPr>
                        <wps:spPr bwMode="auto">
                          <a:xfrm>
                            <a:off x="2348230" y="31927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1" name="Line 30438"/>
                        <wps:cNvCnPr>
                          <a:cxnSpLocks noChangeShapeType="1"/>
                        </wps:cNvCnPr>
                        <wps:spPr bwMode="auto">
                          <a:xfrm>
                            <a:off x="2348230" y="31915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2" name="Line 30439"/>
                        <wps:cNvCnPr>
                          <a:cxnSpLocks noChangeShapeType="1"/>
                        </wps:cNvCnPr>
                        <wps:spPr bwMode="auto">
                          <a:xfrm>
                            <a:off x="2315845" y="31908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3" name="Line 30440"/>
                        <wps:cNvCnPr>
                          <a:cxnSpLocks noChangeShapeType="1"/>
                        </wps:cNvCnPr>
                        <wps:spPr bwMode="auto">
                          <a:xfrm>
                            <a:off x="2348230" y="31908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4" name="Line 30441"/>
                        <wps:cNvCnPr>
                          <a:cxnSpLocks noChangeShapeType="1"/>
                        </wps:cNvCnPr>
                        <wps:spPr bwMode="auto">
                          <a:xfrm>
                            <a:off x="2315845" y="318960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5" name="Line 30442"/>
                        <wps:cNvCnPr>
                          <a:cxnSpLocks noChangeShapeType="1"/>
                        </wps:cNvCnPr>
                        <wps:spPr bwMode="auto">
                          <a:xfrm>
                            <a:off x="2346960" y="31896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6" name="Line 30443"/>
                        <wps:cNvCnPr>
                          <a:cxnSpLocks noChangeShapeType="1"/>
                        </wps:cNvCnPr>
                        <wps:spPr bwMode="auto">
                          <a:xfrm>
                            <a:off x="2315845" y="318833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7" name="Line 30444"/>
                        <wps:cNvCnPr>
                          <a:cxnSpLocks noChangeShapeType="1"/>
                        </wps:cNvCnPr>
                        <wps:spPr bwMode="auto">
                          <a:xfrm>
                            <a:off x="2346960" y="31883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8" name="Line 30445"/>
                        <wps:cNvCnPr>
                          <a:cxnSpLocks noChangeShapeType="1"/>
                        </wps:cNvCnPr>
                        <wps:spPr bwMode="auto">
                          <a:xfrm>
                            <a:off x="2315845" y="318706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79" name="Line 30446"/>
                        <wps:cNvCnPr>
                          <a:cxnSpLocks noChangeShapeType="1"/>
                        </wps:cNvCnPr>
                        <wps:spPr bwMode="auto">
                          <a:xfrm>
                            <a:off x="2345690" y="318706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0" name="Line 30447"/>
                        <wps:cNvCnPr>
                          <a:cxnSpLocks noChangeShapeType="1"/>
                        </wps:cNvCnPr>
                        <wps:spPr bwMode="auto">
                          <a:xfrm>
                            <a:off x="2315845" y="318579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1" name="Line 30448"/>
                        <wps:cNvCnPr>
                          <a:cxnSpLocks noChangeShapeType="1"/>
                        </wps:cNvCnPr>
                        <wps:spPr bwMode="auto">
                          <a:xfrm>
                            <a:off x="2345690" y="318579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2" name="Line 30449"/>
                        <wps:cNvCnPr>
                          <a:cxnSpLocks noChangeShapeType="1"/>
                        </wps:cNvCnPr>
                        <wps:spPr bwMode="auto">
                          <a:xfrm>
                            <a:off x="2317115" y="318452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3" name="Line 30450"/>
                        <wps:cNvCnPr>
                          <a:cxnSpLocks noChangeShapeType="1"/>
                        </wps:cNvCnPr>
                        <wps:spPr bwMode="auto">
                          <a:xfrm>
                            <a:off x="2344420" y="318452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4" name="Line 30451"/>
                        <wps:cNvCnPr>
                          <a:cxnSpLocks noChangeShapeType="1"/>
                        </wps:cNvCnPr>
                        <wps:spPr bwMode="auto">
                          <a:xfrm>
                            <a:off x="2317115" y="318325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5" name="Line 30452"/>
                        <wps:cNvCnPr>
                          <a:cxnSpLocks noChangeShapeType="1"/>
                        </wps:cNvCnPr>
                        <wps:spPr bwMode="auto">
                          <a:xfrm>
                            <a:off x="2343150" y="318325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6" name="Line 30453"/>
                        <wps:cNvCnPr>
                          <a:cxnSpLocks noChangeShapeType="1"/>
                        </wps:cNvCnPr>
                        <wps:spPr bwMode="auto">
                          <a:xfrm>
                            <a:off x="2318385" y="318262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7" name="Line 30454"/>
                        <wps:cNvCnPr>
                          <a:cxnSpLocks noChangeShapeType="1"/>
                        </wps:cNvCnPr>
                        <wps:spPr bwMode="auto">
                          <a:xfrm>
                            <a:off x="2341245" y="3182620"/>
                            <a:ext cx="114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8" name="Line 30455"/>
                        <wps:cNvCnPr>
                          <a:cxnSpLocks noChangeShapeType="1"/>
                        </wps:cNvCnPr>
                        <wps:spPr bwMode="auto">
                          <a:xfrm>
                            <a:off x="2319655" y="3181350"/>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89" name="Line 30456"/>
                        <wps:cNvCnPr>
                          <a:cxnSpLocks noChangeShapeType="1"/>
                        </wps:cNvCnPr>
                        <wps:spPr bwMode="auto">
                          <a:xfrm>
                            <a:off x="2336165" y="3181350"/>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0" name="Line 30457"/>
                        <wps:cNvCnPr>
                          <a:cxnSpLocks noChangeShapeType="1"/>
                        </wps:cNvCnPr>
                        <wps:spPr bwMode="auto">
                          <a:xfrm>
                            <a:off x="2320925" y="3180080"/>
                            <a:ext cx="298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1" name="Line 30458"/>
                        <wps:cNvCnPr>
                          <a:cxnSpLocks noChangeShapeType="1"/>
                        </wps:cNvCnPr>
                        <wps:spPr bwMode="auto">
                          <a:xfrm>
                            <a:off x="2322195" y="3178810"/>
                            <a:ext cx="273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2" name="Line 30459"/>
                        <wps:cNvCnPr>
                          <a:cxnSpLocks noChangeShapeType="1"/>
                        </wps:cNvCnPr>
                        <wps:spPr bwMode="auto">
                          <a:xfrm>
                            <a:off x="2322830" y="3177540"/>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3" name="Line 30460"/>
                        <wps:cNvCnPr>
                          <a:cxnSpLocks noChangeShapeType="1"/>
                        </wps:cNvCnPr>
                        <wps:spPr bwMode="auto">
                          <a:xfrm>
                            <a:off x="2324100" y="3176270"/>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4" name="Line 30461"/>
                        <wps:cNvCnPr>
                          <a:cxnSpLocks noChangeShapeType="1"/>
                        </wps:cNvCnPr>
                        <wps:spPr bwMode="auto">
                          <a:xfrm>
                            <a:off x="2327910" y="3175000"/>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5" name="Line 30462"/>
                        <wps:cNvCnPr>
                          <a:cxnSpLocks noChangeShapeType="1"/>
                        </wps:cNvCnPr>
                        <wps:spPr bwMode="auto">
                          <a:xfrm>
                            <a:off x="2331720" y="317373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6" name="Line 30463"/>
                        <wps:cNvCnPr>
                          <a:cxnSpLocks noChangeShapeType="1"/>
                        </wps:cNvCnPr>
                        <wps:spPr bwMode="auto">
                          <a:xfrm>
                            <a:off x="2363470" y="3252470"/>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7" name="Line 30464"/>
                        <wps:cNvCnPr>
                          <a:cxnSpLocks noChangeShapeType="1"/>
                        </wps:cNvCnPr>
                        <wps:spPr bwMode="auto">
                          <a:xfrm>
                            <a:off x="2363470" y="3251200"/>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8" name="Line 30465"/>
                        <wps:cNvCnPr>
                          <a:cxnSpLocks noChangeShapeType="1"/>
                        </wps:cNvCnPr>
                        <wps:spPr bwMode="auto">
                          <a:xfrm>
                            <a:off x="2364740" y="324993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999" name="Line 30466"/>
                        <wps:cNvCnPr>
                          <a:cxnSpLocks noChangeShapeType="1"/>
                        </wps:cNvCnPr>
                        <wps:spPr bwMode="auto">
                          <a:xfrm>
                            <a:off x="2366010" y="324866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0" name="Line 30467"/>
                        <wps:cNvCnPr>
                          <a:cxnSpLocks noChangeShapeType="1"/>
                        </wps:cNvCnPr>
                        <wps:spPr bwMode="auto">
                          <a:xfrm>
                            <a:off x="2366010" y="32480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1" name="Line 30468"/>
                        <wps:cNvCnPr>
                          <a:cxnSpLocks noChangeShapeType="1"/>
                        </wps:cNvCnPr>
                        <wps:spPr bwMode="auto">
                          <a:xfrm>
                            <a:off x="2367280" y="324675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2" name="Line 30469"/>
                        <wps:cNvCnPr>
                          <a:cxnSpLocks noChangeShapeType="1"/>
                        </wps:cNvCnPr>
                        <wps:spPr bwMode="auto">
                          <a:xfrm>
                            <a:off x="2367280" y="32454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3" name="Line 30470"/>
                        <wps:cNvCnPr>
                          <a:cxnSpLocks noChangeShapeType="1"/>
                        </wps:cNvCnPr>
                        <wps:spPr bwMode="auto">
                          <a:xfrm>
                            <a:off x="2368550" y="32442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4" name="Line 30471"/>
                        <wps:cNvCnPr>
                          <a:cxnSpLocks noChangeShapeType="1"/>
                        </wps:cNvCnPr>
                        <wps:spPr bwMode="auto">
                          <a:xfrm>
                            <a:off x="2368550" y="324294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5" name="Line 30472"/>
                        <wps:cNvCnPr>
                          <a:cxnSpLocks noChangeShapeType="1"/>
                        </wps:cNvCnPr>
                        <wps:spPr bwMode="auto">
                          <a:xfrm>
                            <a:off x="2369820" y="32416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6" name="Line 30473"/>
                        <wps:cNvCnPr>
                          <a:cxnSpLocks noChangeShapeType="1"/>
                        </wps:cNvCnPr>
                        <wps:spPr bwMode="auto">
                          <a:xfrm>
                            <a:off x="2369820" y="32404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7" name="Line 30474"/>
                        <wps:cNvCnPr>
                          <a:cxnSpLocks noChangeShapeType="1"/>
                        </wps:cNvCnPr>
                        <wps:spPr bwMode="auto">
                          <a:xfrm>
                            <a:off x="2370455" y="323913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8" name="Line 30475"/>
                        <wps:cNvCnPr>
                          <a:cxnSpLocks noChangeShapeType="1"/>
                        </wps:cNvCnPr>
                        <wps:spPr bwMode="auto">
                          <a:xfrm>
                            <a:off x="2370455" y="323850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09" name="Line 30476"/>
                        <wps:cNvCnPr>
                          <a:cxnSpLocks noChangeShapeType="1"/>
                        </wps:cNvCnPr>
                        <wps:spPr bwMode="auto">
                          <a:xfrm>
                            <a:off x="2370455" y="3237230"/>
                            <a:ext cx="88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0" name="Line 30477"/>
                        <wps:cNvCnPr>
                          <a:cxnSpLocks noChangeShapeType="1"/>
                        </wps:cNvCnPr>
                        <wps:spPr bwMode="auto">
                          <a:xfrm>
                            <a:off x="2371725" y="323596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1" name="Line 30478"/>
                        <wps:cNvCnPr>
                          <a:cxnSpLocks noChangeShapeType="1"/>
                        </wps:cNvCnPr>
                        <wps:spPr bwMode="auto">
                          <a:xfrm>
                            <a:off x="2371725" y="323469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2" name="Line 30479"/>
                        <wps:cNvCnPr>
                          <a:cxnSpLocks noChangeShapeType="1"/>
                        </wps:cNvCnPr>
                        <wps:spPr bwMode="auto">
                          <a:xfrm>
                            <a:off x="2371725" y="323342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3" name="Line 30480"/>
                        <wps:cNvCnPr>
                          <a:cxnSpLocks noChangeShapeType="1"/>
                        </wps:cNvCnPr>
                        <wps:spPr bwMode="auto">
                          <a:xfrm>
                            <a:off x="2371725" y="3232150"/>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4" name="Line 30481"/>
                        <wps:cNvCnPr>
                          <a:cxnSpLocks noChangeShapeType="1"/>
                        </wps:cNvCnPr>
                        <wps:spPr bwMode="auto">
                          <a:xfrm>
                            <a:off x="2372995" y="32308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5" name="Line 30482"/>
                        <wps:cNvCnPr>
                          <a:cxnSpLocks noChangeShapeType="1"/>
                        </wps:cNvCnPr>
                        <wps:spPr bwMode="auto">
                          <a:xfrm>
                            <a:off x="2372995" y="32296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6" name="Line 30483"/>
                        <wps:cNvCnPr>
                          <a:cxnSpLocks noChangeShapeType="1"/>
                        </wps:cNvCnPr>
                        <wps:spPr bwMode="auto">
                          <a:xfrm>
                            <a:off x="2372995" y="32289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7" name="Line 30484"/>
                        <wps:cNvCnPr>
                          <a:cxnSpLocks noChangeShapeType="1"/>
                        </wps:cNvCnPr>
                        <wps:spPr bwMode="auto">
                          <a:xfrm>
                            <a:off x="2372995" y="322770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8" name="Line 30485"/>
                        <wps:cNvCnPr>
                          <a:cxnSpLocks noChangeShapeType="1"/>
                        </wps:cNvCnPr>
                        <wps:spPr bwMode="auto">
                          <a:xfrm>
                            <a:off x="2374265" y="32264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19" name="Line 30486"/>
                        <wps:cNvCnPr>
                          <a:cxnSpLocks noChangeShapeType="1"/>
                        </wps:cNvCnPr>
                        <wps:spPr bwMode="auto">
                          <a:xfrm>
                            <a:off x="2374265" y="322516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0" name="Line 30487"/>
                        <wps:cNvCnPr>
                          <a:cxnSpLocks noChangeShapeType="1"/>
                        </wps:cNvCnPr>
                        <wps:spPr bwMode="auto">
                          <a:xfrm>
                            <a:off x="2374265" y="322389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1" name="Line 30488"/>
                        <wps:cNvCnPr>
                          <a:cxnSpLocks noChangeShapeType="1"/>
                        </wps:cNvCnPr>
                        <wps:spPr bwMode="auto">
                          <a:xfrm>
                            <a:off x="2374265" y="32226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2" name="Line 30489"/>
                        <wps:cNvCnPr>
                          <a:cxnSpLocks noChangeShapeType="1"/>
                        </wps:cNvCnPr>
                        <wps:spPr bwMode="auto">
                          <a:xfrm>
                            <a:off x="2374265" y="32213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3" name="Line 30490"/>
                        <wps:cNvCnPr>
                          <a:cxnSpLocks noChangeShapeType="1"/>
                        </wps:cNvCnPr>
                        <wps:spPr bwMode="auto">
                          <a:xfrm>
                            <a:off x="2374265" y="32200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4" name="Line 30491"/>
                        <wps:cNvCnPr>
                          <a:cxnSpLocks noChangeShapeType="1"/>
                        </wps:cNvCnPr>
                        <wps:spPr bwMode="auto">
                          <a:xfrm>
                            <a:off x="2375535" y="32194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5" name="Line 30492"/>
                        <wps:cNvCnPr>
                          <a:cxnSpLocks noChangeShapeType="1"/>
                        </wps:cNvCnPr>
                        <wps:spPr bwMode="auto">
                          <a:xfrm>
                            <a:off x="2375535" y="321818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6" name="Line 30493"/>
                        <wps:cNvCnPr>
                          <a:cxnSpLocks noChangeShapeType="1"/>
                        </wps:cNvCnPr>
                        <wps:spPr bwMode="auto">
                          <a:xfrm>
                            <a:off x="2375535" y="32169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7" name="Line 30494"/>
                        <wps:cNvCnPr>
                          <a:cxnSpLocks noChangeShapeType="1"/>
                        </wps:cNvCnPr>
                        <wps:spPr bwMode="auto">
                          <a:xfrm>
                            <a:off x="2375535" y="321564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8" name="Line 30495"/>
                        <wps:cNvCnPr>
                          <a:cxnSpLocks noChangeShapeType="1"/>
                        </wps:cNvCnPr>
                        <wps:spPr bwMode="auto">
                          <a:xfrm>
                            <a:off x="2375535" y="321437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29" name="Line 30496"/>
                        <wps:cNvCnPr>
                          <a:cxnSpLocks noChangeShapeType="1"/>
                        </wps:cNvCnPr>
                        <wps:spPr bwMode="auto">
                          <a:xfrm>
                            <a:off x="2375535" y="32131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0" name="Line 30497"/>
                        <wps:cNvCnPr>
                          <a:cxnSpLocks noChangeShapeType="1"/>
                        </wps:cNvCnPr>
                        <wps:spPr bwMode="auto">
                          <a:xfrm>
                            <a:off x="2375535" y="32118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1" name="Line 30498"/>
                        <wps:cNvCnPr>
                          <a:cxnSpLocks noChangeShapeType="1"/>
                        </wps:cNvCnPr>
                        <wps:spPr bwMode="auto">
                          <a:xfrm>
                            <a:off x="2375535" y="32105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2" name="Line 30499"/>
                        <wps:cNvCnPr>
                          <a:cxnSpLocks noChangeShapeType="1"/>
                        </wps:cNvCnPr>
                        <wps:spPr bwMode="auto">
                          <a:xfrm>
                            <a:off x="2375535" y="32099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3" name="Line 30500"/>
                        <wps:cNvCnPr>
                          <a:cxnSpLocks noChangeShapeType="1"/>
                        </wps:cNvCnPr>
                        <wps:spPr bwMode="auto">
                          <a:xfrm>
                            <a:off x="2375535" y="320865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4" name="Line 30501"/>
                        <wps:cNvCnPr>
                          <a:cxnSpLocks noChangeShapeType="1"/>
                        </wps:cNvCnPr>
                        <wps:spPr bwMode="auto">
                          <a:xfrm>
                            <a:off x="2375535" y="320738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5" name="Line 30502"/>
                        <wps:cNvCnPr>
                          <a:cxnSpLocks noChangeShapeType="1"/>
                        </wps:cNvCnPr>
                        <wps:spPr bwMode="auto">
                          <a:xfrm>
                            <a:off x="2375535" y="320611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6" name="Line 30503"/>
                        <wps:cNvCnPr>
                          <a:cxnSpLocks noChangeShapeType="1"/>
                        </wps:cNvCnPr>
                        <wps:spPr bwMode="auto">
                          <a:xfrm>
                            <a:off x="2375535" y="320484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7" name="Line 30504"/>
                        <wps:cNvCnPr>
                          <a:cxnSpLocks noChangeShapeType="1"/>
                        </wps:cNvCnPr>
                        <wps:spPr bwMode="auto">
                          <a:xfrm>
                            <a:off x="2375535" y="320357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8" name="Line 30505"/>
                        <wps:cNvCnPr>
                          <a:cxnSpLocks noChangeShapeType="1"/>
                        </wps:cNvCnPr>
                        <wps:spPr bwMode="auto">
                          <a:xfrm>
                            <a:off x="2375535" y="320230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39" name="Line 30506"/>
                        <wps:cNvCnPr>
                          <a:cxnSpLocks noChangeShapeType="1"/>
                        </wps:cNvCnPr>
                        <wps:spPr bwMode="auto">
                          <a:xfrm>
                            <a:off x="2374265" y="320103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0" name="Line 30507"/>
                        <wps:cNvCnPr>
                          <a:cxnSpLocks noChangeShapeType="1"/>
                        </wps:cNvCnPr>
                        <wps:spPr bwMode="auto">
                          <a:xfrm>
                            <a:off x="2374265" y="320040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1" name="Line 30508"/>
                        <wps:cNvCnPr>
                          <a:cxnSpLocks noChangeShapeType="1"/>
                        </wps:cNvCnPr>
                        <wps:spPr bwMode="auto">
                          <a:xfrm>
                            <a:off x="2374265" y="319913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2" name="Line 30509"/>
                        <wps:cNvCnPr>
                          <a:cxnSpLocks noChangeShapeType="1"/>
                        </wps:cNvCnPr>
                        <wps:spPr bwMode="auto">
                          <a:xfrm>
                            <a:off x="2374265" y="319786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3" name="Line 30510"/>
                        <wps:cNvCnPr>
                          <a:cxnSpLocks noChangeShapeType="1"/>
                        </wps:cNvCnPr>
                        <wps:spPr bwMode="auto">
                          <a:xfrm>
                            <a:off x="2372995" y="319659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4" name="Line 30511"/>
                        <wps:cNvCnPr>
                          <a:cxnSpLocks noChangeShapeType="1"/>
                        </wps:cNvCnPr>
                        <wps:spPr bwMode="auto">
                          <a:xfrm>
                            <a:off x="2372995" y="31953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5" name="Line 30512"/>
                        <wps:cNvCnPr>
                          <a:cxnSpLocks noChangeShapeType="1"/>
                        </wps:cNvCnPr>
                        <wps:spPr bwMode="auto">
                          <a:xfrm>
                            <a:off x="2372995" y="319405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6" name="Line 30513"/>
                        <wps:cNvCnPr>
                          <a:cxnSpLocks noChangeShapeType="1"/>
                        </wps:cNvCnPr>
                        <wps:spPr bwMode="auto">
                          <a:xfrm>
                            <a:off x="2371725" y="319278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7" name="Line 30514"/>
                        <wps:cNvCnPr>
                          <a:cxnSpLocks noChangeShapeType="1"/>
                        </wps:cNvCnPr>
                        <wps:spPr bwMode="auto">
                          <a:xfrm>
                            <a:off x="2371725" y="3191510"/>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8" name="Line 30515"/>
                        <wps:cNvCnPr>
                          <a:cxnSpLocks noChangeShapeType="1"/>
                        </wps:cNvCnPr>
                        <wps:spPr bwMode="auto">
                          <a:xfrm>
                            <a:off x="2371725" y="319087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49" name="Line 30516"/>
                        <wps:cNvCnPr>
                          <a:cxnSpLocks noChangeShapeType="1"/>
                        </wps:cNvCnPr>
                        <wps:spPr bwMode="auto">
                          <a:xfrm>
                            <a:off x="2370455" y="3189605"/>
                            <a:ext cx="76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0" name="Line 30517"/>
                        <wps:cNvCnPr>
                          <a:cxnSpLocks noChangeShapeType="1"/>
                        </wps:cNvCnPr>
                        <wps:spPr bwMode="auto">
                          <a:xfrm>
                            <a:off x="2370455" y="3188335"/>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1" name="Line 30518"/>
                        <wps:cNvCnPr>
                          <a:cxnSpLocks noChangeShapeType="1"/>
                        </wps:cNvCnPr>
                        <wps:spPr bwMode="auto">
                          <a:xfrm>
                            <a:off x="2369820" y="318706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2" name="Line 30519"/>
                        <wps:cNvCnPr>
                          <a:cxnSpLocks noChangeShapeType="1"/>
                        </wps:cNvCnPr>
                        <wps:spPr bwMode="auto">
                          <a:xfrm>
                            <a:off x="2369820" y="318579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3" name="Line 30520"/>
                        <wps:cNvCnPr>
                          <a:cxnSpLocks noChangeShapeType="1"/>
                        </wps:cNvCnPr>
                        <wps:spPr bwMode="auto">
                          <a:xfrm>
                            <a:off x="2368550" y="31845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4" name="Line 30521"/>
                        <wps:cNvCnPr>
                          <a:cxnSpLocks noChangeShapeType="1"/>
                        </wps:cNvCnPr>
                        <wps:spPr bwMode="auto">
                          <a:xfrm>
                            <a:off x="2368550" y="3183255"/>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5" name="Line 30522"/>
                        <wps:cNvCnPr>
                          <a:cxnSpLocks noChangeShapeType="1"/>
                        </wps:cNvCnPr>
                        <wps:spPr bwMode="auto">
                          <a:xfrm>
                            <a:off x="2367280" y="318262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6" name="Line 30523"/>
                        <wps:cNvCnPr>
                          <a:cxnSpLocks noChangeShapeType="1"/>
                        </wps:cNvCnPr>
                        <wps:spPr bwMode="auto">
                          <a:xfrm>
                            <a:off x="2367280" y="318135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7" name="Line 30524"/>
                        <wps:cNvCnPr>
                          <a:cxnSpLocks noChangeShapeType="1"/>
                        </wps:cNvCnPr>
                        <wps:spPr bwMode="auto">
                          <a:xfrm>
                            <a:off x="2366010" y="318008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8" name="Line 30525"/>
                        <wps:cNvCnPr>
                          <a:cxnSpLocks noChangeShapeType="1"/>
                        </wps:cNvCnPr>
                        <wps:spPr bwMode="auto">
                          <a:xfrm>
                            <a:off x="2364740" y="317881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59" name="Line 30526"/>
                        <wps:cNvCnPr>
                          <a:cxnSpLocks noChangeShapeType="1"/>
                        </wps:cNvCnPr>
                        <wps:spPr bwMode="auto">
                          <a:xfrm>
                            <a:off x="2364740" y="3177540"/>
                            <a:ext cx="571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0" name="Line 30527"/>
                        <wps:cNvCnPr>
                          <a:cxnSpLocks noChangeShapeType="1"/>
                        </wps:cNvCnPr>
                        <wps:spPr bwMode="auto">
                          <a:xfrm>
                            <a:off x="2363470" y="3176270"/>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1" name="Line 30528"/>
                        <wps:cNvCnPr>
                          <a:cxnSpLocks noChangeShapeType="1"/>
                        </wps:cNvCnPr>
                        <wps:spPr bwMode="auto">
                          <a:xfrm>
                            <a:off x="2363470" y="3175000"/>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2" name="Line 30529"/>
                        <wps:cNvCnPr>
                          <a:cxnSpLocks noChangeShapeType="1"/>
                        </wps:cNvCnPr>
                        <wps:spPr bwMode="auto">
                          <a:xfrm>
                            <a:off x="2362200" y="3173730"/>
                            <a:ext cx="63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3" name="Line 30530"/>
                        <wps:cNvCnPr>
                          <a:cxnSpLocks noChangeShapeType="1"/>
                        </wps:cNvCnPr>
                        <wps:spPr bwMode="auto">
                          <a:xfrm>
                            <a:off x="1319530" y="2400300"/>
                            <a:ext cx="41275" cy="1536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064" name="Line 30533"/>
                        <wps:cNvCnPr>
                          <a:cxnSpLocks noChangeShapeType="1"/>
                        </wps:cNvCnPr>
                        <wps:spPr bwMode="auto">
                          <a:xfrm>
                            <a:off x="2404110" y="2204085"/>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5" name="Line 30534"/>
                        <wps:cNvCnPr>
                          <a:cxnSpLocks noChangeShapeType="1"/>
                        </wps:cNvCnPr>
                        <wps:spPr bwMode="auto">
                          <a:xfrm>
                            <a:off x="2389505" y="2202815"/>
                            <a:ext cx="279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6" name="Line 30535"/>
                        <wps:cNvCnPr>
                          <a:cxnSpLocks noChangeShapeType="1"/>
                        </wps:cNvCnPr>
                        <wps:spPr bwMode="auto">
                          <a:xfrm>
                            <a:off x="2389505" y="2201545"/>
                            <a:ext cx="279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7" name="Line 30536"/>
                        <wps:cNvCnPr>
                          <a:cxnSpLocks noChangeShapeType="1"/>
                        </wps:cNvCnPr>
                        <wps:spPr bwMode="auto">
                          <a:xfrm>
                            <a:off x="2389505" y="2200275"/>
                            <a:ext cx="279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8" name="Line 30537"/>
                        <wps:cNvCnPr>
                          <a:cxnSpLocks noChangeShapeType="1"/>
                        </wps:cNvCnPr>
                        <wps:spPr bwMode="auto">
                          <a:xfrm>
                            <a:off x="2390775" y="2199640"/>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69" name="Line 30538"/>
                        <wps:cNvCnPr>
                          <a:cxnSpLocks noChangeShapeType="1"/>
                        </wps:cNvCnPr>
                        <wps:spPr bwMode="auto">
                          <a:xfrm>
                            <a:off x="2390775" y="2198370"/>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0" name="Line 30539"/>
                        <wps:cNvCnPr>
                          <a:cxnSpLocks noChangeShapeType="1"/>
                        </wps:cNvCnPr>
                        <wps:spPr bwMode="auto">
                          <a:xfrm>
                            <a:off x="2390775" y="2197100"/>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1" name="Line 30540"/>
                        <wps:cNvCnPr>
                          <a:cxnSpLocks noChangeShapeType="1"/>
                        </wps:cNvCnPr>
                        <wps:spPr bwMode="auto">
                          <a:xfrm>
                            <a:off x="2390775" y="2195830"/>
                            <a:ext cx="2540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2" name="Line 30541"/>
                        <wps:cNvCnPr>
                          <a:cxnSpLocks noChangeShapeType="1"/>
                        </wps:cNvCnPr>
                        <wps:spPr bwMode="auto">
                          <a:xfrm>
                            <a:off x="2392045" y="2194560"/>
                            <a:ext cx="241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3" name="Line 30542"/>
                        <wps:cNvCnPr>
                          <a:cxnSpLocks noChangeShapeType="1"/>
                        </wps:cNvCnPr>
                        <wps:spPr bwMode="auto">
                          <a:xfrm>
                            <a:off x="2392045" y="2193290"/>
                            <a:ext cx="241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4" name="Line 30543"/>
                        <wps:cNvCnPr>
                          <a:cxnSpLocks noChangeShapeType="1"/>
                        </wps:cNvCnPr>
                        <wps:spPr bwMode="auto">
                          <a:xfrm>
                            <a:off x="2392045" y="2192020"/>
                            <a:ext cx="241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5" name="Line 30544"/>
                        <wps:cNvCnPr>
                          <a:cxnSpLocks noChangeShapeType="1"/>
                        </wps:cNvCnPr>
                        <wps:spPr bwMode="auto">
                          <a:xfrm>
                            <a:off x="2392045" y="2190750"/>
                            <a:ext cx="2413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6" name="Line 30545"/>
                        <wps:cNvCnPr>
                          <a:cxnSpLocks noChangeShapeType="1"/>
                        </wps:cNvCnPr>
                        <wps:spPr bwMode="auto">
                          <a:xfrm>
                            <a:off x="2393315" y="2190115"/>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7" name="Line 30546"/>
                        <wps:cNvCnPr>
                          <a:cxnSpLocks noChangeShapeType="1"/>
                        </wps:cNvCnPr>
                        <wps:spPr bwMode="auto">
                          <a:xfrm>
                            <a:off x="2393315" y="2188845"/>
                            <a:ext cx="2286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8" name="Line 30547"/>
                        <wps:cNvCnPr>
                          <a:cxnSpLocks noChangeShapeType="1"/>
                        </wps:cNvCnPr>
                        <wps:spPr bwMode="auto">
                          <a:xfrm>
                            <a:off x="2393315" y="2187575"/>
                            <a:ext cx="215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79" name="Line 30548"/>
                        <wps:cNvCnPr>
                          <a:cxnSpLocks noChangeShapeType="1"/>
                        </wps:cNvCnPr>
                        <wps:spPr bwMode="auto">
                          <a:xfrm>
                            <a:off x="2393315" y="2186305"/>
                            <a:ext cx="2159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0" name="Line 30549"/>
                        <wps:cNvCnPr>
                          <a:cxnSpLocks noChangeShapeType="1"/>
                        </wps:cNvCnPr>
                        <wps:spPr bwMode="auto">
                          <a:xfrm>
                            <a:off x="2394585" y="218503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1" name="Line 30550"/>
                        <wps:cNvCnPr>
                          <a:cxnSpLocks noChangeShapeType="1"/>
                        </wps:cNvCnPr>
                        <wps:spPr bwMode="auto">
                          <a:xfrm>
                            <a:off x="2394585" y="218376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2" name="Line 30551"/>
                        <wps:cNvCnPr>
                          <a:cxnSpLocks noChangeShapeType="1"/>
                        </wps:cNvCnPr>
                        <wps:spPr bwMode="auto">
                          <a:xfrm>
                            <a:off x="2394585" y="218249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3" name="Line 30552"/>
                        <wps:cNvCnPr>
                          <a:cxnSpLocks noChangeShapeType="1"/>
                        </wps:cNvCnPr>
                        <wps:spPr bwMode="auto">
                          <a:xfrm>
                            <a:off x="2394585" y="2181225"/>
                            <a:ext cx="2032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4" name="Line 30553"/>
                        <wps:cNvCnPr>
                          <a:cxnSpLocks noChangeShapeType="1"/>
                        </wps:cNvCnPr>
                        <wps:spPr bwMode="auto">
                          <a:xfrm>
                            <a:off x="2395855" y="2180590"/>
                            <a:ext cx="190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5" name="Line 30554"/>
                        <wps:cNvCnPr>
                          <a:cxnSpLocks noChangeShapeType="1"/>
                        </wps:cNvCnPr>
                        <wps:spPr bwMode="auto">
                          <a:xfrm>
                            <a:off x="2395855" y="2179320"/>
                            <a:ext cx="190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6" name="Line 30555"/>
                        <wps:cNvCnPr>
                          <a:cxnSpLocks noChangeShapeType="1"/>
                        </wps:cNvCnPr>
                        <wps:spPr bwMode="auto">
                          <a:xfrm>
                            <a:off x="2395855" y="2178050"/>
                            <a:ext cx="190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7" name="Line 30556"/>
                        <wps:cNvCnPr>
                          <a:cxnSpLocks noChangeShapeType="1"/>
                        </wps:cNvCnPr>
                        <wps:spPr bwMode="auto">
                          <a:xfrm>
                            <a:off x="2395855" y="2176780"/>
                            <a:ext cx="1905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8" name="Line 30557"/>
                        <wps:cNvCnPr>
                          <a:cxnSpLocks noChangeShapeType="1"/>
                        </wps:cNvCnPr>
                        <wps:spPr bwMode="auto">
                          <a:xfrm>
                            <a:off x="2397125" y="2175510"/>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89" name="Line 30558"/>
                        <wps:cNvCnPr>
                          <a:cxnSpLocks noChangeShapeType="1"/>
                        </wps:cNvCnPr>
                        <wps:spPr bwMode="auto">
                          <a:xfrm>
                            <a:off x="2397125" y="2174240"/>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0" name="Line 30559"/>
                        <wps:cNvCnPr>
                          <a:cxnSpLocks noChangeShapeType="1"/>
                        </wps:cNvCnPr>
                        <wps:spPr bwMode="auto">
                          <a:xfrm>
                            <a:off x="2397125" y="2172970"/>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1" name="Line 30560"/>
                        <wps:cNvCnPr>
                          <a:cxnSpLocks noChangeShapeType="1"/>
                        </wps:cNvCnPr>
                        <wps:spPr bwMode="auto">
                          <a:xfrm>
                            <a:off x="2397125" y="2171700"/>
                            <a:ext cx="1651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2" name="Line 30561"/>
                        <wps:cNvCnPr>
                          <a:cxnSpLocks noChangeShapeType="1"/>
                        </wps:cNvCnPr>
                        <wps:spPr bwMode="auto">
                          <a:xfrm>
                            <a:off x="2398395" y="2171065"/>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3" name="Line 30562"/>
                        <wps:cNvCnPr>
                          <a:cxnSpLocks noChangeShapeType="1"/>
                        </wps:cNvCnPr>
                        <wps:spPr bwMode="auto">
                          <a:xfrm>
                            <a:off x="2398395" y="2169795"/>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4" name="Line 30563"/>
                        <wps:cNvCnPr>
                          <a:cxnSpLocks noChangeShapeType="1"/>
                        </wps:cNvCnPr>
                        <wps:spPr bwMode="auto">
                          <a:xfrm>
                            <a:off x="2398395" y="2168525"/>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5" name="Line 30564"/>
                        <wps:cNvCnPr>
                          <a:cxnSpLocks noChangeShapeType="1"/>
                        </wps:cNvCnPr>
                        <wps:spPr bwMode="auto">
                          <a:xfrm>
                            <a:off x="2398395" y="2167255"/>
                            <a:ext cx="15240"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6" name="Line 30565"/>
                        <wps:cNvCnPr>
                          <a:cxnSpLocks noChangeShapeType="1"/>
                        </wps:cNvCnPr>
                        <wps:spPr bwMode="auto">
                          <a:xfrm>
                            <a:off x="2399030" y="2165985"/>
                            <a:ext cx="146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7" name="Line 30566"/>
                        <wps:cNvCnPr>
                          <a:cxnSpLocks noChangeShapeType="1"/>
                        </wps:cNvCnPr>
                        <wps:spPr bwMode="auto">
                          <a:xfrm>
                            <a:off x="2399030" y="2164715"/>
                            <a:ext cx="146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8" name="Line 30567"/>
                        <wps:cNvCnPr>
                          <a:cxnSpLocks noChangeShapeType="1"/>
                        </wps:cNvCnPr>
                        <wps:spPr bwMode="auto">
                          <a:xfrm>
                            <a:off x="2399030" y="2163445"/>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099" name="Line 30568"/>
                        <wps:cNvCnPr>
                          <a:cxnSpLocks noChangeShapeType="1"/>
                        </wps:cNvCnPr>
                        <wps:spPr bwMode="auto">
                          <a:xfrm>
                            <a:off x="2399030" y="2162175"/>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0" name="Line 30569"/>
                        <wps:cNvCnPr>
                          <a:cxnSpLocks noChangeShapeType="1"/>
                        </wps:cNvCnPr>
                        <wps:spPr bwMode="auto">
                          <a:xfrm>
                            <a:off x="2399030" y="2161540"/>
                            <a:ext cx="133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1" name="Line 30570"/>
                        <wps:cNvCnPr>
                          <a:cxnSpLocks noChangeShapeType="1"/>
                        </wps:cNvCnPr>
                        <wps:spPr bwMode="auto">
                          <a:xfrm>
                            <a:off x="2400300" y="216027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2" name="Line 30571"/>
                        <wps:cNvCnPr>
                          <a:cxnSpLocks noChangeShapeType="1"/>
                        </wps:cNvCnPr>
                        <wps:spPr bwMode="auto">
                          <a:xfrm>
                            <a:off x="2400300" y="215900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3" name="Line 30572"/>
                        <wps:cNvCnPr>
                          <a:cxnSpLocks noChangeShapeType="1"/>
                        </wps:cNvCnPr>
                        <wps:spPr bwMode="auto">
                          <a:xfrm>
                            <a:off x="2400300" y="215773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4" name="Line 30573"/>
                        <wps:cNvCnPr>
                          <a:cxnSpLocks noChangeShapeType="1"/>
                        </wps:cNvCnPr>
                        <wps:spPr bwMode="auto">
                          <a:xfrm>
                            <a:off x="2400300" y="2156460"/>
                            <a:ext cx="1206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5" name="Line 30574"/>
                        <wps:cNvCnPr>
                          <a:cxnSpLocks noChangeShapeType="1"/>
                        </wps:cNvCnPr>
                        <wps:spPr bwMode="auto">
                          <a:xfrm>
                            <a:off x="2401570" y="215519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6" name="Line 30575"/>
                        <wps:cNvCnPr>
                          <a:cxnSpLocks noChangeShapeType="1"/>
                        </wps:cNvCnPr>
                        <wps:spPr bwMode="auto">
                          <a:xfrm>
                            <a:off x="2401570" y="2153920"/>
                            <a:ext cx="1079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7" name="Line 30576"/>
                        <wps:cNvCnPr>
                          <a:cxnSpLocks noChangeShapeType="1"/>
                        </wps:cNvCnPr>
                        <wps:spPr bwMode="auto">
                          <a:xfrm>
                            <a:off x="2401570" y="2152650"/>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8" name="Line 30577"/>
                        <wps:cNvCnPr>
                          <a:cxnSpLocks noChangeShapeType="1"/>
                        </wps:cNvCnPr>
                        <wps:spPr bwMode="auto">
                          <a:xfrm>
                            <a:off x="2401570" y="2152015"/>
                            <a:ext cx="952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09" name="Line 30578"/>
                        <wps:cNvCnPr>
                          <a:cxnSpLocks noChangeShapeType="1"/>
                        </wps:cNvCnPr>
                        <wps:spPr bwMode="auto">
                          <a:xfrm>
                            <a:off x="2402840" y="215074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0" name="Line 30579"/>
                        <wps:cNvCnPr>
                          <a:cxnSpLocks noChangeShapeType="1"/>
                        </wps:cNvCnPr>
                        <wps:spPr bwMode="auto">
                          <a:xfrm>
                            <a:off x="2402840" y="214947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1" name="Line 30580"/>
                        <wps:cNvCnPr>
                          <a:cxnSpLocks noChangeShapeType="1"/>
                        </wps:cNvCnPr>
                        <wps:spPr bwMode="auto">
                          <a:xfrm>
                            <a:off x="2402840" y="214820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2" name="Line 30581"/>
                        <wps:cNvCnPr>
                          <a:cxnSpLocks noChangeShapeType="1"/>
                        </wps:cNvCnPr>
                        <wps:spPr bwMode="auto">
                          <a:xfrm>
                            <a:off x="2402840" y="2146935"/>
                            <a:ext cx="82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3" name="Line 30582"/>
                        <wps:cNvCnPr>
                          <a:cxnSpLocks noChangeShapeType="1"/>
                        </wps:cNvCnPr>
                        <wps:spPr bwMode="auto">
                          <a:xfrm>
                            <a:off x="2404110" y="214566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4" name="Line 30583"/>
                        <wps:cNvCnPr>
                          <a:cxnSpLocks noChangeShapeType="1"/>
                        </wps:cNvCnPr>
                        <wps:spPr bwMode="auto">
                          <a:xfrm>
                            <a:off x="2404110" y="214439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5" name="Line 30584"/>
                        <wps:cNvCnPr>
                          <a:cxnSpLocks noChangeShapeType="1"/>
                        </wps:cNvCnPr>
                        <wps:spPr bwMode="auto">
                          <a:xfrm>
                            <a:off x="2404110" y="2143125"/>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6" name="Line 30585"/>
                        <wps:cNvCnPr>
                          <a:cxnSpLocks noChangeShapeType="1"/>
                        </wps:cNvCnPr>
                        <wps:spPr bwMode="auto">
                          <a:xfrm>
                            <a:off x="2404110" y="2142490"/>
                            <a:ext cx="698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7" name="Line 30586"/>
                        <wps:cNvCnPr>
                          <a:cxnSpLocks noChangeShapeType="1"/>
                        </wps:cNvCnPr>
                        <wps:spPr bwMode="auto">
                          <a:xfrm>
                            <a:off x="2405380" y="2141220"/>
                            <a:ext cx="44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8" name="Line 30587"/>
                        <wps:cNvCnPr>
                          <a:cxnSpLocks noChangeShapeType="1"/>
                        </wps:cNvCnPr>
                        <wps:spPr bwMode="auto">
                          <a:xfrm>
                            <a:off x="2405380" y="2139950"/>
                            <a:ext cx="44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19" name="Line 30588"/>
                        <wps:cNvCnPr>
                          <a:cxnSpLocks noChangeShapeType="1"/>
                        </wps:cNvCnPr>
                        <wps:spPr bwMode="auto">
                          <a:xfrm>
                            <a:off x="2405380" y="2138680"/>
                            <a:ext cx="44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0" name="Line 30589"/>
                        <wps:cNvCnPr>
                          <a:cxnSpLocks noChangeShapeType="1"/>
                        </wps:cNvCnPr>
                        <wps:spPr bwMode="auto">
                          <a:xfrm>
                            <a:off x="2405380" y="2137410"/>
                            <a:ext cx="444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1" name="Line 30590"/>
                        <wps:cNvCnPr>
                          <a:cxnSpLocks noChangeShapeType="1"/>
                        </wps:cNvCnPr>
                        <wps:spPr bwMode="auto">
                          <a:xfrm>
                            <a:off x="2406650" y="2136140"/>
                            <a:ext cx="31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2" name="Line 30591"/>
                        <wps:cNvCnPr>
                          <a:cxnSpLocks noChangeShapeType="1"/>
                        </wps:cNvCnPr>
                        <wps:spPr bwMode="auto">
                          <a:xfrm>
                            <a:off x="2406650" y="2134870"/>
                            <a:ext cx="31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3" name="Line 30592"/>
                        <wps:cNvCnPr>
                          <a:cxnSpLocks noChangeShapeType="1"/>
                        </wps:cNvCnPr>
                        <wps:spPr bwMode="auto">
                          <a:xfrm>
                            <a:off x="2406650" y="2133600"/>
                            <a:ext cx="31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4" name="Line 30593"/>
                        <wps:cNvCnPr>
                          <a:cxnSpLocks noChangeShapeType="1"/>
                        </wps:cNvCnPr>
                        <wps:spPr bwMode="auto">
                          <a:xfrm>
                            <a:off x="2406650" y="2132965"/>
                            <a:ext cx="31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5" name="Line 30594"/>
                        <wps:cNvCnPr>
                          <a:cxnSpLocks noChangeShapeType="1"/>
                        </wps:cNvCnPr>
                        <wps:spPr bwMode="auto">
                          <a:xfrm>
                            <a:off x="2407920" y="2131695"/>
                            <a:ext cx="19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6" name="Line 30595"/>
                        <wps:cNvCnPr>
                          <a:cxnSpLocks noChangeShapeType="1"/>
                        </wps:cNvCnPr>
                        <wps:spPr bwMode="auto">
                          <a:xfrm>
                            <a:off x="2407920" y="2130425"/>
                            <a:ext cx="190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7" name="Line 30596"/>
                        <wps:cNvCnPr>
                          <a:cxnSpLocks noChangeShapeType="1"/>
                        </wps:cNvCnPr>
                        <wps:spPr bwMode="auto">
                          <a:xfrm>
                            <a:off x="2407920" y="2129155"/>
                            <a:ext cx="6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8" name="Line 30597"/>
                        <wps:cNvCnPr>
                          <a:cxnSpLocks noChangeShapeType="1"/>
                        </wps:cNvCnPr>
                        <wps:spPr bwMode="auto">
                          <a:xfrm>
                            <a:off x="2407920" y="2127885"/>
                            <a:ext cx="63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129" name="Line 30598"/>
                        <wps:cNvCnPr>
                          <a:cxnSpLocks noChangeShapeType="1"/>
                        </wps:cNvCnPr>
                        <wps:spPr bwMode="auto">
                          <a:xfrm flipH="1">
                            <a:off x="2333625" y="2124075"/>
                            <a:ext cx="74930" cy="10210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3130" name="Text Box 30599"/>
                        <wps:cNvSpPr txBox="1">
                          <a:spLocks noChangeArrowheads="1"/>
                        </wps:cNvSpPr>
                        <wps:spPr bwMode="auto">
                          <a:xfrm>
                            <a:off x="2831464" y="2440940"/>
                            <a:ext cx="24384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BDA39" w14:textId="77777777" w:rsidR="00EA5FB4" w:rsidRPr="004B4928" w:rsidRDefault="00EA5FB4" w:rsidP="00204C14">
                              <w:pPr>
                                <w:rPr>
                                  <w:sz w:val="18"/>
                                  <w:szCs w:val="18"/>
                                </w:rPr>
                              </w:pPr>
                              <w:r w:rsidRPr="004B4928">
                                <w:rPr>
                                  <w:sz w:val="18"/>
                                  <w:szCs w:val="18"/>
                                </w:rPr>
                                <w:t>Dichtung zwischen Rohr und Kabel</w:t>
                              </w:r>
                            </w:p>
                            <w:p w14:paraId="461F9E90" w14:textId="77777777" w:rsidR="00EA5FB4" w:rsidRPr="004B4928" w:rsidRDefault="00EA5FB4" w:rsidP="00204C14">
                              <w:pPr>
                                <w:rPr>
                                  <w:sz w:val="18"/>
                                  <w:szCs w:val="18"/>
                                </w:rPr>
                              </w:pPr>
                              <w:r w:rsidRPr="004B4928">
                                <w:rPr>
                                  <w:sz w:val="18"/>
                                  <w:szCs w:val="18"/>
                                </w:rPr>
                                <w:t>(Ausführung durch die LKW)</w:t>
                              </w:r>
                            </w:p>
                          </w:txbxContent>
                        </wps:txbx>
                        <wps:bodyPr rot="0" vert="horz" wrap="square" lIns="91440" tIns="45720" rIns="91440" bIns="45720" anchor="t" anchorCtr="0" upright="1">
                          <a:noAutofit/>
                        </wps:bodyPr>
                      </wps:wsp>
                      <wps:wsp>
                        <wps:cNvPr id="33131" name="Text Box 30600"/>
                        <wps:cNvSpPr txBox="1">
                          <a:spLocks noChangeArrowheads="1"/>
                        </wps:cNvSpPr>
                        <wps:spPr bwMode="auto">
                          <a:xfrm>
                            <a:off x="3123564" y="1520825"/>
                            <a:ext cx="1434787"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1ED6" w14:textId="77777777" w:rsidR="00EA5FB4" w:rsidRPr="004B4928" w:rsidRDefault="00EA5FB4" w:rsidP="00204C14">
                              <w:pPr>
                                <w:rPr>
                                  <w:sz w:val="18"/>
                                  <w:szCs w:val="18"/>
                                </w:rPr>
                              </w:pPr>
                              <w:r w:rsidRPr="004B4928">
                                <w:rPr>
                                  <w:sz w:val="18"/>
                                  <w:szCs w:val="18"/>
                                </w:rPr>
                                <w:t>Kernbohrung</w:t>
                              </w:r>
                            </w:p>
                          </w:txbxContent>
                        </wps:txbx>
                        <wps:bodyPr rot="0" vert="horz" wrap="square" lIns="91440" tIns="45720" rIns="91440" bIns="45720" anchor="t" anchorCtr="0" upright="1">
                          <a:noAutofit/>
                        </wps:bodyPr>
                      </wps:wsp>
                      <wps:wsp>
                        <wps:cNvPr id="33132" name="Text Box 30601"/>
                        <wps:cNvSpPr txBox="1">
                          <a:spLocks noChangeArrowheads="1"/>
                        </wps:cNvSpPr>
                        <wps:spPr bwMode="auto">
                          <a:xfrm>
                            <a:off x="3931919" y="1858645"/>
                            <a:ext cx="13379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2FE3" w14:textId="77777777" w:rsidR="00EA5FB4" w:rsidRPr="004B4928" w:rsidRDefault="00EA5FB4" w:rsidP="00204C14">
                              <w:pPr>
                                <w:rPr>
                                  <w:sz w:val="18"/>
                                  <w:szCs w:val="18"/>
                                </w:rPr>
                              </w:pPr>
                              <w:r w:rsidRPr="004B4928">
                                <w:rPr>
                                  <w:sz w:val="18"/>
                                  <w:szCs w:val="18"/>
                                </w:rPr>
                                <w:t>Fundament</w:t>
                              </w:r>
                            </w:p>
                          </w:txbxContent>
                        </wps:txbx>
                        <wps:bodyPr rot="0" vert="horz" wrap="square" lIns="91440" tIns="45720" rIns="91440" bIns="45720" anchor="t" anchorCtr="0" upright="1">
                          <a:noAutofit/>
                        </wps:bodyPr>
                      </wps:wsp>
                    </wpc:wpc>
                  </a:graphicData>
                </a:graphic>
              </wp:inline>
            </w:drawing>
          </mc:Choice>
          <mc:Fallback>
            <w:pict>
              <v:group w14:anchorId="6F8654E0" id="Zeichenbereich 27563" o:spid="_x0000_s1029" editas="canvas" style="width:451.5pt;height:268.5pt;mso-position-horizontal-relative:char;mso-position-vertical-relative:line" coordsize="57340,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">
                <v:shape id="_x0000_s1030" type="#_x0000_t75" style="position:absolute;width:57340;height:34099;visibility:visible;mso-wrap-style:square">
                  <v:fill o:detectmouseclick="t"/>
                  <v:path o:connecttype="none"/>
                </v:shape>
                <v:line id="Line 27566" o:spid="_x0000_s1031" style="position:absolute;flip:y;visibility:visible;mso-wrap-style:square" from="22790,2286" to="22796,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" strokeweight=".55pt"/>
                <v:line id="Line 27567" o:spid="_x0000_s1032" style="position:absolute;flip:y;visibility:visible;mso-wrap-style:square" from="25482,2286" to="25488,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" strokeweight=".55pt"/>
                <v:line id="Line 27568" o:spid="_x0000_s1033" style="position:absolute;visibility:visible;mso-wrap-style:square" from="20967,18364" to="2097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" strokeweight=".55pt"/>
                <v:line id="Line 27569" o:spid="_x0000_s1034" style="position:absolute;visibility:visible;mso-wrap-style:square" from="20967,18364" to="22790,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" strokeweight=".55pt"/>
                <v:line id="Line 27570" o:spid="_x0000_s1035" style="position:absolute;visibility:visible;mso-wrap-style:square" from="25482,18364" to="38900,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" strokeweight=".55pt"/>
                <v:line id="Line 27571" o:spid="_x0000_s1036" style="position:absolute;visibility:visible;mso-wrap-style:square" from="25482,18364" to="34747,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" strokeweight=".55pt"/>
                <v:line id="Line 27572" o:spid="_x0000_s1037" style="position:absolute;flip:x;visibility:visible;mso-wrap-style:square" from="20967,16554" to="25482,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" strokeweight=".55pt"/>
                <v:line id="Line 27573" o:spid="_x0000_s1038" style="position:absolute;flip:x;visibility:visible;mso-wrap-style:square" from="24612,18364" to="27305,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" strokeweight=".55pt"/>
                <v:line id="Line 27574" o:spid="_x0000_s1039" style="position:absolute;visibility:visible;mso-wrap-style:square" from="20967,21043" to="2153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" strokeweight=".55pt"/>
                <v:line id="Line 27575" o:spid="_x0000_s1040" style="position:absolute;visibility:visible;mso-wrap-style:square" from="24041,21043" to="38900,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" strokeweight=".55pt"/>
                <v:line id="Line 27576" o:spid="_x0000_s1041" style="position:absolute;visibility:visible;mso-wrap-style:square" from="24479,18256" to="25590,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" strokeweight=".55pt"/>
                <v:line id="Line 27577" o:spid="_x0000_s1042" style="position:absolute;visibility:visible;mso-wrap-style:square" from="23907,18827" to="25019,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" strokeweight=".55pt"/>
                <v:shape id="Freeform 27578" o:spid="_x0000_s1043" style="position:absolute;left:25609;top:3632;width:2013;height:4286;visibility:visible;mso-wrap-style:square;v-text-anchor:top" coordsize="3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" path="m,l317,r,421l128,421r,255l,676,,e" filled="f" strokeweight=".55pt">
                  <v:path arrowok="t" o:connecttype="custom" o:connectlocs="0,0;201295,0;201295,266940;81280,266940;81280,428625;0,428625;0,0" o:connectangles="0,0,0,0,0,0,0"/>
                </v:shape>
                <v:line id="Line 27579" o:spid="_x0000_s1044" style="position:absolute;visibility:visible;mso-wrap-style:square" from="26015,7918" to="26022,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" strokeweight="2.25pt">
                  <v:stroke dashstyle="3 1"/>
                </v:line>
                <v:shape id="Freeform 27580" o:spid="_x0000_s1045" style="position:absolute;left:25704;top:17399;width:311;height:755;visibility:visible;mso-wrap-style:square;v-text-anchor:top" coordsize="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" path="m49,r,16l45,33,42,48,36,65,30,80,21,93r-9,13l,120e" filled="f" strokeweight="2.25pt">
                  <v:stroke dashstyle="3 1"/>
                  <v:path arrowok="t" o:connecttype="custom" o:connectlocs="31115,0;31115,10075;28575,20780;26670,30226;22860,40931;19050,50377;13335,58563;7620,66749;0,75565" o:connectangles="0,0,0,0,0,0,0,0,0"/>
                </v:shape>
                <v:line id="Line 27581" o:spid="_x0000_s1046" style="position:absolute;flip:x;visibility:visible;mso-wrap-style:square" from="18599,18141" to="25698,2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" strokeweight="2.25pt">
                  <v:stroke dashstyle="3 1"/>
                </v:line>
                <v:shape id="Freeform 27582" o:spid="_x0000_s1047" style="position:absolute;left:15754;top:25228;width:2845;height:1175;visibility:visible;mso-wrap-style:square;v-text-anchor:top" coordsize="44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" path="m448,l414,32,381,60,343,86r-39,23l264,129r-43,17l178,161r-43,9l90,180r-45,4l,185e" filled="f" strokeweight="2.25pt">
                  <v:stroke dashstyle="3 1"/>
                  <v:path arrowok="t" o:connecttype="custom" o:connectlocs="284480,0;262890,20320;241935,38100;217805,54610;193040,69215;167640,81915;140335,92710;113030,102235;85725,107950;57150,114300;28575,116840;0,117475" o:connectangles="0,0,0,0,0,0,0,0,0,0,0,0"/>
                </v:shape>
                <v:line id="Line 27583" o:spid="_x0000_s1048" style="position:absolute;flip:x;visibility:visible;mso-wrap-style:square" from="12084,26403" to="15754,2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" strokeweight="2.25pt">
                  <v:stroke dashstyle="3 1"/>
                </v:line>
                <v:shape id="Freeform 27584" o:spid="_x0000_s1049" style="position:absolute;left:24612;top:18364;width:14288;height:2679;visibility:visible;mso-wrap-style:square;v-text-anchor:top" coordsize="225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" path="m2250,r,422l,422,424,,2250,e" filled="f" strokeweight=".55pt">
                  <v:path arrowok="t" o:connecttype="custom" o:connectlocs="1428750,0;1428750,267970;0,267970;269240,0;1428750,0" o:connectangles="0,0,0,0,0"/>
                </v:shape>
                <v:line id="Line 27585" o:spid="_x0000_s1050" style="position:absolute;flip:x y;visibility:visible;mso-wrap-style:square" from="24745,20910" to="24885,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" strokeweight=".55pt"/>
                <v:line id="Line 27586" o:spid="_x0000_s1051" style="position:absolute;flip:x y;visibility:visible;mso-wrap-style:square" from="24936,20720" to="2525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" strokeweight=".55pt"/>
                <v:line id="Line 27587" o:spid="_x0000_s1052" style="position:absolute;flip:x y;visibility:visible;mso-wrap-style:square" from="25126,20529" to="2563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" strokeweight=".55pt"/>
                <v:line id="Line 27588" o:spid="_x0000_s1053" style="position:absolute;flip:x y;visibility:visible;mso-wrap-style:square" from="25317,20351" to="26015,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" strokeweight=".55pt"/>
                <v:line id="Line 27589" o:spid="_x0000_s1054" style="position:absolute;flip:x y;visibility:visible;mso-wrap-style:square" from="25507,20161" to="26396,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" strokeweight=".55pt"/>
                <v:line id="Line 27590" o:spid="_x0000_s1055" style="position:absolute;flip:x y;visibility:visible;mso-wrap-style:square" from="25698,19970" to="26777,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" strokeweight=".55pt"/>
                <v:line id="Line 27591" o:spid="_x0000_s1056" style="position:absolute;flip:x y;visibility:visible;mso-wrap-style:square" from="25888,19780" to="27158,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" strokeweight=".55pt"/>
                <v:line id="Line 27592" o:spid="_x0000_s1057" style="position:absolute;flip:x y;visibility:visible;mso-wrap-style:square" from="26079,19589" to="27539,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" strokeweight=".55pt"/>
                <v:line id="Line 27593" o:spid="_x0000_s1058" style="position:absolute;flip:x y;visibility:visible;mso-wrap-style:square" from="26269,19399" to="27920,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" strokeweight=".55pt"/>
                <v:line id="Line 27594" o:spid="_x0000_s1059" style="position:absolute;flip:x y;visibility:visible;mso-wrap-style:square" from="26460,19208" to="28301,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" strokeweight=".55pt"/>
                <v:line id="Line 27595" o:spid="_x0000_s1060" style="position:absolute;flip:x y;visibility:visible;mso-wrap-style:square" from="26650,19018" to="28670,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" strokeweight=".55pt"/>
                <v:line id="Line 27596" o:spid="_x0000_s1061" style="position:absolute;flip:x y;visibility:visible;mso-wrap-style:square" from="26841,18827" to="29051,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" strokeweight=".55pt"/>
                <v:line id="Line 27597" o:spid="_x0000_s1062" style="position:absolute;flip:x y;visibility:visible;mso-wrap-style:square" from="27031,18637" to="29432,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" strokeweight=".55pt"/>
                <v:line id="Line 27598" o:spid="_x0000_s1063" style="position:absolute;flip:x y;visibility:visible;mso-wrap-style:square" from="27222,18446" to="2981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" strokeweight=".55pt"/>
                <v:line id="Line 27599" o:spid="_x0000_s1064" style="position:absolute;flip:x y;visibility:visible;mso-wrap-style:square" from="27508,18364" to="3019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" strokeweight=".55pt"/>
                <v:line id="Line 27600" o:spid="_x0000_s1065" style="position:absolute;flip:x y;visibility:visible;mso-wrap-style:square" from="27889,18364" to="30575,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" strokeweight=".55pt"/>
                <v:line id="Line 27601" o:spid="_x0000_s1066" style="position:absolute;flip:x y;visibility:visible;mso-wrap-style:square" from="28270,18364" to="30956,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" strokeweight=".55pt"/>
                <v:line id="Line 27602" o:spid="_x0000_s1067" style="position:absolute;flip:x y;visibility:visible;mso-wrap-style:square" from="28651,18364" to="31337,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" strokeweight=".55pt"/>
                <v:line id="Line 27603" o:spid="_x0000_s1068" style="position:absolute;flip:x y;visibility:visible;mso-wrap-style:square" from="29032,18364" to="31718,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" strokeweight=".55pt"/>
                <v:line id="Line 27604" o:spid="_x0000_s1069" style="position:absolute;flip:x y;visibility:visible;mso-wrap-style:square" from="29413,18364" to="32086,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" strokeweight=".55pt"/>
                <v:line id="Line 27605" o:spid="_x0000_s1070" style="position:absolute;flip:x y;visibility:visible;mso-wrap-style:square" from="29794,18364" to="32467,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" strokeweight=".55pt"/>
                <v:line id="Line 27606" o:spid="_x0000_s1071" style="position:absolute;flip:x y;visibility:visible;mso-wrap-style:square" from="30175,18364" to="32848,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" strokeweight=".55pt"/>
                <v:line id="Line 27607" o:spid="_x0000_s1072" style="position:absolute;flip:x y;visibility:visible;mso-wrap-style:square" from="30556,18364" to="33229,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" strokeweight=".55pt"/>
                <v:line id="Line 27608" o:spid="_x0000_s1073" style="position:absolute;flip:x y;visibility:visible;mso-wrap-style:square" from="30924,18364" to="33610,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" strokeweight=".55pt"/>
                <v:line id="Line 27609" o:spid="_x0000_s1074" style="position:absolute;flip:x y;visibility:visible;mso-wrap-style:square" from="31305,18364" to="33991,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" strokeweight=".55pt"/>
                <v:line id="Line 27610" o:spid="_x0000_s1075" style="position:absolute;flip:x y;visibility:visible;mso-wrap-style:square" from="31686,18364" to="34372,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" strokeweight=".55pt"/>
                <v:line id="Line 27611" o:spid="_x0000_s1076" style="position:absolute;flip:x y;visibility:visible;mso-wrap-style:square" from="32067,18364" to="3475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" strokeweight=".55pt"/>
                <v:line id="Line 27612" o:spid="_x0000_s1077" style="position:absolute;flip:x y;visibility:visible;mso-wrap-style:square" from="32448,18364" to="3513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" strokeweight=".55pt"/>
                <v:line id="Line 27613" o:spid="_x0000_s1078" style="position:absolute;flip:x y;visibility:visible;mso-wrap-style:square" from="32829,18364" to="35509,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" strokeweight=".55pt"/>
                <v:line id="Line 27614" o:spid="_x0000_s1079" style="position:absolute;flip:x y;visibility:visible;mso-wrap-style:square" from="33210,18364" to="35890,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" strokeweight=".55pt"/>
                <v:line id="Line 27615" o:spid="_x0000_s1080" style="position:absolute;flip:x y;visibility:visible;mso-wrap-style:square" from="33591,18364" to="36271,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" strokeweight=".55pt"/>
                <v:line id="Line 27616" o:spid="_x0000_s1081" style="position:absolute;flip:x y;visibility:visible;mso-wrap-style:square" from="33972,18364" to="36652,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" strokeweight=".55pt"/>
                <v:line id="Line 27617" o:spid="_x0000_s1082" style="position:absolute;flip:x y;visibility:visible;mso-wrap-style:square" from="34340,18364" to="3703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" strokeweight=".55pt"/>
                <v:line id="Line 27618" o:spid="_x0000_s1083" style="position:absolute;flip:x y;visibility:visible;mso-wrap-style:square" from="34721,18364" to="3741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" strokeweight=".55pt"/>
                <v:line id="Line 27619" o:spid="_x0000_s1084" style="position:absolute;flip:x y;visibility:visible;mso-wrap-style:square" from="35102,18364" to="37795,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" strokeweight=".55pt"/>
                <v:line id="Line 27620" o:spid="_x0000_s1085" style="position:absolute;flip:x y;visibility:visible;mso-wrap-style:square" from="35483,18364" to="38176,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" strokeweight=".55pt"/>
                <v:line id="Line 27621" o:spid="_x0000_s1086" style="position:absolute;flip:x y;visibility:visible;mso-wrap-style:square" from="35864,18364" to="38557,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" strokeweight=".55pt"/>
                <v:line id="Line 27622" o:spid="_x0000_s1087" style="position:absolute;flip:x y;visibility:visible;mso-wrap-style:square" from="36245,18364" to="38900,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" strokeweight=".55pt"/>
                <v:line id="Line 27623" o:spid="_x0000_s1088" style="position:absolute;flip:x y;visibility:visible;mso-wrap-style:square" from="36626,18364" to="38900,2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" strokeweight=".55pt"/>
                <v:line id="Line 27624" o:spid="_x0000_s1089" style="position:absolute;flip:x y;visibility:visible;mso-wrap-style:square" from="37007,18364" to="38900,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" strokeweight=".55pt"/>
                <v:line id="Line 27625" o:spid="_x0000_s1090" style="position:absolute;flip:x y;visibility:visible;mso-wrap-style:square" from="37388,18364" to="38900,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" strokeweight=".55pt"/>
                <v:line id="Line 27626" o:spid="_x0000_s1091" style="position:absolute;flip:x y;visibility:visible;mso-wrap-style:square" from="37757,18364" to="38900,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" strokeweight=".55pt"/>
                <v:line id="Line 27627" o:spid="_x0000_s1092" style="position:absolute;flip:x y;visibility:visible;mso-wrap-style:square" from="38138,18364" to="38900,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" strokeweight=".55pt"/>
                <v:line id="Line 27628" o:spid="_x0000_s1093" style="position:absolute;flip:x y;visibility:visible;mso-wrap-style:square" from="38519,18364" to="38900,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" strokeweight=".55pt"/>
                <v:shape id="Freeform 27629" o:spid="_x0000_s1094" style="position:absolute;left:20967;top:2286;width:4515;height:18757;visibility:visible;mso-wrap-style:square;v-text-anchor:top" coordsize="711,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" path="m287,l711,r,2248l,2956,,2534r287,l287,e" filled="f" strokeweight=".55pt">
                  <v:path arrowok="t" o:connecttype="custom" o:connectlocs="182245,0;451485,0;451485,1426514;0,1875790;0,1608001;182245,1608001;182245,0" o:connectangles="0,0,0,0,0,0,0"/>
                </v:shape>
                <v:line id="Line 27630" o:spid="_x0000_s1095" style="position:absolute;flip:x y;visibility:visible;mso-wrap-style:square" from="20967,20935" to="21031,2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" strokeweight=".55pt"/>
                <v:line id="Line 27631" o:spid="_x0000_s1096" style="position:absolute;flip:x y;visibility:visible;mso-wrap-style:square" from="20967,20554" to="21221,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" strokeweight=".55pt"/>
                <v:line id="Line 27632" o:spid="_x0000_s1097" style="position:absolute;flip:x y;visibility:visible;mso-wrap-style:square" from="20967,20173" to="21412,2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" strokeweight=".55pt"/>
                <v:line id="Line 27633" o:spid="_x0000_s1098" style="position:absolute;flip:x y;visibility:visible;mso-wrap-style:square" from="20967,19792" to="21602,2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" strokeweight=".55pt"/>
                <v:line id="Line 27634" o:spid="_x0000_s1099" style="position:absolute;flip:x y;visibility:visible;mso-wrap-style:square" from="20967,19411" to="21793,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" strokeweight=".55pt"/>
                <v:line id="Line 27635" o:spid="_x0000_s1100" style="position:absolute;flip:x y;visibility:visible;mso-wrap-style:square" from="20967,19043" to="21983,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" strokeweight=".55pt"/>
                <v:line id="Line 27636" o:spid="_x0000_s1101" style="position:absolute;flip:x y;visibility:visible;mso-wrap-style:square" from="20967,18662" to="22174,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" strokeweight=".55pt"/>
                <v:line id="Line 27637" o:spid="_x0000_s1102" style="position:absolute;flip:x y;visibility:visible;mso-wrap-style:square" from="21050,18364" to="22352,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" strokeweight=".55pt"/>
                <v:line id="Line 27638" o:spid="_x0000_s1103" style="position:absolute;flip:x y;visibility:visible;mso-wrap-style:square" from="21431,18364" to="22542,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" strokeweight=".55pt"/>
                <v:line id="Line 27639" o:spid="_x0000_s1104" style="position:absolute;flip:x y;visibility:visible;mso-wrap-style:square" from="21812,18364" to="22733,1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" strokeweight=".55pt"/>
                <v:line id="Line 27640" o:spid="_x0000_s1105" style="position:absolute;flip:x y;visibility:visible;mso-wrap-style:square" from="22193,18364" to="22923,1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" strokeweight=".55pt"/>
                <v:line id="Line 27641" o:spid="_x0000_s1106" style="position:absolute;flip:x y;visibility:visible;mso-wrap-style:square" from="22574,18364" to="23114,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" strokeweight=".55pt"/>
                <v:line id="Line 27642" o:spid="_x0000_s1107" style="position:absolute;flip:x y;visibility:visible;mso-wrap-style:square" from="22790,18199" to="23304,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" strokeweight=".55pt"/>
                <v:line id="Line 27643" o:spid="_x0000_s1108" style="position:absolute;flip:x y;visibility:visible;mso-wrap-style:square" from="22790,17830" to="2349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" strokeweight=".55pt"/>
                <v:line id="Line 27644" o:spid="_x0000_s1109" style="position:absolute;flip:x y;visibility:visible;mso-wrap-style:square" from="22790,17449" to="23685,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" strokeweight=".55pt"/>
                <v:line id="Line 27645" o:spid="_x0000_s1110" style="position:absolute;flip:x y;visibility:visible;mso-wrap-style:square" from="22790,17075" to="23876,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" strokeweight=".55pt"/>
                <v:line id="Line 27646" o:spid="_x0000_s1111" style="position:absolute;flip:x y;visibility:visible;mso-wrap-style:square" from="22790,16694" to="24066,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" strokeweight=".55pt"/>
                <v:line id="Line 27647" o:spid="_x0000_s1112" style="position:absolute;flip:x y;visibility:visible;mso-wrap-style:square" from="22790,16313" to="24257,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" strokeweight=".55pt"/>
                <v:line id="Line 27648" o:spid="_x0000_s1113" style="position:absolute;flip:x y;visibility:visible;mso-wrap-style:square" from="22790,15932" to="24447,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" strokeweight=".55pt"/>
                <v:line id="Line 27649" o:spid="_x0000_s1114" style="position:absolute;flip:x y;visibility:visible;mso-wrap-style:square" from="22790,15551" to="24638,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" strokeweight=".55pt"/>
                <v:line id="Line 27650" o:spid="_x0000_s1115" style="position:absolute;flip:x y;visibility:visible;mso-wrap-style:square" from="22790,15170" to="24828,1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" strokeweight=".55pt"/>
                <v:line id="Line 27651" o:spid="_x0000_s1116" style="position:absolute;flip:x y;visibility:visible;mso-wrap-style:square" from="22790,14789" to="25019,1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" strokeweight=".55pt"/>
                <v:line id="Line 27652" o:spid="_x0000_s1117" style="position:absolute;flip:x y;visibility:visible;mso-wrap-style:square" from="22790,14420" to="25209,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" strokeweight=".55pt"/>
                <v:line id="Line 27653" o:spid="_x0000_s1118" style="position:absolute;flip:x y;visibility:visible;mso-wrap-style:square" from="22790,14039" to="25400,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" strokeweight=".55pt"/>
                <v:line id="Line 27654" o:spid="_x0000_s1119" style="position:absolute;flip:x y;visibility:visible;mso-wrap-style:square" from="22790,13665" to="25482,1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" strokeweight=".55pt"/>
                <v:line id="Line 27655" o:spid="_x0000_s1120" style="position:absolute;flip:x y;visibility:visible;mso-wrap-style:square" from="22790,13284" to="25482,1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" strokeweight=".55pt"/>
                <v:line id="Line 27656" o:spid="_x0000_s1121" style="position:absolute;flip:x y;visibility:visible;mso-wrap-style:square" from="22790,12903" to="2548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" strokeweight=".55pt"/>
                <v:line id="Line 27657" o:spid="_x0000_s1122" style="position:absolute;flip:x y;visibility:visible;mso-wrap-style:square" from="22790,12522" to="25482,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" strokeweight=".55pt"/>
                <v:line id="Line 27658" o:spid="_x0000_s1123" style="position:absolute;flip:x y;visibility:visible;mso-wrap-style:square" from="22790,12141" to="25482,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" strokeweight=".55pt"/>
                <v:line id="Line 27659" o:spid="_x0000_s1124" style="position:absolute;flip:x y;visibility:visible;mso-wrap-style:square" from="22790,11760" to="25482,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" strokeweight=".55pt"/>
                <v:line id="Line 27660" o:spid="_x0000_s1125" style="position:absolute;flip:x y;visibility:visible;mso-wrap-style:square" from="22790,11379" to="25482,1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" strokeweight=".55pt"/>
                <v:line id="Line 27661" o:spid="_x0000_s1126" style="position:absolute;flip:x y;visibility:visible;mso-wrap-style:square" from="22790,11010" to="2548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" strokeweight=".55pt"/>
                <v:line id="Line 27662" o:spid="_x0000_s1127" style="position:absolute;flip:x y;visibility:visible;mso-wrap-style:square" from="22790,10629" to="25482,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" strokeweight=".55pt"/>
                <v:line id="Line 27663" o:spid="_x0000_s1128" style="position:absolute;flip:x y;visibility:visible;mso-wrap-style:square" from="22790,10248" to="25482,1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" strokeweight=".55pt"/>
                <v:line id="Line 27664" o:spid="_x0000_s1129" style="position:absolute;flip:x y;visibility:visible;mso-wrap-style:square" from="22790,9867" to="25482,1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" strokeweight=".55pt"/>
                <v:line id="Line 27665" o:spid="_x0000_s1130" style="position:absolute;flip:x y;visibility:visible;mso-wrap-style:square" from="22790,9486" to="25482,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" strokeweight=".55pt"/>
                <v:line id="Line 27666" o:spid="_x0000_s1131" style="position:absolute;flip:x y;visibility:visible;mso-wrap-style:square" from="22790,9105" to="25482,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" strokeweight=".55pt"/>
                <v:line id="Line 27667" o:spid="_x0000_s1132" style="position:absolute;flip:x y;visibility:visible;mso-wrap-style:square" from="22790,8724" to="25482,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" strokeweight=".55pt"/>
                <v:line id="Line 27668" o:spid="_x0000_s1133" style="position:absolute;flip:x y;visibility:visible;mso-wrap-style:square" from="22790,8343" to="25482,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" strokeweight=".55pt"/>
                <v:line id="Line 27669" o:spid="_x0000_s1134" style="position:absolute;flip:x y;visibility:visible;mso-wrap-style:square" from="22790,7962" to="25482,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" strokeweight=".55pt"/>
                <v:line id="Line 27670" o:spid="_x0000_s1135" style="position:absolute;flip:x y;visibility:visible;mso-wrap-style:square" from="22790,7594" to="2548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" strokeweight=".55pt"/>
                <v:line id="Line 27671" o:spid="_x0000_s1136" style="position:absolute;flip:x y;visibility:visible;mso-wrap-style:square" from="22790,7219" to="25482,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" strokeweight=".55pt"/>
                <v:line id="Line 27672" o:spid="_x0000_s1137" style="position:absolute;flip:x y;visibility:visible;mso-wrap-style:square" from="22790,6838" to="25482,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" strokeweight=".55pt"/>
                <v:line id="Line 27673" o:spid="_x0000_s1138" style="position:absolute;flip:x y;visibility:visible;mso-wrap-style:square" from="22790,6457" to="25482,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" strokeweight=".55pt"/>
                <v:line id="Line 27674" o:spid="_x0000_s1139" style="position:absolute;flip:x y;visibility:visible;mso-wrap-style:square" from="22790,6083" to="25482,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" strokeweight=".55pt"/>
                <v:line id="Line 27675" o:spid="_x0000_s1140" style="position:absolute;flip:x y;visibility:visible;mso-wrap-style:square" from="22790,5702" to="2548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" strokeweight=".55pt"/>
                <v:line id="Line 27676" o:spid="_x0000_s1141" style="position:absolute;flip:x y;visibility:visible;mso-wrap-style:square" from="22790,5321" to="2548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" strokeweight=".55pt"/>
                <v:line id="Line 27677" o:spid="_x0000_s1142" style="position:absolute;flip:x y;visibility:visible;mso-wrap-style:square" from="22790,4940" to="2548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" strokeweight=".55pt"/>
                <v:line id="Line 27678" o:spid="_x0000_s1143" style="position:absolute;flip:x y;visibility:visible;mso-wrap-style:square" from="22790,4559" to="25482,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" strokeweight=".55pt"/>
                <v:line id="Line 27679" o:spid="_x0000_s1144" style="position:absolute;flip:x y;visibility:visible;mso-wrap-style:square" from="22790,4191" to="2548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" strokeweight=".55pt"/>
                <v:line id="Line 27680" o:spid="_x0000_s1145" style="position:absolute;flip:x y;visibility:visible;mso-wrap-style:square" from="22790,3810" to="2548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" strokeweight=".55pt"/>
                <v:line id="Line 27681" o:spid="_x0000_s1146" style="position:absolute;flip:x y;visibility:visible;mso-wrap-style:square" from="22790,3429" to="25482,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" strokeweight=".55pt"/>
                <v:line id="Line 27682" o:spid="_x0000_s1147" style="position:absolute;flip:x y;visibility:visible;mso-wrap-style:square" from="22790,3048" to="2548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" strokeweight=".55pt"/>
                <v:line id="Line 27683" o:spid="_x0000_s1148" style="position:absolute;flip:x y;visibility:visible;mso-wrap-style:square" from="22790,2667" to="2548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" strokeweight=".55pt"/>
                <v:line id="Line 27684" o:spid="_x0000_s1149" style="position:absolute;flip:x y;visibility:visible;mso-wrap-style:square" from="22790,2286" to="25482,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" strokeweight=".55pt"/>
                <v:line id="Line 27685" o:spid="_x0000_s1150" style="position:absolute;flip:x y;visibility:visible;mso-wrap-style:square" from="23171,2286" to="25482,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" strokeweight=".55pt"/>
                <v:line id="Line 27686" o:spid="_x0000_s1151" style="position:absolute;flip:x y;visibility:visible;mso-wrap-style:square" from="23552,2286" to="25482,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" strokeweight=".55pt"/>
                <v:line id="Line 27687" o:spid="_x0000_s1152" style="position:absolute;flip:x y;visibility:visible;mso-wrap-style:square" from="23933,2286" to="2548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" strokeweight=".55pt"/>
                <v:line id="Line 27688" o:spid="_x0000_s1153" style="position:absolute;flip:x y;visibility:visible;mso-wrap-style:square" from="24314,2286" to="2548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" strokeweight=".55pt"/>
                <v:line id="Line 27689" o:spid="_x0000_s1154" style="position:absolute;flip:x y;visibility:visible;mso-wrap-style:square" from="24695,2286" to="25482,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" strokeweight=".55pt"/>
                <v:line id="Line 27690" o:spid="_x0000_s1155" style="position:absolute;flip:x y;visibility:visible;mso-wrap-style:square" from="25076,2286" to="25482,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" strokeweight=".55pt"/>
                <v:line id="Line 27691" o:spid="_x0000_s1156" style="position:absolute;flip:x y;visibility:visible;mso-wrap-style:square" from="25444,2286" to="25482,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" strokeweight=".55pt"/>
                <v:shape id="Freeform 27692" o:spid="_x0000_s1157" style="position:absolute;left:20967;top:17449;width:3880;height:3594;visibility:visible;mso-wrap-style:square;v-text-anchor:top" coordsize="61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" path="m611,45l566,,,566r90,l611,45e" filled="f" strokeweight=".55pt">
                  <v:path arrowok="t" o:connecttype="custom" o:connectlocs="387985,28575;359410,0;0,359410;57150,359410;387985,28575" o:connectangles="0,0,0,0,0"/>
                </v:shape>
                <v:shape id="Freeform 27693" o:spid="_x0000_s1158" style="position:absolute;left:24041;top:18992;width:2343;height:2051;visibility:visible;mso-wrap-style:square;v-text-anchor:top" coordsize="36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" path="m324,r45,45l90,323,,323,324,e" filled="f" strokeweight=".55pt">
                  <v:path arrowok="t" o:connecttype="custom" o:connectlocs="205740,0;234315,28575;57150,205105;0,205105;205740,0" o:connectangles="0,0,0,0,0"/>
                </v:shape>
                <v:shape id="Freeform 27694" o:spid="_x0000_s1159" style="position:absolute;left:20967;top:17449;width:3880;height:3594;visibility:visible;mso-wrap-style:square;v-text-anchor:top" coordsize="61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" path="m566,r45,45l90,566,,566,566,e" filled="f" strokeweight=".55pt">
                  <v:path arrowok="t" o:connecttype="custom" o:connectlocs="359410,0;387985,28575;57150,359410;0,359410;359410,0" o:connectangles="0,0,0,0,0"/>
                </v:shape>
                <v:shape id="Freeform 27695" o:spid="_x0000_s1160" style="position:absolute;left:20967;top:17449;width:3880;height:3594;visibility:visible;mso-wrap-style:square;v-text-anchor:top" coordsize="61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" path="m611,45l566,,,566r90,l611,45e" filled="f" strokeweight=".55pt">
                  <v:path arrowok="t" o:connecttype="custom" o:connectlocs="387985,28575;359410,0;0,359410;57150,359410;387985,28575" o:connectangles="0,0,0,0,0"/>
                </v:shape>
                <v:line id="Line 27696" o:spid="_x0000_s1161" style="position:absolute;visibility:visible;mso-wrap-style:square" from="24491,17519" to="24638,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" strokeweight=".55pt"/>
                <v:line id="Line 27697" o:spid="_x0000_s1162" style="position:absolute;visibility:visible;mso-wrap-style:square" from="24384,17627" to="24745,1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" strokeweight=".55pt"/>
                <v:line id="Line 27698" o:spid="_x0000_s1163" style="position:absolute;visibility:visible;mso-wrap-style:square" from="24276,17735" to="24847,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" strokeweight=".55pt"/>
                <v:line id="Line 27699" o:spid="_x0000_s1164" style="position:absolute;visibility:visible;mso-wrap-style:square" from="24174,17843" to="24745,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" strokeweight=".55pt"/>
                <v:line id="Line 27700" o:spid="_x0000_s1165" style="position:absolute;visibility:visible;mso-wrap-style:square" from="24066,17951" to="2463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" strokeweight=".55pt"/>
                <v:line id="Line 27701" o:spid="_x0000_s1166" style="position:absolute;visibility:visible;mso-wrap-style:square" from="23958,18059" to="24530,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" strokeweight=".55pt"/>
                <v:line id="Line 27702" o:spid="_x0000_s1167" style="position:absolute;visibility:visible;mso-wrap-style:square" from="23850,18161" to="24422,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" strokeweight=".55pt"/>
                <v:line id="Line 27703" o:spid="_x0000_s1168" style="position:absolute;visibility:visible;mso-wrap-style:square" from="23742,18268" to="24314,1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" strokeweight=".55pt"/>
                <v:line id="Line 27704" o:spid="_x0000_s1169" style="position:absolute;visibility:visible;mso-wrap-style:square" from="23634,18376" to="24206,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" strokeweight=".55pt"/>
                <v:line id="Line 27705" o:spid="_x0000_s1170" style="position:absolute;visibility:visible;mso-wrap-style:square" from="23526,18497" to="24098,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" strokeweight=".55pt"/>
                <v:line id="Line 27706" o:spid="_x0000_s1171" style="position:absolute;visibility:visible;mso-wrap-style:square" from="23418,18605" to="23990,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" strokeweight=".55pt"/>
                <v:line id="Line 27707" o:spid="_x0000_s1172" style="position:absolute;visibility:visible;mso-wrap-style:square" from="23317,18713" to="23888,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" strokeweight=".55pt"/>
                <v:line id="Line 27708" o:spid="_x0000_s1173" style="position:absolute;visibility:visible;mso-wrap-style:square" from="23209,18815" to="23780,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" strokeweight=".55pt"/>
                <v:line id="Line 27709" o:spid="_x0000_s1174" style="position:absolute;visibility:visible;mso-wrap-style:square" from="23101,18923" to="23672,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" strokeweight=".55pt"/>
                <v:line id="Line 27710" o:spid="_x0000_s1175" style="position:absolute;visibility:visible;mso-wrap-style:square" from="22993,19030" to="23564,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" strokeweight=".55pt"/>
                <v:line id="Line 27711" o:spid="_x0000_s1176" style="position:absolute;visibility:visible;mso-wrap-style:square" from="22885,19138" to="23456,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" strokeweight=".55pt"/>
                <v:line id="Line 27712" o:spid="_x0000_s1177" style="position:absolute;visibility:visible;mso-wrap-style:square" from="22777,19246" to="23348,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" strokeweight=".55pt"/>
                <v:line id="Line 27713" o:spid="_x0000_s1178" style="position:absolute;visibility:visible;mso-wrap-style:square" from="22669,19354" to="23241,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" strokeweight=".55pt"/>
                <v:line id="Line 27714" o:spid="_x0000_s1179" style="position:absolute;visibility:visible;mso-wrap-style:square" from="22561,19462" to="23133,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" strokeweight=".55pt"/>
                <v:line id="Line 27715" o:spid="_x0000_s1180" style="position:absolute;visibility:visible;mso-wrap-style:square" from="22459,19564" to="23031,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" strokeweight=".55pt"/>
                <v:line id="Line 27716" o:spid="_x0000_s1181" style="position:absolute;visibility:visible;mso-wrap-style:square" from="22352,19672" to="22923,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" strokeweight=".55pt"/>
                <v:line id="Line 27717" o:spid="_x0000_s1182" style="position:absolute;visibility:visible;mso-wrap-style:square" from="22244,19780" to="22815,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" strokeweight=".55pt"/>
                <v:line id="Line 27718" o:spid="_x0000_s1183" style="position:absolute;visibility:visible;mso-wrap-style:square" from="22136,19888" to="22707,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" strokeweight=".55pt"/>
                <v:line id="Line 27719" o:spid="_x0000_s1184" style="position:absolute;visibility:visible;mso-wrap-style:square" from="22028,19996" to="22599,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" strokeweight=".55pt"/>
                <v:line id="Line 27720" o:spid="_x0000_s1185" style="position:absolute;visibility:visible;mso-wrap-style:square" from="21920,20104" to="22491,2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" strokeweight=".55pt"/>
                <v:line id="Line 27721" o:spid="_x0000_s1186" style="position:absolute;visibility:visible;mso-wrap-style:square" from="21812,20212" to="22383,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" strokeweight=".55pt"/>
                <v:line id="Line 27722" o:spid="_x0000_s1187" style="position:absolute;visibility:visible;mso-wrap-style:square" from="21704,20313" to="22275,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" strokeweight=".55pt"/>
                <v:line id="Line 27723" o:spid="_x0000_s1188" style="position:absolute;visibility:visible;mso-wrap-style:square" from="21602,20421" to="22174,2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" strokeweight=".55pt"/>
                <v:line id="Line 27724" o:spid="_x0000_s1189" style="position:absolute;visibility:visible;mso-wrap-style:square" from="21494,20529" to="22066,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" strokeweight=".55pt"/>
                <v:line id="Line 27725" o:spid="_x0000_s1190" style="position:absolute;visibility:visible;mso-wrap-style:square" from="21386,20637" to="21958,2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" strokeweight=".55pt"/>
                <v:line id="Line 27726" o:spid="_x0000_s1191" style="position:absolute;visibility:visible;mso-wrap-style:square" from="21278,20745" to="21850,2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" strokeweight=".55pt"/>
                <v:line id="Line 27727" o:spid="_x0000_s1192" style="position:absolute;visibility:visible;mso-wrap-style:square" from="21170,20853" to="21742,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" strokeweight=".55pt"/>
                <v:line id="Line 27728" o:spid="_x0000_s1193" style="position:absolute;visibility:visible;mso-wrap-style:square" from="21062,20961" to="21621,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" strokeweight=".55pt"/>
                <v:shape id="Freeform 27729" o:spid="_x0000_s1194" style="position:absolute;left:24041;top:18992;width:2343;height:2051;visibility:visible;mso-wrap-style:square;v-text-anchor:top" coordsize="36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" path="m324,r45,45l90,323,,323,324,e" filled="f" strokeweight=".55pt">
                  <v:path arrowok="t" o:connecttype="custom" o:connectlocs="205740,0;234315,28575;57150,205105;0,205105;205740,0" o:connectangles="0,0,0,0,0"/>
                </v:shape>
                <v:line id="Line 27730" o:spid="_x0000_s1195" style="position:absolute;visibility:visible;mso-wrap-style:square" from="25990,19100" to="26206,1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" strokeweight=".55pt"/>
                <v:line id="Line 27731" o:spid="_x0000_s1196" style="position:absolute;visibility:visible;mso-wrap-style:square" from="25888,19208" to="26314,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" strokeweight=".55pt"/>
                <v:line id="Line 27732" o:spid="_x0000_s1197" style="position:absolute;visibility:visible;mso-wrap-style:square" from="25781,19316" to="26352,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" strokeweight=".55pt"/>
                <v:line id="Line 27733" o:spid="_x0000_s1198" style="position:absolute;visibility:visible;mso-wrap-style:square" from="25673,19424" to="2624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" strokeweight=".55pt"/>
                <v:line id="Line 27734" o:spid="_x0000_s1199" style="position:absolute;visibility:visible;mso-wrap-style:square" from="25565,19532" to="26136,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" strokeweight=".55pt"/>
                <v:line id="Line 27735" o:spid="_x0000_s1200" style="position:absolute;visibility:visible;mso-wrap-style:square" from="25457,19640" to="26028,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" strokeweight=".55pt"/>
                <v:line id="Line 27736" o:spid="_x0000_s1201" style="position:absolute;visibility:visible;mso-wrap-style:square" from="25349,19742" to="25920,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" strokeweight=".55pt"/>
                <v:line id="Line 27737" o:spid="_x0000_s1202" style="position:absolute;visibility:visible;mso-wrap-style:square" from="25241,19850" to="25812,1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" strokeweight=".55pt"/>
                <v:line id="Line 27738" o:spid="_x0000_s1203" style="position:absolute;visibility:visible;mso-wrap-style:square" from="25133,19958" to="25704,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" strokeweight=".55pt"/>
                <v:line id="Line 27739" o:spid="_x0000_s1204" style="position:absolute;visibility:visible;mso-wrap-style:square" from="25031,20066" to="25603,2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" strokeweight=".55pt"/>
                <v:line id="Line 27740" o:spid="_x0000_s1205" style="position:absolute;visibility:visible;mso-wrap-style:square" from="24923,20173" to="25495,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" strokeweight=".55pt"/>
                <v:line id="Line 27741" o:spid="_x0000_s1206" style="position:absolute;visibility:visible;mso-wrap-style:square" from="24815,20281" to="25387,2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" strokeweight=".55pt"/>
                <v:line id="Line 27742" o:spid="_x0000_s1207" style="position:absolute;visibility:visible;mso-wrap-style:square" from="24707,20389" to="25279,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" strokeweight=".55pt"/>
                <v:line id="Line 27743" o:spid="_x0000_s1208" style="position:absolute;visibility:visible;mso-wrap-style:square" from="24599,20491" to="2517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" strokeweight=".55pt"/>
                <v:line id="Line 27744" o:spid="_x0000_s1209" style="position:absolute;visibility:visible;mso-wrap-style:square" from="24491,20599" to="25063,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" strokeweight=".55pt"/>
                <v:line id="Line 27745" o:spid="_x0000_s1210" style="position:absolute;visibility:visible;mso-wrap-style:square" from="24384,20707" to="24955,2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" strokeweight=".55pt"/>
                <v:line id="Line 27746" o:spid="_x0000_s1211" style="position:absolute;visibility:visible;mso-wrap-style:square" from="24276,20815" to="24847,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" strokeweight=".55pt"/>
                <v:line id="Line 27747" o:spid="_x0000_s1212" style="position:absolute;visibility:visible;mso-wrap-style:square" from="24174,20923" to="24745,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" strokeweight=".55pt"/>
                <v:line id="Line 27748" o:spid="_x0000_s1213" style="position:absolute;visibility:visible;mso-wrap-style:square" from="24066,21031" to="24638,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" strokeweight=".55pt"/>
                <v:line id="Line 27749" o:spid="_x0000_s1214" style="position:absolute;flip:x y;visibility:visible;mso-wrap-style:square" from="26098,18992" to="26384,1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" strokeweight=".55pt"/>
                <v:line id="Line 27750" o:spid="_x0000_s1215" style="position:absolute;flip:x y;visibility:visible;mso-wrap-style:square" from="24923,17818" to="26028,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" strokeweight=".55pt"/>
                <v:line id="Line 27751" o:spid="_x0000_s1216" style="position:absolute;flip:x;visibility:visible;mso-wrap-style:square" from="12084,25634" to="15754,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" strokeweight=".55pt"/>
                <v:line id="Line 27752" o:spid="_x0000_s1217" style="position:absolute;flip:y;visibility:visible;mso-wrap-style:square" from="12084,25527" to="12090,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" strokeweight=".55pt"/>
                <v:line id="Line 27753" o:spid="_x0000_s1218" style="position:absolute;visibility:visible;mso-wrap-style:square" from="12084,25527" to="15754,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" strokeweight=".55pt"/>
                <v:shape id="Freeform 27754" o:spid="_x0000_s1219" style="position:absolute;left:15754;top:24612;width:2229;height:915;visibility:visible;mso-wrap-style:square;v-text-anchor:top" coordsize="35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" path="m,144r32,-2l64,140r32,-6l127,127r32,-9l189,106,219,93,247,76,276,60,302,41,326,20,351,e" filled="f" strokeweight=".55pt">
                  <v:path arrowok="t" o:connecttype="custom" o:connectlocs="0,91440;20320,90170;40640,88900;60960,85090;80645,80645;100965,74930;120015,67310;139065,59055;156845,48260;175260,38100;191770,26035;207010,12700;222885,0" o:connectangles="0,0,0,0,0,0,0,0,0,0,0,0,0"/>
                </v:shape>
                <v:line id="Line 27755" o:spid="_x0000_s1220" style="position:absolute;flip:y;visibility:visible;mso-wrap-style:square" from="17983,17735" to="24847,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" strokeweight=".55pt"/>
                <v:line id="Line 27756" o:spid="_x0000_s1221" style="position:absolute;visibility:visible;mso-wrap-style:square" from="24847,17735" to="2492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" strokeweight=".55pt"/>
                <v:line id="Line 27757" o:spid="_x0000_s1222" style="position:absolute;flip:x;visibility:visible;mso-wrap-style:square" from="18053,17818" to="24923,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" strokeweight=".55pt"/>
                <v:shape id="Freeform 27758" o:spid="_x0000_s1223" style="position:absolute;left:15754;top:24682;width:2299;height:952;visibility:visible;mso-wrap-style:square;v-text-anchor:top" coordsize="3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" path="m362,l337,22,311,43,285,63,255,80,227,97r-32,13l165,122r-32,11l99,140r-32,4l34,148,,150e" filled="f" strokeweight=".55pt">
                  <v:path arrowok="t" o:connecttype="custom" o:connectlocs="229870,0;213995,13970;197485,27305;180975,40005;161925,50800;144145,61595;123825,69850;104775,77470;84455,84455;62865,88900;42545,91440;21590,93980;0,95250" o:connectangles="0,0,0,0,0,0,0,0,0,0,0,0,0"/>
                </v:shape>
                <v:line id="Line 27759" o:spid="_x0000_s1224" style="position:absolute;flip:y;visibility:visible;mso-wrap-style:square" from="12122,25527" to="12128,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" strokeweight=".55pt"/>
                <v:line id="Line 27760" o:spid="_x0000_s1225" style="position:absolute;flip:y;visibility:visible;mso-wrap-style:square" from="12204,25527" to="12211,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" strokeweight=".55pt"/>
                <v:line id="Line 27761" o:spid="_x0000_s1226" style="position:absolute;flip:y;visibility:visible;mso-wrap-style:square" from="12274,25527" to="12280,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" strokeweight=".55pt"/>
                <v:line id="Line 27762" o:spid="_x0000_s1227" style="position:absolute;flip:y;visibility:visible;mso-wrap-style:square" from="12363,25527" to="12369,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" strokeweight=".55pt"/>
                <v:line id="Line 27763" o:spid="_x0000_s1228" style="position:absolute;flip:y;visibility:visible;mso-wrap-style:square" from="12446,25527" to="12452,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" strokeweight=".55pt"/>
                <v:line id="Line 27764" o:spid="_x0000_s1229" style="position:absolute;flip:y;visibility:visible;mso-wrap-style:square" from="12528,25527" to="12534,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" strokeweight=".55pt"/>
                <v:line id="Line 27765" o:spid="_x0000_s1230" style="position:absolute;flip:y;visibility:visible;mso-wrap-style:square" from="12598,25527" to="12604,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" strokeweight=".55pt"/>
                <v:group id="Group 27766" o:spid="_x0000_s1231" style="position:absolute;left:12084;top:17748;width:14014;height:9557" coordorigin="1764,2791" coordsize="2207,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">
                  <v:line id="Line 27767" o:spid="_x0000_s1232" style="position:absolute;flip:y;visibility:visible;mso-wrap-style:square" from="1858,4016" to="1859,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" strokeweight=".55pt"/>
                  <v:line id="Line 27768" o:spid="_x0000_s1233" style="position:absolute;flip:y;visibility:visible;mso-wrap-style:square" from="1871,4016" to="1872,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" strokeweight=".55pt"/>
                  <v:line id="Line 27769" o:spid="_x0000_s1234" style="position:absolute;flip:y;visibility:visible;mso-wrap-style:square" from="1884,4016" to="1885,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" strokeweight=".55pt"/>
                  <v:line id="Line 27770" o:spid="_x0000_s1235" style="position:absolute;flip:y;visibility:visible;mso-wrap-style:square" from="1896,4016" to="189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" strokeweight=".55pt"/>
                  <v:line id="Line 27771" o:spid="_x0000_s1236" style="position:absolute;flip:y;visibility:visible;mso-wrap-style:square" from="1909,4016" to="1910,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" strokeweight=".55pt"/>
                  <v:line id="Line 27772" o:spid="_x0000_s1237" style="position:absolute;flip:y;visibility:visible;mso-wrap-style:square" from="1922,4016" to="1923,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" strokeweight=".55pt"/>
                  <v:line id="Line 27773" o:spid="_x0000_s1238" style="position:absolute;flip:y;visibility:visible;mso-wrap-style:square" from="1935,4016" to="1936,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" strokeweight=".55pt"/>
                  <v:line id="Line 27774" o:spid="_x0000_s1239" style="position:absolute;flip:y;visibility:visible;mso-wrap-style:square" from="1946,4016" to="194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" strokeweight=".55pt"/>
                  <v:line id="Line 27775" o:spid="_x0000_s1240" style="position:absolute;flip:y;visibility:visible;mso-wrap-style:square" from="1959,4016" to="1960,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" strokeweight=".55pt"/>
                  <v:line id="Line 27776" o:spid="_x0000_s1241" style="position:absolute;flip:y;visibility:visible;mso-wrap-style:square" from="1973,4016" to="1974,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" strokeweight=".55pt"/>
                  <v:line id="Line 27777" o:spid="_x0000_s1242" style="position:absolute;flip:y;visibility:visible;mso-wrap-style:square" from="1986,4016" to="198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" strokeweight=".55pt"/>
                  <v:line id="Line 27778" o:spid="_x0000_s1243" style="position:absolute;flip:y;visibility:visible;mso-wrap-style:square" from="1999,4016" to="2000,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" strokeweight=".55pt"/>
                  <v:line id="Line 27779" o:spid="_x0000_s1244" style="position:absolute;flip:y;visibility:visible;mso-wrap-style:square" from="2010,4016" to="201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" strokeweight=".55pt"/>
                  <v:line id="Line 27780" o:spid="_x0000_s1245" style="position:absolute;flip:y;visibility:visible;mso-wrap-style:square" from="2023,4016" to="2024,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" strokeweight=".55pt"/>
                  <v:line id="Line 27781" o:spid="_x0000_s1246" style="position:absolute;flip:y;visibility:visible;mso-wrap-style:square" from="2036,4016" to="203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" strokeweight=".55pt"/>
                  <v:line id="Line 27782" o:spid="_x0000_s1247" style="position:absolute;flip:y;visibility:visible;mso-wrap-style:square" from="2049,4016" to="2050,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" strokeweight=".55pt"/>
                  <v:line id="Line 27783" o:spid="_x0000_s1248" style="position:absolute;flip:y;visibility:visible;mso-wrap-style:square" from="2061,4016" to="2062,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" strokeweight=".55pt"/>
                  <v:line id="Line 27784" o:spid="_x0000_s1249" style="position:absolute;flip:y;visibility:visible;mso-wrap-style:square" from="2074,4016" to="2075,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" strokeweight=".55pt"/>
                  <v:line id="Line 27785" o:spid="_x0000_s1250" style="position:absolute;flip:y;visibility:visible;mso-wrap-style:square" from="2087,4016" to="2088,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" strokeweight=".55pt"/>
                  <v:line id="Line 27786" o:spid="_x0000_s1251" style="position:absolute;flip:y;visibility:visible;mso-wrap-style:square" from="2100,4016" to="210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" strokeweight=".55pt"/>
                  <v:line id="Line 27787" o:spid="_x0000_s1252" style="position:absolute;flip:y;visibility:visible;mso-wrap-style:square" from="2111,4016" to="2112,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" strokeweight=".55pt"/>
                  <v:line id="Line 27788" o:spid="_x0000_s1253" style="position:absolute;flip:y;visibility:visible;mso-wrap-style:square" from="2124,4016" to="2125,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" strokeweight=".55pt"/>
                  <v:line id="Line 27789" o:spid="_x0000_s1254" style="position:absolute;flip:y;visibility:visible;mso-wrap-style:square" from="2138,4016" to="2139,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" strokeweight=".55pt"/>
                  <v:line id="Line 27790" o:spid="_x0000_s1255" style="position:absolute;flip:y;visibility:visible;mso-wrap-style:square" from="2151,4016" to="2152,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" strokeweight=".55pt"/>
                  <v:line id="Line 27791" o:spid="_x0000_s1256" style="position:absolute;flip:y;visibility:visible;mso-wrap-style:square" from="2162,4016" to="2163,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" strokeweight=".55pt"/>
                  <v:line id="Line 27792" o:spid="_x0000_s1257" style="position:absolute;flip:y;visibility:visible;mso-wrap-style:square" from="2175,4016" to="2176,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" strokeweight=".55pt"/>
                  <v:line id="Line 27793" o:spid="_x0000_s1258" style="position:absolute;flip:y;visibility:visible;mso-wrap-style:square" from="2188,4016" to="2189,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" strokeweight=".55pt"/>
                  <v:line id="Line 27794" o:spid="_x0000_s1259" style="position:absolute;flip:y;visibility:visible;mso-wrap-style:square" from="2201,4016" to="2202,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" strokeweight=".55pt"/>
                  <v:line id="Line 27795" o:spid="_x0000_s1260" style="position:absolute;flip:y;visibility:visible;mso-wrap-style:square" from="2214,4016" to="2215,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" strokeweight=".55pt"/>
                  <v:line id="Line 27796" o:spid="_x0000_s1261" style="position:absolute;flip:y;visibility:visible;mso-wrap-style:square" from="2226,4016" to="222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" strokeweight=".55pt"/>
                  <v:line id="Line 27797" o:spid="_x0000_s1262" style="position:absolute;flip:y;visibility:visible;mso-wrap-style:square" from="2239,4016" to="2240,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" strokeweight=".55pt"/>
                  <v:line id="Line 27798" o:spid="_x0000_s1263" style="position:absolute;flip:y;visibility:visible;mso-wrap-style:square" from="2252,4016" to="2253,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" strokeweight=".55pt"/>
                  <v:line id="Line 27799" o:spid="_x0000_s1264" style="position:absolute;flip:y;visibility:visible;mso-wrap-style:square" from="2265,4016" to="2266,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" strokeweight=".55pt"/>
                  <v:line id="Line 27800" o:spid="_x0000_s1265" style="position:absolute;flip:y;visibility:visible;mso-wrap-style:square" from="2276,4016" to="227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" strokeweight=".55pt"/>
                  <v:line id="Line 27801" o:spid="_x0000_s1266" style="position:absolute;flip:y;visibility:visible;mso-wrap-style:square" from="2289,4016" to="2290,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" strokeweight=".55pt"/>
                  <v:line id="Line 27802" o:spid="_x0000_s1267" style="position:absolute;flip:y;visibility:visible;mso-wrap-style:square" from="2303,4016" to="2304,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" strokeweight=".55pt"/>
                  <v:line id="Line 27803" o:spid="_x0000_s1268" style="position:absolute;flip:y;visibility:visible;mso-wrap-style:square" from="2316,4016" to="231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" strokeweight=".55pt"/>
                  <v:line id="Line 27804" o:spid="_x0000_s1269" style="position:absolute;flip:y;visibility:visible;mso-wrap-style:square" from="2327,4016" to="2328,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" strokeweight=".55pt"/>
                  <v:line id="Line 27805" o:spid="_x0000_s1270" style="position:absolute;flip:y;visibility:visible;mso-wrap-style:square" from="2340,4016" to="234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" strokeweight=".55pt"/>
                  <v:line id="Line 27806" o:spid="_x0000_s1271" style="position:absolute;flip:y;visibility:visible;mso-wrap-style:square" from="2353,4016" to="2354,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" strokeweight=".55pt"/>
                  <v:line id="Line 27807" o:spid="_x0000_s1272" style="position:absolute;flip:y;visibility:visible;mso-wrap-style:square" from="2366,4016" to="236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" strokeweight=".55pt"/>
                  <v:line id="Line 27808" o:spid="_x0000_s1273" style="position:absolute;flip:y;visibility:visible;mso-wrap-style:square" from="2378,4014" to="2379,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" strokeweight=".55pt"/>
                  <v:line id="Line 27809" o:spid="_x0000_s1274" style="position:absolute;flip:y;visibility:visible;mso-wrap-style:square" from="2391,4014" to="2392,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" strokeweight=".55pt"/>
                  <v:line id="Line 27810" o:spid="_x0000_s1275" style="position:absolute;flip:y;visibility:visible;mso-wrap-style:square" from="2404,4012" to="2405,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" strokeweight=".55pt"/>
                  <v:line id="Line 27811" o:spid="_x0000_s1276" style="position:absolute;flip:y;visibility:visible;mso-wrap-style:square" from="2417,4010" to="2418,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" strokeweight=".55pt"/>
                  <v:line id="Line 27812" o:spid="_x0000_s1277" style="position:absolute;flip:y;visibility:visible;mso-wrap-style:square" from="2430,4008" to="243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" strokeweight=".55pt"/>
                  <v:line id="Line 27813" o:spid="_x0000_s1278" style="position:absolute;flip:y;visibility:visible;mso-wrap-style:square" from="2441,4006" to="2442,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" strokeweight=".55pt"/>
                  <v:line id="Line 27814" o:spid="_x0000_s1279" style="position:absolute;flip:y;visibility:visible;mso-wrap-style:square" from="2454,4003" to="2455,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" strokeweight=".55pt"/>
                  <v:line id="Line 27815" o:spid="_x0000_s1280" style="position:absolute;flip:y;visibility:visible;mso-wrap-style:square" from="2468,3999" to="2469,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" strokeweight=".55pt"/>
                  <v:line id="Line 27816" o:spid="_x0000_s1281" style="position:absolute;flip:y;visibility:visible;mso-wrap-style:square" from="2481,3997" to="2482,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" strokeweight=".55pt"/>
                  <v:line id="Line 27817" o:spid="_x0000_s1282" style="position:absolute;flip:y;visibility:visible;mso-wrap-style:square" from="2492,3991" to="2493,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" strokeweight=".55pt"/>
                  <v:line id="Line 27818" o:spid="_x0000_s1283" style="position:absolute;flip:y;visibility:visible;mso-wrap-style:square" from="2505,3988" to="2506,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" strokeweight=".55pt"/>
                  <v:line id="Line 27819" o:spid="_x0000_s1284" style="position:absolute;flip:y;visibility:visible;mso-wrap-style:square" from="2518,3984" to="2519,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" strokeweight=".55pt"/>
                  <v:line id="Line 27820" o:spid="_x0000_s1285" style="position:absolute;flip:y;visibility:visible;mso-wrap-style:square" from="2531,3978" to="2532,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" strokeweight=".55pt"/>
                  <v:line id="Line 27821" o:spid="_x0000_s1286" style="position:absolute;flip:y;visibility:visible;mso-wrap-style:square" from="2543,3973" to="2544,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" strokeweight=".55pt"/>
                  <v:line id="Line 27822" o:spid="_x0000_s1287" style="position:absolute;flip:y;visibility:visible;mso-wrap-style:square" from="2556,3967" to="2557,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" strokeweight=".55pt"/>
                  <v:line id="Line 27823" o:spid="_x0000_s1288" style="position:absolute;flip:y;visibility:visible;mso-wrap-style:square" from="2569,3961" to="2570,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" strokeweight=".55pt"/>
                  <v:line id="Line 27824" o:spid="_x0000_s1289" style="position:absolute;flip:y;visibility:visible;mso-wrap-style:square" from="2582,3954" to="2583,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" strokeweight=".55pt"/>
                  <v:line id="Line 27825" o:spid="_x0000_s1290" style="position:absolute;flip:y;visibility:visible;mso-wrap-style:square" from="2593,3946" to="2594,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" strokeweight=".55pt"/>
                  <v:line id="Line 27826" o:spid="_x0000_s1291" style="position:absolute;flip:y;visibility:visible;mso-wrap-style:square" from="2606,3939" to="2607,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" strokeweight=".55pt"/>
                  <v:line id="Line 27827" o:spid="_x0000_s1292" style="position:absolute;flip:y;visibility:visible;mso-wrap-style:square" from="2619,3932" to="2620,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" strokeweight=".55pt"/>
                  <v:line id="Line 27828" o:spid="_x0000_s1293" style="position:absolute;flip:y;visibility:visible;mso-wrap-style:square" from="2633,3922" to="2634,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" strokeweight=".55pt"/>
                  <v:line id="Line 27829" o:spid="_x0000_s1294" style="position:absolute;flip:y;visibility:visible;mso-wrap-style:square" from="2646,3913" to="264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" strokeweight=".55pt"/>
                  <v:line id="Line 27830" o:spid="_x0000_s1295" style="position:absolute;flip:y;visibility:visible;mso-wrap-style:square" from="2657,3902" to="2658,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" strokeweight=".55pt"/>
                  <v:line id="Line 27831" o:spid="_x0000_s1296" style="position:absolute;flip:y;visibility:visible;mso-wrap-style:square" from="2670,3892" to="267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" strokeweight=".55pt"/>
                  <v:line id="Line 27832" o:spid="_x0000_s1297" style="position:absolute;flip:y;visibility:visible;mso-wrap-style:square" from="2683,3879" to="2684,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" strokeweight=".55pt"/>
                  <v:line id="Line 27833" o:spid="_x0000_s1298" style="position:absolute;flip:y;visibility:visible;mso-wrap-style:square" from="2696,3868" to="2697,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" strokeweight=".55pt"/>
                  <v:line id="Line 27834" o:spid="_x0000_s1299" style="position:absolute;flip:y;visibility:visible;mso-wrap-style:square" from="2708,3855" to="2709,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" strokeweight=".55pt"/>
                  <v:line id="Line 27835" o:spid="_x0000_s1300" style="position:absolute;flip:y;visibility:visible;mso-wrap-style:square" from="2721,3842" to="272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" strokeweight=".55pt"/>
                  <v:line id="Line 27836" o:spid="_x0000_s1301" style="position:absolute;flip:y;visibility:visible;mso-wrap-style:square" from="2734,3830" to="2735,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" strokeweight=".55pt"/>
                  <v:line id="Line 27837" o:spid="_x0000_s1302" style="position:absolute;flip:y;visibility:visible;mso-wrap-style:square" from="2747,3817" to="2748,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" strokeweight=".55pt"/>
                  <v:line id="Line 27838" o:spid="_x0000_s1303" style="position:absolute;flip:y;visibility:visible;mso-wrap-style:square" from="2758,3804" to="2759,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" strokeweight=".55pt"/>
                  <v:line id="Line 27839" o:spid="_x0000_s1304" style="position:absolute;flip:y;visibility:visible;mso-wrap-style:square" from="2771,3791" to="277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" strokeweight=".55pt"/>
                  <v:line id="Line 27840" o:spid="_x0000_s1305" style="position:absolute;flip:y;visibility:visible;mso-wrap-style:square" from="2784,3780" to="278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" strokeweight=".55pt"/>
                  <v:line id="Line 27841" o:spid="_x0000_s1306" style="position:absolute;flip:y;visibility:visible;mso-wrap-style:square" from="2798,3767" to="2799,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" strokeweight=".55pt"/>
                  <v:line id="Line 27842" o:spid="_x0000_s1307" style="position:absolute;flip:y;visibility:visible;mso-wrap-style:square" from="2809,3754" to="2810,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" strokeweight=".55pt"/>
                  <v:line id="Line 27843" o:spid="_x0000_s1308" style="position:absolute;flip:y;visibility:visible;mso-wrap-style:square" from="2822,3740" to="2823,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" strokeweight=".55pt"/>
                  <v:line id="Line 27844" o:spid="_x0000_s1309" style="position:absolute;flip:y;visibility:visible;mso-wrap-style:square" from="2835,3727" to="2836,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" strokeweight=".55pt"/>
                  <v:line id="Line 27845" o:spid="_x0000_s1310" style="position:absolute;flip:y;visibility:visible;mso-wrap-style:square" from="2848,3716" to="2849,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" strokeweight=".55pt"/>
                  <v:line id="Line 27846" o:spid="_x0000_s1311" style="position:absolute;flip:y;visibility:visible;mso-wrap-style:square" from="2861,3703" to="2862,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" strokeweight=".55pt"/>
                  <v:line id="Line 27847" o:spid="_x0000_s1312" style="position:absolute;flip:y;visibility:visible;mso-wrap-style:square" from="2873,3690" to="2874,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" strokeweight=".55pt"/>
                  <v:line id="Line 27848" o:spid="_x0000_s1313" style="position:absolute;flip:y;visibility:visible;mso-wrap-style:square" from="2886,3677" to="288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" strokeweight=".55pt"/>
                  <v:line id="Line 27849" o:spid="_x0000_s1314" style="position:absolute;flip:y;visibility:visible;mso-wrap-style:square" from="2899,3666" to="2900,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" strokeweight=".55pt"/>
                  <v:line id="Line 27850" o:spid="_x0000_s1315" style="position:absolute;flip:y;visibility:visible;mso-wrap-style:square" from="2912,3652" to="2913,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" strokeweight=".55pt"/>
                  <v:line id="Line 27851" o:spid="_x0000_s1316" style="position:absolute;flip:y;visibility:visible;mso-wrap-style:square" from="2923,3639" to="292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" strokeweight=".55pt"/>
                  <v:line id="Line 27852" o:spid="_x0000_s1317" style="position:absolute;flip:y;visibility:visible;mso-wrap-style:square" from="2936,3626" to="2937,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" strokeweight=".55pt"/>
                  <v:line id="Line 27853" o:spid="_x0000_s1318" style="position:absolute;flip:y;visibility:visible;mso-wrap-style:square" from="2949,3615" to="295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" strokeweight=".55pt"/>
                  <v:line id="Line 27854" o:spid="_x0000_s1319" style="position:absolute;flip:y;visibility:visible;mso-wrap-style:square" from="2963,3602" to="2964,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" strokeweight=".55pt"/>
                  <v:line id="Line 27855" o:spid="_x0000_s1320" style="position:absolute;flip:y;visibility:visible;mso-wrap-style:square" from="2974,3589" to="2975,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" strokeweight=".55pt"/>
                  <v:line id="Line 27856" o:spid="_x0000_s1321" style="position:absolute;flip:y;visibility:visible;mso-wrap-style:square" from="2987,3576" to="298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" strokeweight=".55pt"/>
                  <v:line id="Line 27857" o:spid="_x0000_s1322" style="position:absolute;flip:y;visibility:visible;mso-wrap-style:square" from="3000,3564" to="300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" strokeweight=".55pt"/>
                  <v:line id="Line 27858" o:spid="_x0000_s1323" style="position:absolute;flip:y;visibility:visible;mso-wrap-style:square" from="3013,3551" to="3014,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" strokeweight=".55pt"/>
                  <v:line id="Line 27859" o:spid="_x0000_s1324" style="position:absolute;flip:y;visibility:visible;mso-wrap-style:square" from="3024,3538" to="3025,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" strokeweight=".55pt"/>
                  <v:line id="Line 27860" o:spid="_x0000_s1325" style="position:absolute;flip:y;visibility:visible;mso-wrap-style:square" from="3038,3525" to="3039,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" strokeweight=".55pt"/>
                  <v:line id="Line 27861" o:spid="_x0000_s1326" style="position:absolute;flip:y;visibility:visible;mso-wrap-style:square" from="3051,3512" to="3052,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" strokeweight=".55pt"/>
                  <v:line id="Line 27862" o:spid="_x0000_s1327" style="position:absolute;flip:y;visibility:visible;mso-wrap-style:square" from="3064,3501" to="3065,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" strokeweight=".55pt"/>
                  <v:line id="Line 27863" o:spid="_x0000_s1328" style="position:absolute;flip:y;visibility:visible;mso-wrap-style:square" from="3077,3488" to="3078,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" strokeweight=".55pt"/>
                  <v:line id="Line 27864" o:spid="_x0000_s1329" style="position:absolute;flip:y;visibility:visible;mso-wrap-style:square" from="3088,3474" to="3089,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" strokeweight=".55pt"/>
                  <v:line id="Line 27865" o:spid="_x0000_s1330" style="position:absolute;flip:y;visibility:visible;mso-wrap-style:square" from="3101,3461" to="3102,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" strokeweight=".55pt"/>
                  <v:line id="Line 27866" o:spid="_x0000_s1331" style="position:absolute;flip:y;visibility:visible;mso-wrap-style:square" from="3114,3450" to="311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" strokeweight=".55pt"/>
                  <v:line id="Line 27867" o:spid="_x0000_s1332" style="position:absolute;flip:y;visibility:visible;mso-wrap-style:square" from="3128,3437" to="312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" strokeweight=".55pt"/>
                  <v:line id="Line 27868" o:spid="_x0000_s1333" style="position:absolute;flip:y;visibility:visible;mso-wrap-style:square" from="3139,3424" to="3140,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" strokeweight=".55pt"/>
                  <v:line id="Line 27869" o:spid="_x0000_s1334" style="position:absolute;flip:y;visibility:visible;mso-wrap-style:square" from="3152,3411" to="315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" strokeweight=".55pt"/>
                  <v:line id="Line 27870" o:spid="_x0000_s1335" style="position:absolute;flip:y;visibility:visible;mso-wrap-style:square" from="3165,3400" to="3166,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" strokeweight=".55pt"/>
                  <v:line id="Line 27871" o:spid="_x0000_s1336" style="position:absolute;flip:y;visibility:visible;mso-wrap-style:square" from="3178,3386" to="3179,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" strokeweight=".55pt"/>
                  <v:line id="Line 27872" o:spid="_x0000_s1337" style="position:absolute;flip:y;visibility:visible;mso-wrap-style:square" from="3189,3373" to="3190,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" strokeweight=".55pt"/>
                  <v:line id="Line 27873" o:spid="_x0000_s1338" style="position:absolute;flip:y;visibility:visible;mso-wrap-style:square" from="3203,3360" to="3204,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" strokeweight=".55pt"/>
                  <v:line id="Line 27874" o:spid="_x0000_s1339" style="position:absolute;flip:y;visibility:visible;mso-wrap-style:square" from="3216,3349" to="3217,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" strokeweight=".55pt"/>
                  <v:line id="Line 27875" o:spid="_x0000_s1340" style="position:absolute;flip:y;visibility:visible;mso-wrap-style:square" from="3229,3336" to="323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" strokeweight=".55pt"/>
                  <v:line id="Line 27876" o:spid="_x0000_s1341" style="position:absolute;flip:y;visibility:visible;mso-wrap-style:square" from="3240,3323" to="324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" strokeweight=".55pt"/>
                  <v:line id="Line 27877" o:spid="_x0000_s1342" style="position:absolute;flip:y;visibility:visible;mso-wrap-style:square" from="3253,3310" to="3254,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" strokeweight=".55pt"/>
                  <v:line id="Line 27878" o:spid="_x0000_s1343" style="position:absolute;flip:y;visibility:visible;mso-wrap-style:square" from="3266,3297" to="3267,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" strokeweight=".55pt"/>
                  <v:line id="Line 27879" o:spid="_x0000_s1344" style="position:absolute;flip:y;visibility:visible;mso-wrap-style:square" from="3279,3285" to="3280,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" strokeweight=".55pt"/>
                  <v:line id="Line 27880" o:spid="_x0000_s1345" style="position:absolute;flip:y;visibility:visible;mso-wrap-style:square" from="3293,3272" to="329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" strokeweight=".55pt"/>
                  <v:line id="Line 27881" o:spid="_x0000_s1346" style="position:absolute;flip:y;visibility:visible;mso-wrap-style:square" from="3304,3259" to="3305,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" strokeweight=".55pt"/>
                  <v:line id="Line 27882" o:spid="_x0000_s1347" style="position:absolute;flip:y;visibility:visible;mso-wrap-style:square" from="3317,3246" to="3318,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" strokeweight=".55pt"/>
                  <v:line id="Line 27883" o:spid="_x0000_s1348" style="position:absolute;flip:y;visibility:visible;mso-wrap-style:square" from="3330,3235" to="3331,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" strokeweight=".55pt"/>
                  <v:line id="Line 27884" o:spid="_x0000_s1349" style="position:absolute;flip:y;visibility:visible;mso-wrap-style:square" from="3343,3222" to="334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" strokeweight=".55pt"/>
                  <v:line id="Line 27885" o:spid="_x0000_s1350" style="position:absolute;flip:y;visibility:visible;mso-wrap-style:square" from="3354,3209" to="3355,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" strokeweight=".55pt"/>
                  <v:line id="Line 27886" o:spid="_x0000_s1351" style="position:absolute;flip:y;visibility:visible;mso-wrap-style:square" from="3368,3195" to="3369,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" strokeweight=".55pt"/>
                  <v:line id="Line 27887" o:spid="_x0000_s1352" style="position:absolute;flip:y;visibility:visible;mso-wrap-style:square" from="3381,3184" to="3382,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" strokeweight=".55pt"/>
                  <v:line id="Line 27888" o:spid="_x0000_s1353" style="position:absolute;flip:y;visibility:visible;mso-wrap-style:square" from="3394,3171" to="3395,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" strokeweight=".55pt"/>
                  <v:line id="Line 27889" o:spid="_x0000_s1354" style="position:absolute;flip:y;visibility:visible;mso-wrap-style:square" from="3405,3158" to="3406,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" strokeweight=".55pt"/>
                  <v:line id="Line 27890" o:spid="_x0000_s1355" style="position:absolute;flip:y;visibility:visible;mso-wrap-style:square" from="3418,3145" to="3419,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" strokeweight=".55pt"/>
                  <v:line id="Line 27891" o:spid="_x0000_s1356" style="position:absolute;flip:y;visibility:visible;mso-wrap-style:square" from="3431,3134" to="343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" strokeweight=".55pt"/>
                  <v:line id="Line 27892" o:spid="_x0000_s1357" style="position:absolute;flip:y;visibility:visible;mso-wrap-style:square" from="3444,3120" to="3445,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" strokeweight=".55pt"/>
                  <v:line id="Line 27893" o:spid="_x0000_s1358" style="position:absolute;flip:y;visibility:visible;mso-wrap-style:square" from="3456,3107" to="3457,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" strokeweight=".55pt"/>
                  <v:line id="Line 27894" o:spid="_x0000_s1359" style="position:absolute;flip:y;visibility:visible;mso-wrap-style:square" from="3469,3094" to="347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" strokeweight=".55pt"/>
                  <v:line id="Line 27895" o:spid="_x0000_s1360" style="position:absolute;flip:y;visibility:visible;mso-wrap-style:square" from="3482,3081" to="3483,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" strokeweight=".55pt"/>
                  <v:line id="Line 27896" o:spid="_x0000_s1361" style="position:absolute;flip:y;visibility:visible;mso-wrap-style:square" from="3495,3070" to="3496,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" strokeweight=".55pt"/>
                  <v:line id="Line 27897" o:spid="_x0000_s1362" style="position:absolute;flip:y;visibility:visible;mso-wrap-style:square" from="3508,3057" to="3509,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" strokeweight=".55pt"/>
                  <v:line id="Line 27898" o:spid="_x0000_s1363" style="position:absolute;flip:y;visibility:visible;mso-wrap-style:square" from="3519,3044" to="3520,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" strokeweight=".55pt"/>
                  <v:line id="Line 27899" o:spid="_x0000_s1364" style="position:absolute;flip:y;visibility:visible;mso-wrap-style:square" from="3533,3031" to="3534,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" strokeweight=".55pt"/>
                  <v:line id="Line 27900" o:spid="_x0000_s1365" style="position:absolute;flip:y;visibility:visible;mso-wrap-style:square" from="3546,3019" to="3547,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" strokeweight=".55pt"/>
                  <v:line id="Line 27901" o:spid="_x0000_s1366" style="position:absolute;flip:y;visibility:visible;mso-wrap-style:square" from="3559,3006" to="3560,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" strokeweight=".55pt"/>
                  <v:line id="Line 27902" o:spid="_x0000_s1367" style="position:absolute;flip:y;visibility:visible;mso-wrap-style:square" from="3570,2993" to="357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" strokeweight=".55pt"/>
                  <v:line id="Line 27903" o:spid="_x0000_s1368" style="position:absolute;flip:y;visibility:visible;mso-wrap-style:square" from="3583,2980" to="3584,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" strokeweight=".55pt"/>
                  <v:line id="Line 27904" o:spid="_x0000_s1369" style="position:absolute;flip:y;visibility:visible;mso-wrap-style:square" from="3596,2969" to="359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" strokeweight=".55pt"/>
                  <v:line id="Line 27905" o:spid="_x0000_s1370" style="position:absolute;flip:y;visibility:visible;mso-wrap-style:square" from="3609,2956" to="361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" strokeweight=".55pt"/>
                  <v:line id="Line 27906" o:spid="_x0000_s1371" style="position:absolute;flip:y;visibility:visible;mso-wrap-style:square" from="3621,2943" to="362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" strokeweight=".55pt"/>
                  <v:line id="Line 27907" o:spid="_x0000_s1372" style="position:absolute;flip:y;visibility:visible;mso-wrap-style:square" from="3634,2929" to="3635,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" strokeweight=".55pt"/>
                  <v:line id="Line 27908" o:spid="_x0000_s1373" style="position:absolute;flip:y;visibility:visible;mso-wrap-style:square" from="3647,2918" to="3648,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" strokeweight=".55pt"/>
                  <v:line id="Line 27909" o:spid="_x0000_s1374" style="position:absolute;flip:y;visibility:visible;mso-wrap-style:square" from="3660,2905" to="366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" strokeweight=".55pt"/>
                  <v:line id="Line 27910" o:spid="_x0000_s1375" style="position:absolute;flip:y;visibility:visible;mso-wrap-style:square" from="3671,2892" to="3672,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" strokeweight=".55pt"/>
                  <v:line id="Line 27911" o:spid="_x0000_s1376" style="position:absolute;flip:y;visibility:visible;mso-wrap-style:square" from="3684,2879" to="3685,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" strokeweight=".55pt"/>
                  <v:line id="Line 27912" o:spid="_x0000_s1377" style="position:absolute;flip:y;visibility:visible;mso-wrap-style:square" from="3698,2866" to="3699,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" strokeweight=".55pt"/>
                  <v:line id="Line 27913" o:spid="_x0000_s1378" style="position:absolute;flip:y;visibility:visible;mso-wrap-style:square" from="3711,2855" to="3712,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" strokeweight=".55pt"/>
                  <v:line id="Line 27914" o:spid="_x0000_s1379" style="position:absolute;flip:y;visibility:visible;mso-wrap-style:square" from="3724,2841" to="3725,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" strokeweight=".55pt"/>
                  <v:line id="Line 27915" o:spid="_x0000_s1380" style="position:absolute;flip:y;visibility:visible;mso-wrap-style:square" from="3735,2828" to="373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" strokeweight=".55pt"/>
                  <v:line id="Line 27916" o:spid="_x0000_s1381" style="position:absolute;flip:y;visibility:visible;mso-wrap-style:square" from="3748,2815" to="3749,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" strokeweight=".55pt"/>
                  <v:line id="Line 27917" o:spid="_x0000_s1382" style="position:absolute;flip:y;visibility:visible;mso-wrap-style:square" from="3761,2804" to="37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" strokeweight=".55pt"/>
                  <v:line id="Line 27918" o:spid="_x0000_s1383" style="position:absolute;flip:y;visibility:visible;mso-wrap-style:square" from="3774,2791" to="3775,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" strokeweight=".55pt"/>
                  <v:line id="Line 27919" o:spid="_x0000_s1384" style="position:absolute;flip:x;visibility:visible;mso-wrap-style:square" from="1764,4278" to="2342,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" strokeweight=".55pt"/>
                  <v:line id="Line 27920" o:spid="_x0000_s1385" style="position:absolute;visibility:visible;mso-wrap-style:square" from="1764,4278" to="176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" strokeweight=".55pt"/>
                  <v:line id="Line 27921" o:spid="_x0000_s1386" style="position:absolute;visibility:visible;mso-wrap-style:square" from="1764,4295" to="234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" strokeweight=".55pt"/>
                  <v:shape id="Freeform 27922" o:spid="_x0000_s1387" style="position:absolute;left:2342;top:4068;width:547;height:227;visibility:visible;mso-wrap-style:square;v-text-anchor:top" coordsize="54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" path="m,227r32,-2l64,223r32,-4l127,216r32,-6l189,203r32,-10l251,184r30,-11l311,161r28,-13l367,133r29,-17l424,100,450,83,474,64,501,43,523,23,547,e" filled="f" strokeweight=".55pt">
                    <v:path arrowok="t" o:connecttype="custom" o:connectlocs="0,227;32,225;64,223;96,219;127,216;159,210;189,203;221,193;251,184;281,173;311,161;339,148;367,133;396,116;424,100;450,83;474,64;501,43;523,23;547,0" o:connectangles="0,0,0,0,0,0,0,0,0,0,0,0,0,0,0,0,0,0,0,0"/>
                  </v:shape>
                  <v:line id="Line 27923" o:spid="_x0000_s1388" style="position:absolute;flip:y;visibility:visible;mso-wrap-style:square" from="2889,2987" to="3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" strokeweight=".55pt"/>
                  <v:line id="Line 27924" o:spid="_x0000_s1389" style="position:absolute;flip:x y;visibility:visible;mso-wrap-style:square" from="3960,2974" to="3971,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" strokeweight=".55pt"/>
                  <v:line id="Line 27925" o:spid="_x0000_s1390" style="position:absolute;flip:x;visibility:visible;mso-wrap-style:square" from="2876,2974" to="3960,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" strokeweight=".55pt"/>
                  <v:shape id="Freeform 27926" o:spid="_x0000_s1391" style="position:absolute;left:2342;top:4055;width:534;height:223;visibility:visible;mso-wrap-style:square;v-text-anchor:top" coordsize="53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" path="m534,l512,23,489,43,465,64,441,81,414,99r-26,17l360,131r-28,15l304,159r-28,12l246,182r-30,9l186,199r-30,7l124,212r-30,5l62,219r-30,2l,223e" filled="f" strokeweight=".55pt">
                    <v:path arrowok="t" o:connecttype="custom" o:connectlocs="534,0;512,23;489,43;465,64;441,81;414,99;388,116;360,131;332,146;304,159;276,171;246,182;216,191;186,199;156,206;124,212;94,217;62,219;32,221;0,223" o:connectangles="0,0,0,0,0,0,0,0,0,0,0,0,0,0,0,0,0,0,0,0"/>
                  </v:shape>
                  <v:line id="Line 27927" o:spid="_x0000_s1392" style="position:absolute;flip:y;visibility:visible;mso-wrap-style:square" from="1770,4278" to="177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" strokeweight=".55pt"/>
                  <v:line id="Line 27928" o:spid="_x0000_s1393" style="position:absolute;flip:y;visibility:visible;mso-wrap-style:square" from="1783,4278" to="178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" strokeweight=".55pt"/>
                  <v:line id="Line 27929" o:spid="_x0000_s1394" style="position:absolute;flip:y;visibility:visible;mso-wrap-style:square" from="1794,4278" to="179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" strokeweight=".55pt"/>
                  <v:line id="Line 27930" o:spid="_x0000_s1395" style="position:absolute;flip:y;visibility:visible;mso-wrap-style:square" from="1808,4278" to="180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" strokeweight=".55pt"/>
                  <v:line id="Line 27931" o:spid="_x0000_s1396" style="position:absolute;flip:y;visibility:visible;mso-wrap-style:square" from="1821,4278" to="182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" strokeweight=".55pt"/>
                  <v:line id="Line 27932" o:spid="_x0000_s1397" style="position:absolute;flip:y;visibility:visible;mso-wrap-style:square" from="1834,4278" to="183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" strokeweight=".55pt"/>
                  <v:line id="Line 27933" o:spid="_x0000_s1398" style="position:absolute;flip:y;visibility:visible;mso-wrap-style:square" from="1845,4278" to="1846,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" strokeweight=".55pt"/>
                  <v:line id="Line 27934" o:spid="_x0000_s1399" style="position:absolute;flip:y;visibility:visible;mso-wrap-style:square" from="1858,4278" to="185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" strokeweight=".55pt"/>
                  <v:line id="Line 27935" o:spid="_x0000_s1400" style="position:absolute;flip:y;visibility:visible;mso-wrap-style:square" from="1871,4278" to="187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" strokeweight=".55pt"/>
                  <v:line id="Line 27936" o:spid="_x0000_s1401" style="position:absolute;flip:y;visibility:visible;mso-wrap-style:square" from="1884,4278" to="188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" strokeweight=".55pt"/>
                  <v:line id="Line 27937" o:spid="_x0000_s1402" style="position:absolute;flip:y;visibility:visible;mso-wrap-style:square" from="1896,4278" to="189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" strokeweight=".55pt"/>
                  <v:line id="Line 27938" o:spid="_x0000_s1403" style="position:absolute;flip:y;visibility:visible;mso-wrap-style:square" from="1909,4278" to="1910,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" strokeweight=".55pt"/>
                  <v:line id="Line 27939" o:spid="_x0000_s1404" style="position:absolute;flip:y;visibility:visible;mso-wrap-style:square" from="1922,4278" to="1923,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" strokeweight=".55pt"/>
                  <v:line id="Line 27940" o:spid="_x0000_s1405" style="position:absolute;flip:y;visibility:visible;mso-wrap-style:square" from="1935,4278" to="1936,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" strokeweight=".55pt"/>
                  <v:line id="Line 27941" o:spid="_x0000_s1406" style="position:absolute;flip:y;visibility:visible;mso-wrap-style:square" from="1948,4278" to="194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" strokeweight=".55pt"/>
                  <v:line id="Line 27942" o:spid="_x0000_s1407" style="position:absolute;flip:y;visibility:visible;mso-wrap-style:square" from="1959,4278" to="1960,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" strokeweight=".55pt"/>
                  <v:line id="Line 27943" o:spid="_x0000_s1408" style="position:absolute;flip:y;visibility:visible;mso-wrap-style:square" from="1973,4278" to="197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" strokeweight=".55pt"/>
                  <v:line id="Line 27944" o:spid="_x0000_s1409" style="position:absolute;flip:y;visibility:visible;mso-wrap-style:square" from="1986,4278" to="198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" strokeweight=".55pt"/>
                  <v:line id="Line 27945" o:spid="_x0000_s1410" style="position:absolute;flip:y;visibility:visible;mso-wrap-style:square" from="1999,4278" to="2000,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" strokeweight=".55pt"/>
                  <v:line id="Line 27946" o:spid="_x0000_s1411" style="position:absolute;flip:y;visibility:visible;mso-wrap-style:square" from="2010,4278" to="201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" strokeweight=".55pt"/>
                  <v:line id="Line 27947" o:spid="_x0000_s1412" style="position:absolute;flip:y;visibility:visible;mso-wrap-style:square" from="2023,4278" to="202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" strokeweight=".55pt"/>
                  <v:line id="Line 27948" o:spid="_x0000_s1413" style="position:absolute;flip:y;visibility:visible;mso-wrap-style:square" from="2036,4278" to="203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" strokeweight=".55pt"/>
                  <v:line id="Line 27949" o:spid="_x0000_s1414" style="position:absolute;flip:y;visibility:visible;mso-wrap-style:square" from="2049,4278" to="2050,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" strokeweight=".55pt"/>
                  <v:line id="Line 27950" o:spid="_x0000_s1415" style="position:absolute;flip:y;visibility:visible;mso-wrap-style:square" from="2061,4278" to="206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" strokeweight=".55pt"/>
                  <v:line id="Line 27951" o:spid="_x0000_s1416" style="position:absolute;flip:y;visibility:visible;mso-wrap-style:square" from="2074,4278" to="207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" strokeweight=".55pt"/>
                  <v:line id="Line 27952" o:spid="_x0000_s1417" style="position:absolute;flip:y;visibility:visible;mso-wrap-style:square" from="2087,4278" to="2088,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" strokeweight=".55pt"/>
                  <v:line id="Line 27953" o:spid="_x0000_s1418" style="position:absolute;flip:y;visibility:visible;mso-wrap-style:square" from="2100,4278" to="2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" strokeweight=".55pt"/>
                  <v:line id="Line 27954" o:spid="_x0000_s1419" style="position:absolute;flip:y;visibility:visible;mso-wrap-style:square" from="2111,4278" to="211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" strokeweight=".55pt"/>
                  <v:line id="Line 27955" o:spid="_x0000_s1420" style="position:absolute;flip:y;visibility:visible;mso-wrap-style:square" from="2124,4278" to="212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" strokeweight=".55pt"/>
                  <v:line id="Line 27956" o:spid="_x0000_s1421" style="position:absolute;flip:y;visibility:visible;mso-wrap-style:square" from="2138,4278" to="213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" strokeweight=".55pt"/>
                  <v:line id="Line 27957" o:spid="_x0000_s1422" style="position:absolute;flip:y;visibility:visible;mso-wrap-style:square" from="2151,4278" to="215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" strokeweight=".55pt"/>
                  <v:line id="Line 27958" o:spid="_x0000_s1423" style="position:absolute;flip:y;visibility:visible;mso-wrap-style:square" from="2164,4278" to="216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" strokeweight=".55pt"/>
                  <v:line id="Line 27959" o:spid="_x0000_s1424" style="position:absolute;flip:y;visibility:visible;mso-wrap-style:square" from="2175,4278" to="2176,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" strokeweight=".55pt"/>
                  <v:line id="Line 27960" o:spid="_x0000_s1425" style="position:absolute;flip:y;visibility:visible;mso-wrap-style:square" from="2188,4278" to="218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" strokeweight=".55pt"/>
                  <v:line id="Line 27961" o:spid="_x0000_s1426" style="position:absolute;flip:y;visibility:visible;mso-wrap-style:square" from="2201,4278" to="220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" strokeweight=".55pt"/>
                  <v:line id="Line 27962" o:spid="_x0000_s1427" style="position:absolute;flip:y;visibility:visible;mso-wrap-style:square" from="2214,4278" to="221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" strokeweight=".55pt"/>
                  <v:line id="Line 27963" o:spid="_x0000_s1428" style="position:absolute;flip:y;visibility:visible;mso-wrap-style:square" from="2226,4278" to="222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" strokeweight=".55pt"/>
                  <v:line id="Line 27964" o:spid="_x0000_s1429" style="position:absolute;flip:y;visibility:visible;mso-wrap-style:square" from="2239,4278" to="2240,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" strokeweight=".55pt"/>
                  <v:line id="Line 27965" o:spid="_x0000_s1430" style="position:absolute;flip:y;visibility:visible;mso-wrap-style:square" from="2252,4278" to="2253,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" strokeweight=".55pt"/>
                  <v:line id="Line 27966" o:spid="_x0000_s1431" style="position:absolute;flip:y;visibility:visible;mso-wrap-style:square" from="2265,4278" to="2266,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" strokeweight=".55pt"/>
                </v:group>
                <v:group id="Group 27967" o:spid="_x0000_s1432" style="position:absolute;left:15335;top:12045;width:16465;height:15253" coordorigin="2276,1892" coordsize="2593,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">
                  <v:line id="Line 27968" o:spid="_x0000_s1433" style="position:absolute;flip:y;visibility:visible;mso-wrap-style:square" from="2276,4278" to="227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" strokeweight=".55pt"/>
                  <v:line id="Line 27969" o:spid="_x0000_s1434" style="position:absolute;flip:y;visibility:visible;mso-wrap-style:square" from="2289,4278" to="2290,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" strokeweight=".55pt"/>
                  <v:line id="Line 27970" o:spid="_x0000_s1435" style="position:absolute;flip:y;visibility:visible;mso-wrap-style:square" from="2303,4278" to="230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" strokeweight=".55pt"/>
                  <v:line id="Line 27971" o:spid="_x0000_s1436" style="position:absolute;flip:y;visibility:visible;mso-wrap-style:square" from="2316,4278" to="231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" strokeweight=".55pt"/>
                  <v:line id="Line 27972" o:spid="_x0000_s1437" style="position:absolute;flip:y;visibility:visible;mso-wrap-style:square" from="2327,4278" to="2328,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" strokeweight=".55pt"/>
                  <v:line id="Line 27973" o:spid="_x0000_s1438" style="position:absolute;flip:y;visibility:visible;mso-wrap-style:square" from="2340,4278" to="2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" strokeweight=".55pt"/>
                  <v:line id="Line 27974" o:spid="_x0000_s1439" style="position:absolute;flip:y;visibility:visible;mso-wrap-style:square" from="2353,4278" to="235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" strokeweight=".55pt"/>
                  <v:line id="Line 27975" o:spid="_x0000_s1440" style="position:absolute;flip:y;visibility:visible;mso-wrap-style:square" from="2366,4278" to="236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" strokeweight=".55pt"/>
                  <v:line id="Line 27976" o:spid="_x0000_s1441" style="position:absolute;flip:y;visibility:visible;mso-wrap-style:square" from="2379,4276" to="2380,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" strokeweight=".55pt"/>
                  <v:line id="Line 27977" o:spid="_x0000_s1442" style="position:absolute;flip:y;visibility:visible;mso-wrap-style:square" from="2391,4276" to="2392,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" strokeweight=".55pt"/>
                  <v:line id="Line 27978" o:spid="_x0000_s1443" style="position:absolute;flip:y;visibility:visible;mso-wrap-style:square" from="2404,4274" to="2405,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" strokeweight=".55pt"/>
                  <v:line id="Line 27979" o:spid="_x0000_s1444" style="position:absolute;flip:y;visibility:visible;mso-wrap-style:square" from="2417,4274" to="2418,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" strokeweight=".55pt"/>
                  <v:line id="Line 27980" o:spid="_x0000_s1445" style="position:absolute;flip:y;visibility:visible;mso-wrap-style:square" from="2430,4272" to="2431,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" strokeweight=".55pt"/>
                  <v:line id="Line 27981" o:spid="_x0000_s1446" style="position:absolute;flip:y;visibility:visible;mso-wrap-style:square" from="2441,4271" to="2442,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" strokeweight=".55pt"/>
                  <v:line id="Line 27982" o:spid="_x0000_s1447" style="position:absolute;flip:y;visibility:visible;mso-wrap-style:square" from="2454,4269" to="2455,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" strokeweight=".55pt"/>
                  <v:line id="Line 27983" o:spid="_x0000_s1448" style="position:absolute;flip:y;visibility:visible;mso-wrap-style:square" from="2468,4267" to="2469,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" strokeweight=".55pt"/>
                  <v:line id="Line 27984" o:spid="_x0000_s1449" style="position:absolute;flip:y;visibility:visible;mso-wrap-style:square" from="2481,4265" to="248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" strokeweight=".55pt"/>
                  <v:line id="Line 27985" o:spid="_x0000_s1450" style="position:absolute;flip:y;visibility:visible;mso-wrap-style:square" from="2492,4263" to="2493,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" strokeweight=".55pt"/>
                  <v:line id="Line 27986" o:spid="_x0000_s1451" style="position:absolute;flip:y;visibility:visible;mso-wrap-style:square" from="2505,4259" to="2506,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" strokeweight=".55pt"/>
                  <v:line id="Line 27987" o:spid="_x0000_s1452" style="position:absolute;flip:y;visibility:visible;mso-wrap-style:square" from="2518,4257" to="2519,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" strokeweight=".55pt"/>
                  <v:line id="Line 27988" o:spid="_x0000_s1453" style="position:absolute;flip:y;visibility:visible;mso-wrap-style:square" from="2531,4254" to="2532,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" strokeweight=".55pt"/>
                  <v:line id="Line 27989" o:spid="_x0000_s1454" style="position:absolute;flip:y;visibility:visible;mso-wrap-style:square" from="2543,4250" to="2544,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" strokeweight=".55pt"/>
                  <v:line id="Line 27990" o:spid="_x0000_s1455" style="position:absolute;flip:y;visibility:visible;mso-wrap-style:square" from="2556,4246" to="2557,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" strokeweight=".55pt"/>
                  <v:line id="Line 27991" o:spid="_x0000_s1456" style="position:absolute;flip:y;visibility:visible;mso-wrap-style:square" from="2569,4242" to="2570,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" strokeweight=".55pt"/>
                  <v:line id="Line 27992" o:spid="_x0000_s1457" style="position:absolute;flip:y;visibility:visible;mso-wrap-style:square" from="2582,4239" to="2583,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" strokeweight=".55pt"/>
                  <v:line id="Line 27993" o:spid="_x0000_s1458" style="position:absolute;flip:y;visibility:visible;mso-wrap-style:square" from="2595,4235" to="2596,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" strokeweight=".55pt"/>
                  <v:line id="Line 27994" o:spid="_x0000_s1459" style="position:absolute;flip:y;visibility:visible;mso-wrap-style:square" from="2606,4229" to="2607,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" strokeweight=".55pt"/>
                  <v:line id="Line 27995" o:spid="_x0000_s1460" style="position:absolute;flip:y;visibility:visible;mso-wrap-style:square" from="2619,4226" to="2620,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" strokeweight=".55pt"/>
                  <v:line id="Line 27996" o:spid="_x0000_s1461" style="position:absolute;flip:y;visibility:visible;mso-wrap-style:square" from="2633,4220" to="2634,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" strokeweight=".55pt"/>
                  <v:line id="Line 27997" o:spid="_x0000_s1462" style="position:absolute;flip:y;visibility:visible;mso-wrap-style:square" from="2646,4214" to="2647,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" strokeweight=".55pt"/>
                  <v:line id="Line 27998" o:spid="_x0000_s1463" style="position:absolute;flip:y;visibility:visible;mso-wrap-style:square" from="2657,4209" to="2658,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" strokeweight=".55pt"/>
                  <v:line id="Line 27999" o:spid="_x0000_s1464" style="position:absolute;flip:y;visibility:visible;mso-wrap-style:square" from="2670,4203" to="267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" strokeweight=".55pt"/>
                  <v:line id="Line 28000" o:spid="_x0000_s1465" style="position:absolute;flip:y;visibility:visible;mso-wrap-style:square" from="2683,4197" to="2684,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" strokeweight=".55pt"/>
                  <v:line id="Line 28001" o:spid="_x0000_s1466" style="position:absolute;flip:y;visibility:visible;mso-wrap-style:square" from="2696,4190" to="2697,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" strokeweight=".55pt"/>
                  <v:line id="Line 28002" o:spid="_x0000_s1467" style="position:absolute;flip:y;visibility:visible;mso-wrap-style:square" from="2708,4182" to="2709,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" strokeweight=".55pt"/>
                  <v:line id="Line 28003" o:spid="_x0000_s1468" style="position:absolute;flip:y;visibility:visible;mso-wrap-style:square" from="2721,4177" to="272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" strokeweight=".55pt"/>
                  <v:line id="Line 28004" o:spid="_x0000_s1469" style="position:absolute;flip:y;visibility:visible;mso-wrap-style:square" from="2734,4169" to="2735,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" strokeweight=".55pt"/>
                  <v:line id="Line 28005" o:spid="_x0000_s1470" style="position:absolute;flip:y;visibility:visible;mso-wrap-style:square" from="2747,4160" to="2748,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" strokeweight=".55pt"/>
                  <v:line id="Line 28006" o:spid="_x0000_s1471" style="position:absolute;flip:y;visibility:visible;mso-wrap-style:square" from="2758,4153" to="2759,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" strokeweight=".55pt"/>
                  <v:line id="Line 28007" o:spid="_x0000_s1472" style="position:absolute;flip:y;visibility:visible;mso-wrap-style:square" from="2771,4143" to="2772,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" strokeweight=".55pt"/>
                  <v:line id="Line 28008" o:spid="_x0000_s1473" style="position:absolute;flip:y;visibility:visible;mso-wrap-style:square" from="2784,4136" to="2785,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" strokeweight=".55pt"/>
                  <v:line id="Line 28009" o:spid="_x0000_s1474" style="position:absolute;flip:y;visibility:visible;mso-wrap-style:square" from="2798,4126" to="2799,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" strokeweight=".55pt"/>
                  <v:line id="Line 28010" o:spid="_x0000_s1475" style="position:absolute;flip:y;visibility:visible;mso-wrap-style:square" from="2811,4115" to="2812,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" strokeweight=".55pt"/>
                  <v:line id="Line 28011" o:spid="_x0000_s1476" style="position:absolute;flip:y;visibility:visible;mso-wrap-style:square" from="2822,4106" to="2823,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" strokeweight=".55pt"/>
                  <v:line id="Line 28012" o:spid="_x0000_s1477" style="position:absolute;flip:y;visibility:visible;mso-wrap-style:square" from="2835,4094" to="2836,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" strokeweight=".55pt"/>
                  <v:line id="Line 28013" o:spid="_x0000_s1478" style="position:absolute;flip:y;visibility:visible;mso-wrap-style:square" from="2848,4083" to="2849,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" strokeweight=".55pt"/>
                  <v:line id="Line 28014" o:spid="_x0000_s1479" style="position:absolute;flip:y;visibility:visible;mso-wrap-style:square" from="2861,4072" to="2862,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" strokeweight=".55pt"/>
                  <v:line id="Line 28015" o:spid="_x0000_s1480" style="position:absolute;flip:y;visibility:visible;mso-wrap-style:square" from="2873,4061" to="2874,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" strokeweight=".55pt"/>
                  <v:line id="Line 28016" o:spid="_x0000_s1481" style="position:absolute;flip:y;visibility:visible;mso-wrap-style:square" from="2886,4048" to="288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" strokeweight=".55pt"/>
                  <v:line id="Line 28017" o:spid="_x0000_s1482" style="position:absolute;flip:y;visibility:visible;mso-wrap-style:square" from="2899,4035" to="2900,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" strokeweight=".55pt"/>
                  <v:line id="Line 28018" o:spid="_x0000_s1483" style="position:absolute;flip:y;visibility:visible;mso-wrap-style:square" from="2912,4021" to="2913,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" strokeweight=".55pt"/>
                  <v:line id="Line 28019" o:spid="_x0000_s1484" style="position:absolute;flip:y;visibility:visible;mso-wrap-style:square" from="2923,4010" to="2924,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" strokeweight=".55pt"/>
                  <v:line id="Line 28020" o:spid="_x0000_s1485" style="position:absolute;flip:y;visibility:visible;mso-wrap-style:square" from="2936,3997" to="2937,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" strokeweight=".55pt"/>
                  <v:line id="Line 28021" o:spid="_x0000_s1486" style="position:absolute;flip:y;visibility:visible;mso-wrap-style:square" from="2949,3984" to="2950,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" strokeweight=".55pt"/>
                  <v:line id="Line 28022" o:spid="_x0000_s1487" style="position:absolute;flip:y;visibility:visible;mso-wrap-style:square" from="2963,3971" to="2964,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" strokeweight=".55pt"/>
                  <v:line id="Line 28023" o:spid="_x0000_s1488" style="position:absolute;flip:y;visibility:visible;mso-wrap-style:square" from="2974,3960" to="2975,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" strokeweight=".55pt"/>
                  <v:line id="Line 28024" o:spid="_x0000_s1489" style="position:absolute;flip:y;visibility:visible;mso-wrap-style:square" from="2987,3946" to="2988,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" strokeweight=".55pt"/>
                  <v:line id="Line 28025" o:spid="_x0000_s1490" style="position:absolute;flip:y;visibility:visible;mso-wrap-style:square" from="3000,3933" to="3001,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" strokeweight=".55pt"/>
                  <v:line id="Line 28026" o:spid="_x0000_s1491" style="position:absolute;flip:y;visibility:visible;mso-wrap-style:square" from="3013,3920" to="3014,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" strokeweight=".55pt"/>
                  <v:line id="Line 28027" o:spid="_x0000_s1492" style="position:absolute;flip:y;visibility:visible;mso-wrap-style:square" from="3026,3909" to="3027,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" strokeweight=".55pt"/>
                  <v:line id="Line 28028" o:spid="_x0000_s1493" style="position:absolute;flip:y;visibility:visible;mso-wrap-style:square" from="3038,3896" to="3039,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" strokeweight=".55pt"/>
                  <v:line id="Line 28029" o:spid="_x0000_s1494" style="position:absolute;flip:y;visibility:visible;mso-wrap-style:square" from="3051,3883" to="305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" strokeweight=".55pt"/>
                  <v:line id="Line 28030" o:spid="_x0000_s1495" style="position:absolute;flip:y;visibility:visible;mso-wrap-style:square" from="3064,3870" to="3065,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" strokeweight=".55pt"/>
                  <v:line id="Line 28031" o:spid="_x0000_s1496" style="position:absolute;flip:y;visibility:visible;mso-wrap-style:square" from="3077,3858" to="307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" strokeweight=".55pt"/>
                  <v:line id="Line 28032" o:spid="_x0000_s1497" style="position:absolute;flip:y;visibility:visible;mso-wrap-style:square" from="3088,3845" to="308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" strokeweight=".55pt"/>
                  <v:line id="Line 28033" o:spid="_x0000_s1498" style="position:absolute;flip:y;visibility:visible;mso-wrap-style:square" from="3101,3832" to="3102,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" strokeweight=".55pt"/>
                  <v:line id="Line 28034" o:spid="_x0000_s1499" style="position:absolute;flip:y;visibility:visible;mso-wrap-style:square" from="3114,3819" to="311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" strokeweight=".55pt"/>
                  <v:line id="Line 28035" o:spid="_x0000_s1500" style="position:absolute;flip:y;visibility:visible;mso-wrap-style:square" from="3128,3806" to="312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" strokeweight=".55pt"/>
                  <v:line id="Line 28036" o:spid="_x0000_s1501" style="position:absolute;flip:y;visibility:visible;mso-wrap-style:square" from="3139,3795" to="3140,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" strokeweight=".55pt"/>
                  <v:line id="Line 28037" o:spid="_x0000_s1502" style="position:absolute;flip:y;visibility:visible;mso-wrap-style:square" from="3152,3782" to="3153,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" strokeweight=".55pt"/>
                  <v:line id="Line 28038" o:spid="_x0000_s1503" style="position:absolute;flip:y;visibility:visible;mso-wrap-style:square" from="3165,3769" to="3166,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" strokeweight=".55pt"/>
                  <v:line id="Line 28039" o:spid="_x0000_s1504" style="position:absolute;flip:y;visibility:visible;mso-wrap-style:square" from="3178,3755" to="3179,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" strokeweight=".55pt"/>
                  <v:line id="Line 28040" o:spid="_x0000_s1505" style="position:absolute;flip:y;visibility:visible;mso-wrap-style:square" from="3189,3744" to="3190,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" strokeweight=".55pt"/>
                  <v:line id="Line 28041" o:spid="_x0000_s1506" style="position:absolute;flip:y;visibility:visible;mso-wrap-style:square" from="3203,3731" to="3204,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" strokeweight=".55pt"/>
                  <v:line id="Line 28042" o:spid="_x0000_s1507" style="position:absolute;flip:y;visibility:visible;mso-wrap-style:square" from="3216,3718" to="3217,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" strokeweight=".55pt"/>
                  <v:line id="Line 28043" o:spid="_x0000_s1508" style="position:absolute;flip:y;visibility:visible;mso-wrap-style:square" from="3229,3705" to="3230,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" strokeweight=".55pt"/>
                  <v:line id="Line 28044" o:spid="_x0000_s1509" style="position:absolute;flip:y;visibility:visible;mso-wrap-style:square" from="3242,3694" to="3243,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" strokeweight=".55pt"/>
                  <v:line id="Line 28045" o:spid="_x0000_s1510" style="position:absolute;flip:y;visibility:visible;mso-wrap-style:square" from="3253,3681" to="325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" strokeweight=".55pt"/>
                  <v:line id="Line 28046" o:spid="_x0000_s1511" style="position:absolute;flip:y;visibility:visible;mso-wrap-style:square" from="3266,3667" to="326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" strokeweight=".55pt"/>
                  <v:line id="Line 28047" o:spid="_x0000_s1512" style="position:absolute;flip:y;visibility:visible;mso-wrap-style:square" from="3279,3654" to="3280,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" strokeweight=".55pt"/>
                  <v:line id="Line 28048" o:spid="_x0000_s1513" style="position:absolute;flip:y;visibility:visible;mso-wrap-style:square" from="3293,3643" to="329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" strokeweight=".55pt"/>
                  <v:line id="Line 28049" o:spid="_x0000_s1514" style="position:absolute;flip:y;visibility:visible;mso-wrap-style:square" from="3304,3630" to="330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" strokeweight=".55pt"/>
                  <v:line id="Line 28050" o:spid="_x0000_s1515" style="position:absolute;flip:y;visibility:visible;mso-wrap-style:square" from="3317,3617" to="3318,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" strokeweight=".55pt"/>
                  <v:line id="Line 28051" o:spid="_x0000_s1516" style="position:absolute;flip:y;visibility:visible;mso-wrap-style:square" from="3330,3604" to="333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" strokeweight=".55pt"/>
                  <v:line id="Line 28052" o:spid="_x0000_s1517" style="position:absolute;flip:y;visibility:visible;mso-wrap-style:square" from="3343,3591" to="3344,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" strokeweight=".55pt"/>
                  <v:line id="Line 28053" o:spid="_x0000_s1518" style="position:absolute;flip:y;visibility:visible;mso-wrap-style:square" from="3354,3579" to="3355,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" strokeweight=".55pt"/>
                  <v:line id="Line 28054" o:spid="_x0000_s1519" style="position:absolute;flip:y;visibility:visible;mso-wrap-style:square" from="3368,3566" to="3369,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" strokeweight=".55pt"/>
                  <v:line id="Line 28055" o:spid="_x0000_s1520" style="position:absolute;flip:y;visibility:visible;mso-wrap-style:square" from="3381,3553" to="3382,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" strokeweight=".55pt"/>
                  <v:line id="Line 28056" o:spid="_x0000_s1521" style="position:absolute;flip:y;visibility:visible;mso-wrap-style:square" from="3394,3540" to="3395,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" strokeweight=".55pt"/>
                  <v:line id="Line 28057" o:spid="_x0000_s1522" style="position:absolute;flip:y;visibility:visible;mso-wrap-style:square" from="3405,3529" to="340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" strokeweight=".55pt"/>
                  <v:line id="Line 28058" o:spid="_x0000_s1523" style="position:absolute;flip:y;visibility:visible;mso-wrap-style:square" from="3418,3516" to="3419,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" strokeweight=".55pt"/>
                  <v:line id="Line 28059" o:spid="_x0000_s1524" style="position:absolute;flip:y;visibility:visible;mso-wrap-style:square" from="3431,3503" to="3432,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" strokeweight=".55pt"/>
                  <v:line id="Line 28060" o:spid="_x0000_s1525" style="position:absolute;flip:y;visibility:visible;mso-wrap-style:square" from="3444,3489" to="344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" strokeweight=".55pt"/>
                  <v:line id="Line 28061" o:spid="_x0000_s1526" style="position:absolute;flip:y;visibility:visible;mso-wrap-style:square" from="3458,3478" to="345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" strokeweight=".55pt"/>
                  <v:line id="Line 28062" o:spid="_x0000_s1527" style="position:absolute;flip:y;visibility:visible;mso-wrap-style:square" from="3469,3465" to="3470,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" strokeweight=".55pt"/>
                  <v:line id="Line 28063" o:spid="_x0000_s1528" style="position:absolute;flip:y;visibility:visible;mso-wrap-style:square" from="3482,3452" to="3483,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" strokeweight=".55pt"/>
                  <v:line id="Line 28064" o:spid="_x0000_s1529" style="position:absolute;flip:y;visibility:visible;mso-wrap-style:square" from="3495,3439" to="3496,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" strokeweight=".55pt"/>
                  <v:line id="Line 28065" o:spid="_x0000_s1530" style="position:absolute;flip:y;visibility:visible;mso-wrap-style:square" from="3508,3428" to="35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" strokeweight=".55pt"/>
                  <v:line id="Line 28066" o:spid="_x0000_s1531" style="position:absolute;flip:y;visibility:visible;mso-wrap-style:square" from="3519,3415" to="3520,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" strokeweight=".55pt"/>
                  <v:line id="Line 28067" o:spid="_x0000_s1532" style="position:absolute;flip:y;visibility:visible;mso-wrap-style:square" from="3533,3401" to="353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" strokeweight=".55pt"/>
                  <v:line id="Line 28068" o:spid="_x0000_s1533" style="position:absolute;flip:y;visibility:visible;mso-wrap-style:square" from="3546,3388" to="3547,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" strokeweight=".55pt"/>
                  <v:line id="Line 28069" o:spid="_x0000_s1534" style="position:absolute;flip:y;visibility:visible;mso-wrap-style:square" from="3559,3375" to="3560,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" strokeweight=".55pt"/>
                  <v:line id="Line 28070" o:spid="_x0000_s1535" style="position:absolute;flip:y;visibility:visible;mso-wrap-style:square" from="3570,3364" to="3571,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" strokeweight=".55pt"/>
                  <v:line id="Line 28071" o:spid="_x0000_s1536" style="position:absolute;flip:y;visibility:visible;mso-wrap-style:square" from="3583,3351" to="3584,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" strokeweight=".55pt"/>
                  <v:line id="Line 28072" o:spid="_x0000_s1537" style="position:absolute;flip:y;visibility:visible;mso-wrap-style:square" from="3596,3338" to="3597,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" strokeweight=".55pt"/>
                  <v:line id="Line 28073" o:spid="_x0000_s1538" style="position:absolute;flip:y;visibility:visible;mso-wrap-style:square" from="3609,3325" to="361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" strokeweight=".55pt"/>
                  <v:line id="Line 28074" o:spid="_x0000_s1539" style="position:absolute;flip:y;visibility:visible;mso-wrap-style:square" from="3621,3313" to="362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" strokeweight=".55pt"/>
                  <v:line id="Line 28075" o:spid="_x0000_s1540" style="position:absolute;flip:y;visibility:visible;mso-wrap-style:square" from="3634,3300" to="3635,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" strokeweight=".55pt"/>
                  <v:line id="Line 28076" o:spid="_x0000_s1541" style="position:absolute;flip:y;visibility:visible;mso-wrap-style:square" from="3647,3287" to="364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" strokeweight=".55pt"/>
                  <v:line id="Line 28077" o:spid="_x0000_s1542" style="position:absolute;flip:y;visibility:visible;mso-wrap-style:square" from="3660,3274" to="366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" strokeweight=".55pt"/>
                  <v:line id="Line 28078" o:spid="_x0000_s1543" style="position:absolute;flip:y;visibility:visible;mso-wrap-style:square" from="3673,3263" to="367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" strokeweight=".55pt"/>
                  <v:line id="Line 28079" o:spid="_x0000_s1544" style="position:absolute;flip:y;visibility:visible;mso-wrap-style:square" from="3684,3250" to="3685,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" strokeweight=".55pt"/>
                  <v:line id="Line 28080" o:spid="_x0000_s1545" style="position:absolute;flip:y;visibility:visible;mso-wrap-style:square" from="3698,3237" to="369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" strokeweight=".55pt"/>
                  <v:line id="Line 28081" o:spid="_x0000_s1546" style="position:absolute;flip:y;visibility:visible;mso-wrap-style:square" from="3711,3223" to="3712,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" strokeweight=".55pt"/>
                  <v:line id="Line 28082" o:spid="_x0000_s1547" style="position:absolute;flip:y;visibility:visible;mso-wrap-style:square" from="3724,3212" to="372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" strokeweight=".55pt"/>
                  <v:line id="Line 28083" o:spid="_x0000_s1548" style="position:absolute;flip:y;visibility:visible;mso-wrap-style:square" from="3735,3199" to="373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" strokeweight=".55pt"/>
                  <v:line id="Line 28084" o:spid="_x0000_s1549" style="position:absolute;flip:y;visibility:visible;mso-wrap-style:square" from="3748,3186" to="37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" strokeweight=".55pt"/>
                  <v:line id="Line 28085" o:spid="_x0000_s1550" style="position:absolute;flip:y;visibility:visible;mso-wrap-style:square" from="3761,3173" to="3762,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" strokeweight=".55pt"/>
                  <v:line id="Line 28086" o:spid="_x0000_s1551" style="position:absolute;flip:y;visibility:visible;mso-wrap-style:square" from="3774,3160" to="3775,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" strokeweight=".55pt"/>
                  <v:line id="Line 28087" o:spid="_x0000_s1552" style="position:absolute;flip:y;visibility:visible;mso-wrap-style:square" from="3786,3149" to="378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" strokeweight=".55pt"/>
                  <v:line id="Line 28088" o:spid="_x0000_s1553" style="position:absolute;flip:y;visibility:visible;mso-wrap-style:square" from="3799,3135" to="380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" strokeweight=".55pt"/>
                  <v:line id="Line 28089" o:spid="_x0000_s1554" style="position:absolute;flip:y;visibility:visible;mso-wrap-style:square" from="3812,3122" to="38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" strokeweight=".55pt"/>
                  <v:line id="Line 28090" o:spid="_x0000_s1555" style="position:absolute;flip:y;visibility:visible;mso-wrap-style:square" from="3825,3109" to="3826,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" strokeweight=".55pt"/>
                  <v:line id="Line 28091" o:spid="_x0000_s1556" style="position:absolute;flip:y;visibility:visible;mso-wrap-style:square" from="3836,3098" to="3837,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" strokeweight=".55pt"/>
                  <v:line id="Line 28092" o:spid="_x0000_s1557" style="position:absolute;flip:y;visibility:visible;mso-wrap-style:square" from="3849,3085" to="3850,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" strokeweight=".55pt"/>
                  <v:line id="Line 28093" o:spid="_x0000_s1558" style="position:absolute;flip:y;visibility:visible;mso-wrap-style:square" from="3863,3072" to="3864,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" strokeweight=".55pt"/>
                  <v:line id="Line 28094" o:spid="_x0000_s1559" style="position:absolute;flip:y;visibility:visible;mso-wrap-style:square" from="3876,3059" to="3877,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" strokeweight=".55pt"/>
                  <v:line id="Line 28095" o:spid="_x0000_s1560" style="position:absolute;flip:y;visibility:visible;mso-wrap-style:square" from="3889,3047" to="3890,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" strokeweight=".55pt"/>
                  <v:line id="Line 28096" o:spid="_x0000_s1561" style="position:absolute;flip:y;visibility:visible;mso-wrap-style:square" from="3900,3034" to="390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" strokeweight=".55pt"/>
                  <v:line id="Line 28097" o:spid="_x0000_s1562" style="position:absolute;flip:y;visibility:visible;mso-wrap-style:square" from="3913,3021" to="3914,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" strokeweight=".55pt"/>
                  <v:line id="Line 28098" o:spid="_x0000_s1563" style="position:absolute;flip:y;visibility:visible;mso-wrap-style:square" from="3926,3008" to="3927,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" strokeweight=".55pt"/>
                  <v:line id="Line 28099" o:spid="_x0000_s1564" style="position:absolute;flip:y;visibility:visible;mso-wrap-style:square" from="3939,2997" to="3940,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" strokeweight=".55pt"/>
                  <v:line id="Line 28100" o:spid="_x0000_s1565" style="position:absolute;flip:y;visibility:visible;mso-wrap-style:square" from="3951,2984" to="3952,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" strokeweight=".55pt"/>
                  <v:line id="Line 28101" o:spid="_x0000_s1566" style="position:absolute;flip:y;visibility:visible;mso-wrap-style:square" from="3964,2978" to="3965,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" strokeweight=".55pt"/>
                  <v:line id="Line 28102" o:spid="_x0000_s1567" style="position:absolute;visibility:visible;mso-wrap-style:square" from="4059,1892" to="4869,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" strokeweight=".55pt"/>
                  <v:line id="Line 28103" o:spid="_x0000_s1568" style="position:absolute;visibility:visible;mso-wrap-style:square" from="4316,2150" to="4320,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" strokeweight=".1pt"/>
                  <v:line id="Line 28104" o:spid="_x0000_s1569" style="position:absolute;visibility:visible;mso-wrap-style:square" from="4314,2148" to="431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" strokeweight=".1pt"/>
                  <v:line id="Line 28105" o:spid="_x0000_s1570" style="position:absolute;visibility:visible;mso-wrap-style:square" from="4311,2147" to="4316,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" strokeweight=".1pt"/>
                  <v:line id="Line 28106" o:spid="_x0000_s1571" style="position:absolute;visibility:visible;mso-wrap-style:square" from="4309,2145" to="4314,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" strokeweight=".1pt"/>
                  <v:line id="Line 28107" o:spid="_x0000_s1572" style="position:absolute;visibility:visible;mso-wrap-style:square" from="4307,2143" to="4314,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" strokeweight=".1pt"/>
                  <v:line id="Line 28108" o:spid="_x0000_s1573" style="position:absolute;visibility:visible;mso-wrap-style:square" from="4303,2141" to="4313,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" strokeweight=".1pt"/>
                  <v:line id="Line 28109" o:spid="_x0000_s1574" style="position:absolute;visibility:visible;mso-wrap-style:square" from="4301,2139" to="431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" strokeweight=".1pt"/>
                  <v:line id="Line 28110" o:spid="_x0000_s1575" style="position:absolute;visibility:visible;mso-wrap-style:square" from="4298,2137" to="431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" strokeweight=".1pt"/>
                  <v:line id="Line 28111" o:spid="_x0000_s1576" style="position:absolute;visibility:visible;mso-wrap-style:square" from="4296,2135" to="4309,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hx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eZLC7U68AnJxBQAA//8DAFBLAQItABQABgAIAAAAIQDb4fbL7gAAAIUBAAATAAAAAAAA&#10;AAAAAAAAAAAAAABbQ29udGVudF9UeXBlc10ueG1sUEsBAi0AFAAGAAgAAAAhAFr0LFu/AAAAFQEA&#10;AAsAAAAAAAAAAAAAAAAAHwEAAF9yZWxzLy5yZWxzUEsBAi0AFAAGAAgAAAAhAI/zeHHHAAAA3gAA&#10;AA8AAAAAAAAAAAAAAAAABwIAAGRycy9kb3ducmV2LnhtbFBLBQYAAAAAAwADALcAAAD7AgAAAAA=&#10;" strokeweight=".1pt"/>
                  <v:line id="Line 28112" o:spid="_x0000_s1577" style="position:absolute;visibility:visible;mso-wrap-style:square" from="4294,2133" to="4307,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" strokeweight=".1pt"/>
                  <v:line id="Line 28113" o:spid="_x0000_s1578" style="position:absolute;visibility:visible;mso-wrap-style:square" from="4290,2132" to="4305,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Od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S1K434lXQK5vAAAA//8DAFBLAQItABQABgAIAAAAIQDb4fbL7gAAAIUBAAATAAAAAAAA&#10;AAAAAAAAAAAAAABbQ29udGVudF9UeXBlc10ueG1sUEsBAi0AFAAGAAgAAAAhAFr0LFu/AAAAFQEA&#10;AAsAAAAAAAAAAAAAAAAAHwEAAF9yZWxzLy5yZWxzUEsBAi0AFAAGAAgAAAAhABBtQ53HAAAA3gAA&#10;AA8AAAAAAAAAAAAAAAAABwIAAGRycy9kb3ducmV2LnhtbFBLBQYAAAAAAwADALcAAAD7AgAAAAA=&#10;" strokeweight=".1pt"/>
                  <v:line id="Line 28114" o:spid="_x0000_s1579" style="position:absolute;visibility:visible;mso-wrap-style:square" from="4288,2130" to="4305,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" strokeweight=".1pt"/>
                  <v:line id="Line 28115" o:spid="_x0000_s1580" style="position:absolute;visibility:visible;mso-wrap-style:square" from="4284,2128" to="430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" strokeweight=".1pt"/>
                  <v:line id="Line 28116" o:spid="_x0000_s1581" style="position:absolute;visibility:visible;mso-wrap-style:square" from="4283,2126" to="4301,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F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SzK434lXQK5vAAAA//8DAFBLAQItABQABgAIAAAAIQDb4fbL7gAAAIUBAAATAAAAAAAA&#10;AAAAAAAAAAAAAABbQ29udGVudF9UeXBlc10ueG1sUEsBAi0AFAAGAAgAAAAhAFr0LFu/AAAAFQEA&#10;AAsAAAAAAAAAAAAAAAAAHwEAAF9yZWxzLy5yZWxzUEsBAi0AFAAGAAgAAAAhAAAa4AXHAAAA3gAA&#10;AA8AAAAAAAAAAAAAAAAABwIAAGRycy9kb3ducmV2LnhtbFBLBQYAAAAAAwADALcAAAD7AgAAAAA=&#10;" strokeweight=".1pt"/>
                  <v:line id="Line 28117" o:spid="_x0000_s1582" style="position:absolute;visibility:visible;mso-wrap-style:square" from="4281,2124" to="430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We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HmB/zvxCsjFFQAA//8DAFBLAQItABQABgAIAAAAIQDb4fbL7gAAAIUBAAATAAAAAAAA&#10;AAAAAAAAAAAAAABbQ29udGVudF9UeXBlc10ueG1sUEsBAi0AFAAGAAgAAAAhAFr0LFu/AAAAFQEA&#10;AAsAAAAAAAAAAAAAAAAAHwEAAF9yZWxzLy5yZWxzUEsBAi0AFAAGAAgAAAAhAG9WRZ7HAAAA3gAA&#10;AA8AAAAAAAAAAAAAAAAABwIAAGRycy9kb3ducmV2LnhtbFBLBQYAAAAAAwADALcAAAD7AgAAAAA=&#10;" strokeweight=".1pt"/>
                  <v:line id="Line 28118" o:spid="_x0000_s1583" style="position:absolute;visibility:visible;mso-wrap-style:square" from="4277,2122" to="4299,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" strokeweight=".1pt"/>
                  <v:line id="Line 28119" o:spid="_x0000_s1584" style="position:absolute;visibility:visible;mso-wrap-style:square" from="4275,2120" to="4298,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" strokeweight=".1pt"/>
                  <v:line id="Line 28120" o:spid="_x0000_s1585" style="position:absolute;visibility:visible;mso-wrap-style:square" from="4271,2118" to="429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" strokeweight=".1pt"/>
                  <v:line id="Line 28121" o:spid="_x0000_s1586" style="position:absolute;visibility:visible;mso-wrap-style:square" from="4269,2117" to="4296,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6s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eZrC7U68AnJxBQAA//8DAFBLAQItABQABgAIAAAAIQDb4fbL7gAAAIUBAAATAAAAAAAA&#10;AAAAAAAAAAAAAABbQ29udGVudF9UeXBlc10ueG1sUEsBAi0AFAAGAAgAAAAhAFr0LFu/AAAAFQEA&#10;AAsAAAAAAAAAAAAAAAAAHwEAAF9yZWxzLy5yZWxzUEsBAi0AFAAGAAgAAAAhAAoq7qzHAAAA3gAA&#10;AA8AAAAAAAAAAAAAAAAABwIAAGRycy9kb3ducmV2LnhtbFBLBQYAAAAAAwADALcAAAD7AgAAAAA=&#10;" strokeweight=".1pt"/>
                  <v:line id="Line 28122" o:spid="_x0000_s1587" style="position:absolute;visibility:visible;mso-wrap-style:square" from="4268,2115" to="429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" strokeweight=".1pt"/>
                  <v:line id="Line 28123" o:spid="_x0000_s1588" style="position:absolute;visibility:visible;mso-wrap-style:square" from="4264,2113" to="429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VA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eZrB7U68AnJxBQAA//8DAFBLAQItABQABgAIAAAAIQDb4fbL7gAAAIUBAAATAAAAAAAA&#10;AAAAAAAAAAAAAABbQ29udGVudF9UeXBlc10ueG1sUEsBAi0AFAAGAAgAAAAhAFr0LFu/AAAAFQEA&#10;AAsAAAAAAAAAAAAAAAAAHwEAAF9yZWxzLy5yZWxzUEsBAi0AFAAGAAgAAAAhAJW01UDHAAAA3gAA&#10;AA8AAAAAAAAAAAAAAAAABwIAAGRycy9kb3ducmV2LnhtbFBLBQYAAAAAAwADALcAAAD7AgAAAAA=&#10;" strokeweight=".1pt"/>
                  <v:line id="Line 28124" o:spid="_x0000_s1589" style="position:absolute;visibility:visible;mso-wrap-style:square" from="4262,2111" to="4292,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" strokeweight=".1pt"/>
                  <v:line id="Line 28125" o:spid="_x0000_s1590" style="position:absolute;visibility:visible;mso-wrap-style:square" from="4258,2109" to="429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" strokeweight=".1pt"/>
                  <v:line id="Line 28126" o:spid="_x0000_s1591" style="position:absolute;visibility:visible;mso-wrap-style:square" from="4256,2107" to="4288,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bY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eZrD7U68AnJxBQAA//8DAFBLAQItABQABgAIAAAAIQDb4fbL7gAAAIUBAAATAAAAAAAA&#10;AAAAAAAAAAAAAABbQ29udGVudF9UeXBlc10ueG1sUEsBAi0AFAAGAAgAAAAhAFr0LFu/AAAAFQEA&#10;AAsAAAAAAAAAAAAAAAAAHwEAAF9yZWxzLy5yZWxzUEsBAi0AFAAGAAgAAAAhAIXDdtjHAAAA3gAA&#10;AA8AAAAAAAAAAAAAAAAABwIAAGRycy9kb3ducmV2LnhtbFBLBQYAAAAAAwADALcAAAD7AgAAAAA=&#10;" strokeweight=".1pt"/>
                  <v:line id="Line 28127" o:spid="_x0000_s1592" style="position:absolute;visibility:visible;mso-wrap-style:square" from="4254,2105" to="4286,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" strokeweight=".1pt"/>
                  <v:line id="Line 28128" o:spid="_x0000_s1593" style="position:absolute;visibility:visible;mso-wrap-style:square" from="4251,2103" to="428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" strokeweight=".1pt"/>
                  <v:line id="Line 28129" o:spid="_x0000_s1594" style="position:absolute;visibility:visible;mso-wrap-style:square" from="4249,2102" to="4284,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" strokeweight=".1pt"/>
                  <v:line id="Line 28130" o:spid="_x0000_s1595" style="position:absolute;visibility:visible;mso-wrap-style:square" from="4245,2100" to="428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" strokeweight=".1pt"/>
                  <v:line id="Line 28131" o:spid="_x0000_s1596" style="position:absolute;visibility:visible;mso-wrap-style:square" from="4243,2098" to="428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" strokeweight=".1pt"/>
                  <v:line id="Line 28132" o:spid="_x0000_s1597" style="position:absolute;visibility:visible;mso-wrap-style:square" from="4241,2096" to="4281,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" strokeweight=".1pt"/>
                  <v:line id="Line 28133" o:spid="_x0000_s1598" style="position:absolute;visibility:visible;mso-wrap-style:square" from="4238,2094" to="427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" strokeweight=".1pt"/>
                  <v:line id="Line 28134" o:spid="_x0000_s1599" style="position:absolute;visibility:visible;mso-wrap-style:square" from="4236,2092" to="4277,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" strokeweight=".1pt"/>
                  <v:line id="Line 28135" o:spid="_x0000_s1600" style="position:absolute;visibility:visible;mso-wrap-style:square" from="4232,2090" to="4277,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" strokeweight=".1pt"/>
                  <v:line id="Line 28136" o:spid="_x0000_s1601" style="position:absolute;visibility:visible;mso-wrap-style:square" from="4230,2088" to="4275,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" strokeweight=".1pt"/>
                  <v:line id="Line 28137" o:spid="_x0000_s1602" style="position:absolute;visibility:visible;mso-wrap-style:square" from="4228,2087" to="4273,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n+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" strokeweight=".1pt"/>
                  <v:line id="Line 28138" o:spid="_x0000_s1603" style="position:absolute;visibility:visible;mso-wrap-style:square" from="4224,2085" to="4273,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" strokeweight=".1pt"/>
                  <v:line id="Line 28139" o:spid="_x0000_s1604" style="position:absolute;visibility:visible;mso-wrap-style:square" from="4223,2083" to="427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" strokeweight=".1pt"/>
                  <v:line id="Line 28140" o:spid="_x0000_s1605" style="position:absolute;visibility:visible;mso-wrap-style:square" from="4219,2081" to="4269,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" strokeweight=".1pt"/>
                  <v:line id="Line 28141" o:spid="_x0000_s1606" style="position:absolute;visibility:visible;mso-wrap-style:square" from="4217,2079" to="4268,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LM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eZbC7U68AnJxBQAA//8DAFBLAQItABQABgAIAAAAIQDb4fbL7gAAAIUBAAATAAAAAAAA&#10;AAAAAAAAAAAAAABbQ29udGVudF9UeXBlc10ueG1sUEsBAi0AFAAGAAgAAAAhAFr0LFu/AAAAFQEA&#10;AAsAAAAAAAAAAAAAAAAAHwEAAF9yZWxzLy5yZWxzUEsBAi0AFAAGAAgAAAAhAEGfsszHAAAA3gAA&#10;AA8AAAAAAAAAAAAAAAAABwIAAGRycy9kb3ducmV2LnhtbFBLBQYAAAAAAwADALcAAAD7AgAAAAA=&#10;" strokeweight=".1pt"/>
                  <v:line id="Line 28142" o:spid="_x0000_s1607" style="position:absolute;visibility:visible;mso-wrap-style:square" from="4219,2077" to="4268,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" strokeweight=".1pt"/>
                  <v:line id="Line 28143" o:spid="_x0000_s1608" style="position:absolute;visibility:visible;mso-wrap-style:square" from="4221,2075" to="426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" strokeweight=".1pt"/>
                  <v:line id="Line 28144" o:spid="_x0000_s1609" style="position:absolute;visibility:visible;mso-wrap-style:square" from="4223,2073" to="4264,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" strokeweight=".1pt"/>
                  <v:line id="Line 28145" o:spid="_x0000_s1610" style="position:absolute;visibility:visible;mso-wrap-style:square" from="4224,2072" to="426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" strokeweight=".1pt"/>
                  <v:line id="Line 28146" o:spid="_x0000_s1611" style="position:absolute;visibility:visible;mso-wrap-style:square" from="4226,2070" to="42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q4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SzO434lXQK5vAAAA//8DAFBLAQItABQABgAIAAAAIQDb4fbL7gAAAIUBAAATAAAAAAAA&#10;AAAAAAAAAAAAAABbQ29udGVudF9UeXBlc10ueG1sUEsBAi0AFAAGAAgAAAAhAFr0LFu/AAAAFQEA&#10;AAsAAAAAAAAAAAAAAAAAHwEAAF9yZWxzLy5yZWxzUEsBAi0AFAAGAAgAAAAhAM52KrjHAAAA3gAA&#10;AA8AAAAAAAAAAAAAAAAABwIAAGRycy9kb3ducmV2LnhtbFBLBQYAAAAAAwADALcAAAD7AgAAAAA=&#10;" strokeweight=".1pt"/>
                  <v:line id="Line 28147" o:spid="_x0000_s1612" style="position:absolute;visibility:visible;mso-wrap-style:square" from="4228,2068" to="4260,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8j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H2B/zvxCsjFFQAA//8DAFBLAQItABQABgAIAAAAIQDb4fbL7gAAAIUBAAATAAAAAAAA&#10;AAAAAAAAAAAAAABbQ29udGVudF9UeXBlc10ueG1sUEsBAi0AFAAGAAgAAAAhAFr0LFu/AAAAFQEA&#10;AAsAAAAAAAAAAAAAAAAAHwEAAF9yZWxzLy5yZWxzUEsBAi0AFAAGAAgAAAAhAKE6jyPHAAAA3gAA&#10;AA8AAAAAAAAAAAAAAAAABwIAAGRycy9kb3ducmV2LnhtbFBLBQYAAAAAAwADALcAAAD7AgAAAAA=&#10;" strokeweight=".1pt"/>
                  <v:line id="Line 28148" o:spid="_x0000_s1613" style="position:absolute;visibility:visible;mso-wrap-style:square" from="4230,2066" to="4258,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" strokeweight=".1pt"/>
                  <v:line id="Line 28149" o:spid="_x0000_s1614" style="position:absolute;visibility:visible;mso-wrap-style:square" from="4232,2064" to="4258,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" strokeweight=".1pt"/>
                  <v:line id="Line 28150" o:spid="_x0000_s1615" style="position:absolute;visibility:visible;mso-wrap-style:square" from="4234,2062" to="4256,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" strokeweight=".1pt"/>
                  <v:line id="Line 28151" o:spid="_x0000_s1616" style="position:absolute;visibility:visible;mso-wrap-style:square" from="4236,2060" to="4254,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" strokeweight=".1pt"/>
                  <v:line id="Line 28152" o:spid="_x0000_s1617" style="position:absolute;visibility:visible;mso-wrap-style:square" from="4238,2058" to="4254,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" strokeweight=".1pt"/>
                  <v:line id="Line 28153" o:spid="_x0000_s1618" style="position:absolute;visibility:visible;mso-wrap-style:square" from="4239,2057" to="4253,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" strokeweight=".1pt"/>
                  <v:line id="Line 28154" o:spid="_x0000_s1619" style="position:absolute;visibility:visible;mso-wrap-style:square" from="4241,2055" to="425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" strokeweight=".1pt"/>
                  <v:line id="Line 28155" o:spid="_x0000_s1620" style="position:absolute;visibility:visible;mso-wrap-style:square" from="4243,2053" to="4249,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" strokeweight=".1pt"/>
                  <v:line id="Line 28156" o:spid="_x0000_s1621" style="position:absolute;visibility:visible;mso-wrap-style:square" from="4245,2051" to="4249,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" strokeweight=".1pt"/>
                  <v:line id="Line 28157" o:spid="_x0000_s1622" style="position:absolute;visibility:visible;mso-wrap-style:square" from="4682,2544" to="468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" strokeweight=".1pt"/>
                  <v:line id="Line 28158" o:spid="_x0000_s1623" style="position:absolute;visibility:visible;mso-wrap-style:square" from="4682,2542" to="46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" strokeweight=".1pt"/>
                  <v:line id="Line 28159" o:spid="_x0000_s1624" style="position:absolute;visibility:visible;mso-wrap-style:square" from="4680,2540" to="4689,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" strokeweight=".1pt"/>
                  <v:line id="Line 28160" o:spid="_x0000_s1625" style="position:absolute;visibility:visible;mso-wrap-style:square" from="4678,2538" to="46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" strokeweight=".1pt"/>
                  <v:line id="Line 28161" o:spid="_x0000_s1626" style="position:absolute;visibility:visible;mso-wrap-style:square" from="4676,2536" to="469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" strokeweight=".1pt"/>
                  <v:line id="Line 28162" o:spid="_x0000_s1627" style="position:absolute;visibility:visible;mso-wrap-style:square" from="4676,2534" to="4695,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" strokeweight=".1pt"/>
                  <v:line id="Line 28163" o:spid="_x0000_s1628" style="position:absolute;visibility:visible;mso-wrap-style:square" from="4674,2532" to="469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" strokeweight=".1pt"/>
                  <v:line id="Line 28164" o:spid="_x0000_s1629" style="position:absolute;visibility:visible;mso-wrap-style:square" from="4673,2530" to="4699,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" strokeweight=".1pt"/>
                  <v:line id="Line 28165" o:spid="_x0000_s1630" style="position:absolute;visibility:visible;mso-wrap-style:square" from="4673,2529" to="4701,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" strokeweight=".1pt"/>
                  <v:line id="Line 28166" o:spid="_x0000_s1631" style="position:absolute;visibility:visible;mso-wrap-style:square" from="4671,2527" to="4703,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" strokeweight=".1pt"/>
                  <v:line id="Line 28167" o:spid="_x0000_s1632" style="position:absolute;visibility:visible;mso-wrap-style:square" from="4669,2525" to="4704,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" strokeweight=".1pt"/>
                </v:group>
                <v:line id="Line 28168" o:spid="_x0000_s1633" style="position:absolute;visibility:visible;mso-wrap-style:square" from="30518,16052" to="30765,1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" strokeweight=".1pt"/>
                <v:line id="Line 28169" o:spid="_x0000_s1634" style="position:absolute;visibility:visible;mso-wrap-style:square" from="30518,16040" to="30778,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" strokeweight=".1pt"/>
                <v:line id="Line 28170" o:spid="_x0000_s1635" style="position:absolute;visibility:visible;mso-wrap-style:square" from="30505,16027" to="30791,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" strokeweight=".1pt"/>
                <v:line id="Line 28171" o:spid="_x0000_s1636" style="position:absolute;visibility:visible;mso-wrap-style:square" from="30492,16014" to="30803,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3R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eZ7C7U68AnJxBQAA//8DAFBLAQItABQABgAIAAAAIQDb4fbL7gAAAIUBAAATAAAAAAAA&#10;AAAAAAAAAAAAAABbQ29udGVudF9UeXBlc10ueG1sUEsBAi0AFAAGAAgAAAAhAFr0LFu/AAAAFQEA&#10;AAsAAAAAAAAAAAAAAAAAHwEAAF9yZWxzLy5yZWxzUEsBAi0AFAAGAAgAAAAhAFIsndHHAAAA3gAA&#10;AA8AAAAAAAAAAAAAAAAABwIAAGRycy9kb3ducmV2LnhtbFBLBQYAAAAAAwADALcAAAD7AgAAAAA=&#10;" strokeweight=".1pt"/>
                <v:line id="Line 28172" o:spid="_x0000_s1637" style="position:absolute;visibility:visible;mso-wrap-style:square" from="30492,16002" to="30816,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" strokeweight=".1pt"/>
                <v:line id="Line 28173" o:spid="_x0000_s1638" style="position:absolute;visibility:visible;mso-wrap-style:square" from="30480,15995" to="3080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Y9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y1K434lXQK5vAAAA//8DAFBLAQItABQABgAIAAAAIQDb4fbL7gAAAIUBAAATAAAAAAAA&#10;AAAAAAAAAAAAAABbQ29udGVudF9UeXBlc10ueG1sUEsBAi0AFAAGAAgAAAAhAFr0LFu/AAAAFQEA&#10;AAsAAAAAAAAAAAAAAAAAHwEAAF9yZWxzLy5yZWxzUEsBAi0AFAAGAAgAAAAhAM2ypj3HAAAA3gAA&#10;AA8AAAAAAAAAAAAAAAAABwIAAGRycy9kb3ducmV2LnhtbFBLBQYAAAAAAwADALcAAAD7AgAAAAA=&#10;" strokeweight=".1pt"/>
                <v:line id="Line 28174" o:spid="_x0000_s1639" style="position:absolute;visibility:visible;mso-wrap-style:square" from="30467,15982" to="30778,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" strokeweight=".1pt"/>
                <v:line id="Line 28175" o:spid="_x0000_s1640" style="position:absolute;visibility:visible;mso-wrap-style:square" from="30460,15970" to="30765,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" strokeweight=".1pt"/>
                <v:line id="Line 28176" o:spid="_x0000_s1641" style="position:absolute;visibility:visible;mso-wrap-style:square" from="30460,15957" to="30746,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" strokeweight=".1pt"/>
                <v:line id="Line 28177" o:spid="_x0000_s1642" style="position:absolute;visibility:visible;mso-wrap-style:square" from="30448,15944" to="30734,1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A+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HuB/zvxCsjFFQAA//8DAFBLAQItABQABgAIAAAAIQDb4fbL7gAAAIUBAAATAAAAAAAA&#10;AAAAAAAAAAAAAABbQ29udGVudF9UeXBlc10ueG1sUEsBAi0AFAAGAAgAAAAhAFr0LFu/AAAAFQEA&#10;AAsAAAAAAAAAAAAAAAAAHwEAAF9yZWxzLy5yZWxzUEsBAi0AFAAGAAgAAAAhALKJoD7HAAAA3gAA&#10;AA8AAAAAAAAAAAAAAAAABwIAAGRycy9kb3ducmV2LnhtbFBLBQYAAAAAAwADALcAAAD7AgAAAAA=&#10;" strokeweight=".1pt"/>
                <v:line id="Line 28178" o:spid="_x0000_s1643" style="position:absolute;visibility:visible;mso-wrap-style:square" from="30435,15932" to="30721,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" strokeweight=".1pt"/>
                <v:line id="Line 28179" o:spid="_x0000_s1644" style="position:absolute;visibility:visible;mso-wrap-style:square" from="30435,15919" to="30695,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" strokeweight=".1pt"/>
                <v:line id="Line 28180" o:spid="_x0000_s1645" style="position:absolute;visibility:visible;mso-wrap-style:square" from="30422,15913" to="30683,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" strokeweight=".1pt"/>
                <v:line id="Line 28181" o:spid="_x0000_s1646" style="position:absolute;visibility:visible;mso-wrap-style:square" from="30410,15900" to="30657,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" strokeweight=".1pt"/>
                <v:line id="Line 28182" o:spid="_x0000_s1647" style="position:absolute;visibility:visible;mso-wrap-style:square" from="30397,15887" to="30651,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V7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" strokeweight=".1pt"/>
                <v:line id="Line 28183" o:spid="_x0000_s1648" style="position:absolute;visibility:visible;mso-wrap-style:square" from="30397,15875" to="30638,1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" strokeweight=".1pt"/>
                <v:line id="Line 28184" o:spid="_x0000_s1649" style="position:absolute;visibility:visible;mso-wrap-style:square" from="30384,15862" to="30613,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" strokeweight=".1pt"/>
                <v:line id="Line 28185" o:spid="_x0000_s1650" style="position:absolute;visibility:visible;mso-wrap-style:square" from="30372,15849" to="30600,1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" strokeweight=".1pt"/>
                <v:line id="Line 28186" o:spid="_x0000_s1651" style="position:absolute;visibility:visible;mso-wrap-style:square" from="30372,15836" to="30575,1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" strokeweight=".1pt"/>
                <v:line id="Line 28187" o:spid="_x0000_s1652" style="position:absolute;visibility:visible;mso-wrap-style:square" from="30365,15824" to="30562,1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" strokeweight=".1pt"/>
                <v:line id="Line 28188" o:spid="_x0000_s1653" style="position:absolute;visibility:visible;mso-wrap-style:square" from="30353,15817" to="3055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" strokeweight=".1pt"/>
                <v:line id="Line 28189" o:spid="_x0000_s1654" style="position:absolute;visibility:visible;mso-wrap-style:square" from="30340,15805" to="3053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" strokeweight=".1pt"/>
                <v:line id="Line 28190" o:spid="_x0000_s1655" style="position:absolute;visibility:visible;mso-wrap-style:square" from="30340,15792" to="30518,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" strokeweight=".1pt"/>
                <v:line id="Line 28191" o:spid="_x0000_s1656" style="position:absolute;visibility:visible;mso-wrap-style:square" from="30327,15779" to="30492,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sr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eZHC7U68AnJxBQAA//8DAFBLAQItABQABgAIAAAAIQDb4fbL7gAAAIUBAAATAAAAAAAA&#10;AAAAAAAAAAAAAABbQ29udGVudF9UeXBlc10ueG1sUEsBAi0AFAAGAAgAAAAhAFr0LFu/AAAAFQEA&#10;AAsAAAAAAAAAAAAAAAAAHwEAAF9yZWxzLy5yZWxzUEsBAi0AFAAGAAgAAAAhAOIgeyvHAAAA3gAA&#10;AA8AAAAAAAAAAAAAAAAABwIAAGRycy9kb3ducmV2LnhtbFBLBQYAAAAAAwADALcAAAD7AgAAAAA=&#10;" strokeweight=".1pt"/>
                <v:line id="Line 28192" o:spid="_x0000_s1657" style="position:absolute;visibility:visible;mso-wrap-style:square" from="30314,15767" to="30480,1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" strokeweight=".1pt"/>
                <v:line id="Line 28193" o:spid="_x0000_s1658" style="position:absolute;visibility:visible;mso-wrap-style:square" from="30314,15754" to="30467,1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DH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y1O434lXQK5vAAAA//8DAFBLAQItABQABgAIAAAAIQDb4fbL7gAAAIUBAAATAAAAAAAA&#10;AAAAAAAAAAAAAABbQ29udGVudF9UeXBlc10ueG1sUEsBAi0AFAAGAAgAAAAhAFr0LFu/AAAAFQEA&#10;AAsAAAAAAAAAAAAAAAAAHwEAAF9yZWxzLy5yZWxzUEsBAi0AFAAGAAgAAAAhAH2+QMfHAAAA3gAA&#10;AA8AAAAAAAAAAAAAAAAABwIAAGRycy9kb3ducmV2LnhtbFBLBQYAAAAAAwADALcAAAD7AgAAAAA=&#10;" strokeweight=".1pt"/>
                <v:line id="Line 28194" o:spid="_x0000_s1659" style="position:absolute;visibility:visible;mso-wrap-style:square" from="30302,15741" to="30448,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" strokeweight=".1pt"/>
                <v:line id="Line 28195" o:spid="_x0000_s1660" style="position:absolute;visibility:visible;mso-wrap-style:square" from="30289,15728" to="30435,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" strokeweight=".1pt"/>
                <v:line id="Line 28196" o:spid="_x0000_s1661" style="position:absolute;visibility:visible;mso-wrap-style:square" from="30276,15722" to="30410,1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Nf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yzO434lXQK5vAAAA//8DAFBLAQItABQABgAIAAAAIQDb4fbL7gAAAIUBAAATAAAAAAAA&#10;AAAAAAAAAAAAAABbQ29udGVudF9UeXBlc10ueG1sUEsBAi0AFAAGAAgAAAAhAFr0LFu/AAAAFQEA&#10;AAsAAAAAAAAAAAAAAAAAHwEAAF9yZWxzLy5yZWxzUEsBAi0AFAAGAAgAAAAhAG3J41/HAAAA3gAA&#10;AA8AAAAAAAAAAAAAAAAABwIAAGRycy9kb3ducmV2LnhtbFBLBQYAAAAAAwADALcAAAD7AgAAAAA=&#10;" strokeweight=".1pt"/>
                <v:line id="Line 28197" o:spid="_x0000_s1662" style="position:absolute;visibility:visible;mso-wrap-style:square" from="30276,15709" to="30397,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bE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H+B/zvxCsjFFQAA//8DAFBLAQItABQABgAIAAAAIQDb4fbL7gAAAIUBAAATAAAAAAAA&#10;AAAAAAAAAAAAAABbQ29udGVudF9UeXBlc10ueG1sUEsBAi0AFAAGAAgAAAAhAFr0LFu/AAAAFQEA&#10;AAsAAAAAAAAAAAAAAAAAHwEAAF9yZWxzLy5yZWxzUEsBAi0AFAAGAAgAAAAhAAKFRsTHAAAA3gAA&#10;AA8AAAAAAAAAAAAAAAAABwIAAGRycy9kb3ducmV2LnhtbFBLBQYAAAAAAwADALcAAAD7AgAAAAA=&#10;" strokeweight=".1pt"/>
                <v:line id="Line 28198" o:spid="_x0000_s1663" style="position:absolute;visibility:visible;mso-wrap-style:square" from="30270,15697" to="30384,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" strokeweight=".1pt"/>
                <v:line id="Line 28199" o:spid="_x0000_s1664" style="position:absolute;visibility:visible;mso-wrap-style:square" from="30257,15684" to="30365,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" strokeweight=".1pt"/>
                <v:line id="Line 28200" o:spid="_x0000_s1665" style="position:absolute;visibility:visible;mso-wrap-style:square" from="30257,15671" to="30353,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" strokeweight=".1pt"/>
                <v:line id="Line 28201" o:spid="_x0000_s1666" style="position:absolute;visibility:visible;mso-wrap-style:square" from="30245,15659" to="30327,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" strokeweight=".1pt"/>
                <v:line id="Line 28202" o:spid="_x0000_s1667" style="position:absolute;visibility:visible;mso-wrap-style:square" from="30232,15646" to="30314,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" strokeweight=".1pt"/>
                <v:line id="Line 28203" o:spid="_x0000_s1668" style="position:absolute;visibility:visible;mso-wrap-style:square" from="30219,15633" to="30302,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" strokeweight=".1pt"/>
                <v:line id="Line 28204" o:spid="_x0000_s1669" style="position:absolute;visibility:visible;mso-wrap-style:square" from="30219,15627" to="30276,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" strokeweight=".1pt"/>
                <v:line id="Line 28205" o:spid="_x0000_s1670" style="position:absolute;visibility:visible;mso-wrap-style:square" from="30206,15614" to="3027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" strokeweight=".1pt"/>
                <v:line id="Line 28206" o:spid="_x0000_s1671" style="position:absolute;visibility:visible;mso-wrap-style:square" from="30194,15601" to="30245,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" strokeweight=".1pt"/>
                <v:line id="Line 28207" o:spid="_x0000_s1672" style="position:absolute;visibility:visible;mso-wrap-style:square" from="30194,15589" to="3023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" strokeweight=".1pt"/>
                <v:line id="Line 28208" o:spid="_x0000_s1673" style="position:absolute;visibility:visible;mso-wrap-style:square" from="30181,15576" to="30219,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" strokeweight=".1pt"/>
                <v:line id="Line 28209" o:spid="_x0000_s1674" style="position:absolute;visibility:visible;mso-wrap-style:square" from="30175,15563" to="30194,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" strokeweight=".1pt"/>
                <v:line id="Line 28210" o:spid="_x0000_s1675" style="position:absolute;visibility:visible;mso-wrap-style:square" from="30162,15551" to="30181,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" strokeweight=".1pt"/>
                <v:line id="Line 28211" o:spid="_x0000_s1676" style="position:absolute;flip:y;visibility:visible;mso-wrap-style:square" from="25482,13474" to="28562,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" strokeweight=".55pt"/>
                <v:line id="Line 28212" o:spid="_x0000_s1677" style="position:absolute;flip:y;visibility:visible;mso-wrap-style:square" from="27305,15290" to="30384,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" strokeweight=".55pt"/>
                <v:line id="Line 28213" o:spid="_x0000_s1678" style="position:absolute;visibility:visible;mso-wrap-style:square" from="31800,17183" to="31921,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" strokeweight=".55pt"/>
                <v:line id="Line 28214" o:spid="_x0000_s1679" style="position:absolute;visibility:visible;mso-wrap-style:square" from="31921,17303" to="39020,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" strokeweight=".55pt"/>
                <v:shape id="Freeform 28215" o:spid="_x0000_s1680" style="position:absolute;left:20612;top:17316;width:2178;height:57;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" path="m343,3r-7,l332,3r,-2l328,1r-2,l324,1,322,r-1,l317,r-2,l311,r-4,l306,r-6,l294,r-2,l291,r-2,l287,r-4,l281,r-4,l276,r-2,l272,r-2,l268,r-4,l261,r-4,l255,r-2,l249,1r-3,l244,1r-4,2l238,3r-2,l229,5r-2,l225,5r-2,l221,5r-2,l212,5r-4,2l204,7r-5,2l195,9r-2,l191,9r-2,l186,9r-10,l169,7r-10,l154,5r-2,l148,5r-4,l142,5,137,3r-8,l127,1r-1,l122,1r-4,l111,1r-4,l103,1r-2,l96,1r-4,l88,1r-2,l84,1r-2,l79,1r-2,l75,1r-4,l69,1r-2,l60,1r-4,l52,3r-7,l41,3r-5,l30,5r-4,l21,5r-2,l17,7r-4,l9,7,7,7,4,7,2,7,,7e" filled="f" strokeweight=".55pt">
                  <v:path arrowok="t" o:connecttype="custom" o:connectlocs="213360,1905;210820,635;207010,635;204470,0;201295,0;197485,0;194310,0;186690,0;184785,0;182245,0;178435,0;175260,0;172720,0;170180,0;165735,0;161925,0;158115,635;154940,635;151130,1905;145415,3175;142875,3175;140335,3175;134620,3175;129540,4445;123825,5715;121285,5715;118110,5715;107315,4445;97790,3175;93980,3175;90170,3175;81915,1905;80010,635;74930,635;67945,635;64135,635;58420,635;54610,635;52070,635;48895,635;45085,635;42545,635;35560,635;28575,1905;22860,1905;16510,3175;12065,3175;8255,4445;4445,4445;1270,4445" o:connectangles="0,0,0,0,0,0,0,0,0,0,0,0,0,0,0,0,0,0,0,0,0,0,0,0,0,0,0,0,0,0,0,0,0,0,0,0,0,0,0,0,0,0,0,0,0,0,0,0,0,0"/>
                </v:shape>
                <v:shape id="Freeform 28216" o:spid="_x0000_s1681" style="position:absolute;left:18586;top:17252;width:2026;height:108;visibility:visible;mso-wrap-style:square;v-text-anchor:top" coordsize="3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" path="m319,17r-9,l306,17r-2,l298,17r-2,l295,17r-6,l287,15r-2,l281,15r-3,-2l276,11r-6,l268,10r-5,l261,10r-2,l255,6r-2,l251,6r-7,l242,6,238,4r-3,l227,4,223,2r-3,l212,2,210,r-2,l206,r-1,l203,r-6,l195,r-2,l191,r-1,l188,r-2,l182,r-4,l176,r-3,2l169,2r-4,l161,2r-3,l154,2r-2,l148,2r-3,l145,4r-2,l139,4r-4,l131,4r-3,l126,4r-2,l120,4r-4,l115,6r-4,l109,6r-2,l100,6r,4l98,10r-4,l92,10r-2,l86,10r-3,1l81,11r-4,l75,11r-4,l66,11r-2,l62,13r-2,l58,13r-3,l49,13r-4,l43,13r-2,l40,13r-2,l36,13r-4,l28,13r-3,l23,13r-4,l13,13r-3,l6,11,,11e" filled="f" strokeweight=".55pt">
                  <v:path arrowok="t" o:connecttype="custom" o:connectlocs="196850,10795;193040,10795;187960,10795;183515,10795;180975,9525;176530,8255;171450,6985;167005,6350;164465,6350;160655,3810;154940,3810;151130,2540;144145,2540;139700,1270;133350,0;130810,0;128905,0;123825,0;121285,0;119380,0;115570,0;111760,0;107315,1270;102235,1270;97790,1270;93980,1270;92075,2540;88265,2540;83185,2540;80010,2540;76200,2540;73025,3810;69215,3810;63500,3810;62230,6350;58420,6350;54610,6350;51435,6985;47625,6985;41910,6985;39370,8255;36830,8255;31115,8255;27305,8255;25400,8255;22860,8255;17780,8255;14605,8255;8255,8255;3810,6985" o:connectangles="0,0,0,0,0,0,0,0,0,0,0,0,0,0,0,0,0,0,0,0,0,0,0,0,0,0,0,0,0,0,0,0,0,0,0,0,0,0,0,0,0,0,0,0,0,0,0,0,0,0"/>
                </v:shape>
                <v:shape id="Freeform 28217" o:spid="_x0000_s1682" style="position:absolute;left:16598;top:17252;width:1988;height:96;visibility:visible;mso-wrap-style:square;v-text-anchor:top" coordsize="3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" path="m313,11r-4,-1l304,10,296,6r-2,l293,6r-4,l289,4r-2,l285,4r-2,l279,2r-1,l276,r-4,l270,r-2,l266,r-5,l257,r-4,l251,r-5,l244,r-2,l238,r-2,l233,r-6,2l221,4r-2,l216,4r-6,l208,6r-4,l203,6r,4l201,10r-6,l193,11r-2,l188,11r-4,l178,11r-2,2l173,13r-4,l163,15r-4,l158,15r-4,l152,15r-2,l146,15r-2,l143,15r-2,l135,15r-2,l126,15r-2,l122,15r-2,l118,15r-2,l113,15r-2,l109,15r-2,l103,15r-2,l99,15r-7,l88,15r-7,l75,15r-2,l68,13r-4,l62,13r-4,l56,13,51,11r-4,l43,11,39,10r-3,l34,10,30,6r-4,l24,6r-1,l21,4r-2,l17,4r-4,l9,4,8,4,6,4,2,4,,4e" filled="f" strokeweight=".55pt">
                  <v:path arrowok="t" o:connecttype="custom" o:connectlocs="196215,6350;187960,3810;186055,3810;183515,2540;180975,2540;177165,1270;175260,0;171450,0;168910,0;163195,0;159385,0;154940,0;151130,0;147955,0;140335,2540;137160,2540;132080,3810;128905,3810;127635,6350;122555,6985;119380,6985;113030,6985;109855,8255;103505,9525;100330,9525;96520,9525;92710,9525;90805,9525;85725,9525;80010,9525;77470,9525;74930,9525;71755,9525;69215,9525;65405,9525;62865,9525;55880,9525;47625,9525;43180,8255;39370,8255;35560,8255;29845,6985;24765,6350;21590,6350;16510,3810;14605,3810;12065,2540;8255,2540;5080,2540;1270,2540" o:connectangles="0,0,0,0,0,0,0,0,0,0,0,0,0,0,0,0,0,0,0,0,0,0,0,0,0,0,0,0,0,0,0,0,0,0,0,0,0,0,0,0,0,0,0,0,0,0,0,0,0,0"/>
                </v:shape>
                <v:shape id="Freeform 28218" o:spid="_x0000_s1683" style="position:absolute;left:14465;top:17252;width:2133;height:96;visibility:visible;mso-wrap-style:square;v-text-anchor:top" coordsize="3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" path="m336,4r-6,l327,4r-2,l321,4r-4,2l315,6r-1,l310,10r-2,l304,11r-5,l295,13r-2,l289,13r-5,l282,15r-4,l276,15r-2,l270,15r-5,l261,15r-4,l250,15r-4,l242,15r-3,l233,15r-4,l225,15r-1,l220,15r-4,l214,15r-2,l209,15r-2,l199,15r-2,l194,15r-2,l190,15r-8,l180,15r-5,l173,15r-6,l165,15r-1,l162,15r-2,l158,13r-4,l149,13r-2,-2l143,11r-2,l139,10r-5,l132,10r-2,l126,10,122,6r-5,l115,6r-6,l107,4r-7,l98,4,92,2r-3,l83,2r-2,l79,2r-4,l74,,72,,66,,64,,62,,60,,57,,55,,47,,45,,42,,40,,38,,32,,30,,25,,23,,21,,15,,14,,12,,8,,6,,4,2,,2e" filled="f" strokeweight=".55pt">
                  <v:path arrowok="t" o:connecttype="custom" o:connectlocs="209550,2540;206375,2540;201295,3810;199390,3810;195580,6350;189865,6985;186055,8255;180340,8255;176530,9525;173990,9525;168275,9525;163195,9525;156210,9525;151765,9525;145415,9525;142240,9525;137160,9525;134620,9525;131445,9525;125095,9525;121920,9525;115570,9525;111125,9525;106045,9525;104140,9525;101600,9525;97790,8255;93345,6985;89535,6985;85090,6350;82550,6350;77470,3810;73025,3810;67945,2540;62230,2540;56515,1270;51435,1270;47625,1270;45720,0;40640,0;38100,0;34925,0;28575,0;25400,0;20320,0;15875,0;13335,0;8890,0;5080,0;2540,1270" o:connectangles="0,0,0,0,0,0,0,0,0,0,0,0,0,0,0,0,0,0,0,0,0,0,0,0,0,0,0,0,0,0,0,0,0,0,0,0,0,0,0,0,0,0,0,0,0,0,0,0,0,0"/>
                </v:shape>
                <v:shape id="Freeform 28219" o:spid="_x0000_s1684" style="position:absolute;left:13931;top:17265;width:534;height:51;visibility:visible;mso-wrap-style:square;v-text-anchor:top" coordsize="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" path="m84,l83,,81,,79,,75,,73,,71,,66,2r-2,l62,2r-2,l58,2r-2,l54,2,51,4r-2,l47,4r-2,l41,4r-2,l36,4r-2,l32,4r,4l30,8r-2,l26,8r-2,l23,8r-4,l17,8r-2,l13,8r-2,l9,8,8,8,6,8,2,8,,8e" filled="f" strokeweight=".55pt">
                  <v:path arrowok="t" o:connecttype="custom" o:connectlocs="53340,0;52705,0;51435,0;50165,0;47625,0;46355,0;45085,0;41910,1270;40640,1270;39370,1270;38100,1270;36830,1270;35560,1270;34290,1270;32385,2540;31115,2540;29845,2540;28575,2540;26035,2540;24765,2540;22860,2540;21590,2540;20320,2540;20320,5080;19050,5080;17780,5080;16510,5080;15240,5080;14605,5080;12065,5080;10795,5080;9525,5080;8255,5080;6985,5080;5715,5080;5080,5080;3810,5080;1270,5080;0,5080" o:connectangles="0,0,0,0,0,0,0,0,0,0,0,0,0,0,0,0,0,0,0,0,0,0,0,0,0,0,0,0,0,0,0,0,0,0,0,0,0,0,0"/>
                </v:shape>
                <v:line id="Line 28220" o:spid="_x0000_s1685" style="position:absolute;visibility:visible;mso-wrap-style:square" from="8572,22898" to="9036,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" strokeweight=".1pt"/>
                <v:line id="Line 28221" o:spid="_x0000_s1686" style="position:absolute;visibility:visible;mso-wrap-style:square" from="8572,22885" to="9036,2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" strokeweight=".1pt"/>
                <v:line id="Line 28222" o:spid="_x0000_s1687" style="position:absolute;visibility:visible;mso-wrap-style:square" from="8572,22872" to="9036,2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" strokeweight=".1pt"/>
                <v:line id="Line 28223" o:spid="_x0000_s1688" style="position:absolute;visibility:visible;mso-wrap-style:square" from="8572,22860" to="9036,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" strokeweight=".1pt"/>
                <v:line id="Line 28224" o:spid="_x0000_s1689" style="position:absolute;visibility:visible;mso-wrap-style:square" from="8572,22847" to="9036,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" strokeweight=".1pt"/>
                <v:line id="Line 28225" o:spid="_x0000_s1690" style="position:absolute;visibility:visible;mso-wrap-style:square" from="8572,22834" to="9036,2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" strokeweight=".1pt"/>
                <v:line id="Line 28226" o:spid="_x0000_s1691" style="position:absolute;visibility:visible;mso-wrap-style:square" from="8623,22828" to="8693,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" strokeweight=".1pt"/>
                <v:line id="Line 28227" o:spid="_x0000_s1692" style="position:absolute;visibility:visible;mso-wrap-style:square" from="8610,22815" to="8680,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" strokeweight=".1pt"/>
                <v:line id="Line 28228" o:spid="_x0000_s1693" style="position:absolute;visibility:visible;mso-wrap-style:square" from="8597,22802" to="8667,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" strokeweight=".1pt"/>
                <v:line id="Line 28229" o:spid="_x0000_s1694" style="position:absolute;visibility:visible;mso-wrap-style:square" from="8585,22790" to="8655,2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" strokeweight=".1pt"/>
                <v:line id="Line 28230" o:spid="_x0000_s1695" style="position:absolute;visibility:visible;mso-wrap-style:square" from="8572,22777" to="8648,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" strokeweight=".1pt"/>
                <v:line id="Line 28231" o:spid="_x0000_s1696" style="position:absolute;visibility:visible;mso-wrap-style:square" from="8572,22764" to="8648,2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" strokeweight=".1pt"/>
                <v:line id="Line 28232" o:spid="_x0000_s1697" style="position:absolute;visibility:visible;mso-wrap-style:square" from="8559,22752" to="8636,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" strokeweight=".1pt"/>
                <v:line id="Line 28233" o:spid="_x0000_s1698" style="position:absolute;visibility:visible;mso-wrap-style:square" from="8559,22745" to="8636,2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" strokeweight=".1pt"/>
                <v:line id="Line 28234" o:spid="_x0000_s1699" style="position:absolute;visibility:visible;mso-wrap-style:square" from="8559,22733" to="8636,2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" strokeweight=".1pt"/>
                <v:line id="Line 28235" o:spid="_x0000_s1700" style="position:absolute;visibility:visible;mso-wrap-style:square" from="8559,22720" to="8636,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" strokeweight=".1pt"/>
                <v:line id="Line 28236" o:spid="_x0000_s1701" style="position:absolute;visibility:visible;mso-wrap-style:square" from="8559,22707" to="8636,2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P4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" strokeweight=".1pt"/>
                <v:line id="Line 28237" o:spid="_x0000_s1702" style="position:absolute;visibility:visible;mso-wrap-style:square" from="8559,22694" to="8636,2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" strokeweight=".1pt"/>
                <v:line id="Line 28238" o:spid="_x0000_s1703" style="position:absolute;visibility:visible;mso-wrap-style:square" from="8559,22682" to="8636,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" strokeweight=".1pt"/>
                <v:line id="Line 28239" o:spid="_x0000_s1704" style="position:absolute;visibility:visible;mso-wrap-style:square" from="8559,22669" to="8648,2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eK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" strokeweight=".1pt"/>
                <v:line id="Line 28240" o:spid="_x0000_s1705" style="position:absolute;visibility:visible;mso-wrap-style:square" from="8559,22656" to="8655,2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" strokeweight=".1pt"/>
                <v:line id="Line 28241" o:spid="_x0000_s1706" style="position:absolute;visibility:visible;mso-wrap-style:square" from="8559,22650" to="8693,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" strokeweight=".1pt"/>
                <v:line id="Line 28242" o:spid="_x0000_s1707" style="position:absolute;visibility:visible;mso-wrap-style:square" from="8572,22637" to="8731,2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" strokeweight=".1pt"/>
                <v:line id="Line 28243" o:spid="_x0000_s1708" style="position:absolute;visibility:visible;mso-wrap-style:square" from="8572,22625" to="9036,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" strokeweight=".1pt"/>
                <v:line id="Line 28244" o:spid="_x0000_s1709" style="position:absolute;visibility:visible;mso-wrap-style:square" from="8585,22612" to="9036,2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" strokeweight=".1pt"/>
                <v:line id="Line 28245" o:spid="_x0000_s1710" style="position:absolute;visibility:visible;mso-wrap-style:square" from="8610,22599" to="9036,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" strokeweight=".1pt"/>
                <v:line id="Line 28246" o:spid="_x0000_s1711" style="position:absolute;visibility:visible;mso-wrap-style:square" from="8623,22586" to="9036,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Ul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zSD/zvxCsjFFQAA//8DAFBLAQItABQABgAIAAAAIQDb4fbL7gAAAIUBAAATAAAAAAAA&#10;AAAAAAAAAAAAAABbQ29udGVudF9UeXBlc10ueG1sUEsBAi0AFAAGAAgAAAAhAFr0LFu/AAAAFQEA&#10;AAsAAAAAAAAAAAAAAAAAHwEAAF9yZWxzLy5yZWxzUEsBAi0AFAAGAAgAAAAhALiXJSXHAAAA3gAA&#10;AA8AAAAAAAAAAAAAAAAABwIAAGRycy9kb3ducmV2LnhtbFBLBQYAAAAAAwADALcAAAD7AgAAAAA=&#10;" strokeweight=".1pt"/>
                <v:line id="Line 28247" o:spid="_x0000_s1712" style="position:absolute;visibility:visible;mso-wrap-style:square" from="8648,22574" to="9036,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" strokeweight=".1pt"/>
                <v:line id="Line 28248" o:spid="_x0000_s1713" style="position:absolute;visibility:visible;mso-wrap-style:square" from="8636,22561" to="9036,2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" strokeweight=".1pt"/>
                <v:line id="Line 28249" o:spid="_x0000_s1714" style="position:absolute;visibility:visible;mso-wrap-style:square" from="8610,22555" to="8680,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" strokeweight=".1pt"/>
                <v:line id="Line 28250" o:spid="_x0000_s1715" style="position:absolute;visibility:visible;mso-wrap-style:square" from="8597,22542" to="8655,2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" strokeweight=".1pt"/>
                <v:line id="Line 28251" o:spid="_x0000_s1716" style="position:absolute;visibility:visible;mso-wrap-style:square" from="8585,22529" to="8655,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" strokeweight=".1pt"/>
                <v:line id="Line 28252" o:spid="_x0000_s1717" style="position:absolute;visibility:visible;mso-wrap-style:square" from="8572,22517" to="8648,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" strokeweight=".1pt"/>
                <v:line id="Line 28253" o:spid="_x0000_s1718" style="position:absolute;visibility:visible;mso-wrap-style:square" from="8572,22504" to="8648,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" strokeweight=".1pt"/>
                <v:line id="Line 28254" o:spid="_x0000_s1719" style="position:absolute;visibility:visible;mso-wrap-style:square" from="8559,22491" to="8636,2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" strokeweight=".1pt"/>
                <v:line id="Line 28255" o:spid="_x0000_s1720" style="position:absolute;visibility:visible;mso-wrap-style:square" from="8559,22479" to="8636,2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" strokeweight=".1pt"/>
                <v:line id="Line 28256" o:spid="_x0000_s1721" style="position:absolute;visibility:visible;mso-wrap-style:square" from="8559,22466" to="8636,2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" strokeweight=".1pt"/>
                <v:line id="Line 28257" o:spid="_x0000_s1722" style="position:absolute;visibility:visible;mso-wrap-style:square" from="8559,22459" to="8636,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" strokeweight=".1pt"/>
                <v:line id="Line 28258" o:spid="_x0000_s1723" style="position:absolute;visibility:visible;mso-wrap-style:square" from="8559,22447" to="8636,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" strokeweight=".1pt"/>
                <v:line id="Line 28259" o:spid="_x0000_s1724" style="position:absolute;visibility:visible;mso-wrap-style:square" from="8559,22434" to="8636,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" strokeweight=".1pt"/>
                <v:line id="Line 28260" o:spid="_x0000_s1725" style="position:absolute;visibility:visible;mso-wrap-style:square" from="8559,22421" to="8648,2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" strokeweight=".1pt"/>
                <v:line id="Line 28261" o:spid="_x0000_s1726" style="position:absolute;visibility:visible;mso-wrap-style:square" from="8559,22409" to="8648,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" strokeweight=".1pt"/>
                <v:line id="Line 28262" o:spid="_x0000_s1727" style="position:absolute;visibility:visible;mso-wrap-style:square" from="8559,22396" to="8655,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" strokeweight=".1pt"/>
                <v:line id="Line 28263" o:spid="_x0000_s1728" style="position:absolute;visibility:visible;mso-wrap-style:square" from="8559,22383" to="8655,2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" strokeweight=".1pt"/>
                <v:line id="Line 28264" o:spid="_x0000_s1729" style="position:absolute;visibility:visible;mso-wrap-style:square" from="8559,22371" to="8680,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" strokeweight=".1pt"/>
                <v:line id="Line 28265" o:spid="_x0000_s1730" style="position:absolute;visibility:visible;mso-wrap-style:square" from="8572,22364" to="9036,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" strokeweight=".1pt"/>
                <v:line id="Line 28266" o:spid="_x0000_s1731" style="position:absolute;visibility:visible;mso-wrap-style:square" from="8585,22352" to="9036,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" strokeweight=".1pt"/>
                <v:line id="Line 28267" o:spid="_x0000_s1732" style="position:absolute;visibility:visible;mso-wrap-style:square" from="8597,22339" to="9036,2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" strokeweight=".1pt"/>
                <v:line id="Line 28268" o:spid="_x0000_s1733" style="position:absolute;visibility:visible;mso-wrap-style:square" from="8610,22326" to="9036,2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" strokeweight=".1pt"/>
                <v:line id="Line 28269" o:spid="_x0000_s1734" style="position:absolute;visibility:visible;mso-wrap-style:square" from="8636,22313" to="9036,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" strokeweight=".1pt"/>
                <v:line id="Line 28270" o:spid="_x0000_s1735" style="position:absolute;visibility:visible;mso-wrap-style:square" from="8648,22301" to="9036,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" strokeweight=".1pt"/>
                <v:line id="Line 28271" o:spid="_x0000_s1736" style="position:absolute;visibility:visible;mso-wrap-style:square" from="8394,22148" to="8464,2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" strokeweight=".1pt"/>
                <v:line id="Line 28272" o:spid="_x0000_s1737" style="position:absolute;visibility:visible;mso-wrap-style:square" from="8394,22136" to="8464,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w7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" strokeweight=".1pt"/>
                <v:line id="Line 28273" o:spid="_x0000_s1738" style="position:absolute;visibility:visible;mso-wrap-style:square" from="8394,22123" to="846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mg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yyF/zvxCsjFFQAA//8DAFBLAQItABQABgAIAAAAIQDb4fbL7gAAAIUBAAATAAAAAAAA&#10;AAAAAAAAAAAAAABbQ29udGVudF9UeXBlc10ueG1sUEsBAi0AFAAGAAgAAAAhAFr0LFu/AAAAFQEA&#10;AAsAAAAAAAAAAAAAAAAAHwEAAF9yZWxzLy5yZWxzUEsBAi0AFAAGAAgAAAAhALtTqaDHAAAA3gAA&#10;AA8AAAAAAAAAAAAAAAAABwIAAGRycy9kb3ducmV2LnhtbFBLBQYAAAAAAwADALcAAAD7AgAAAAA=&#10;" strokeweight=".1pt"/>
                <v:line id="Line 28274" o:spid="_x0000_s1739" style="position:absolute;visibility:visible;mso-wrap-style:square" from="8394,22110" to="8464,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" strokeweight=".1pt"/>
                <v:line id="Line 28275" o:spid="_x0000_s1740" style="position:absolute;visibility:visible;mso-wrap-style:square" from="8394,22098" to="8464,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" strokeweight=".1pt"/>
                <v:line id="Line 28276" o:spid="_x0000_s1741" style="position:absolute;visibility:visible;mso-wrap-style:square" from="8394,22085" to="8464,2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o4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yyD/zvxCsjFFQAA//8DAFBLAQItABQABgAIAAAAIQDb4fbL7gAAAIUBAAATAAAAAAAA&#10;AAAAAAAAAAAAAABbQ29udGVudF9UeXBlc10ueG1sUEsBAi0AFAAGAAgAAAAhAFr0LFu/AAAAFQEA&#10;AAsAAAAAAAAAAAAAAAAAHwEAAF9yZWxzLy5yZWxzUEsBAi0AFAAGAAgAAAAhAKskCjjHAAAA3gAA&#10;AA8AAAAAAAAAAAAAAAAABwIAAGRycy9kb3ducmV2LnhtbFBLBQYAAAAAAwADALcAAAD7AgAAAAA=&#10;" strokeweight=".1pt"/>
                <v:line id="Line 28277" o:spid="_x0000_s1742" style="position:absolute;visibility:visible;mso-wrap-style:square" from="8572,22148" to="9036,2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" strokeweight=".1pt"/>
                <v:line id="Line 28278" o:spid="_x0000_s1743" style="position:absolute;visibility:visible;mso-wrap-style:square" from="8572,22136" to="9036,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" strokeweight=".1pt"/>
                <v:line id="Line 28279" o:spid="_x0000_s1744" style="position:absolute;visibility:visible;mso-wrap-style:square" from="8572,22123" to="9036,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" strokeweight=".1pt"/>
                <v:line id="Line 28280" o:spid="_x0000_s1745" style="position:absolute;visibility:visible;mso-wrap-style:square" from="8572,22110" to="9036,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" strokeweight=".1pt"/>
                <v:line id="Line 28281" o:spid="_x0000_s1746" style="position:absolute;visibility:visible;mso-wrap-style:square" from="8572,22098" to="9036,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" strokeweight=".1pt"/>
                <v:line id="Line 28282" o:spid="_x0000_s1747" style="position:absolute;visibility:visible;mso-wrap-style:square" from="8572,22085" to="9036,2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" strokeweight=".1pt"/>
                <v:line id="Line 28283" o:spid="_x0000_s1748" style="position:absolute;visibility:visible;mso-wrap-style:square" from="8572,21958" to="9036,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" strokeweight=".1pt"/>
                <v:line id="Line 28284" o:spid="_x0000_s1749" style="position:absolute;visibility:visible;mso-wrap-style:square" from="8572,21945" to="9036,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" strokeweight=".1pt"/>
                <v:line id="Line 28285" o:spid="_x0000_s1750" style="position:absolute;visibility:visible;mso-wrap-style:square" from="8572,21932" to="9036,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" strokeweight=".1pt"/>
                <v:line id="Line 28286" o:spid="_x0000_s1751" style="position:absolute;visibility:visible;mso-wrap-style:square" from="8572,21920" to="903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" strokeweight=".1pt"/>
                <v:line id="Line 28287" o:spid="_x0000_s1752" style="position:absolute;visibility:visible;mso-wrap-style:square" from="8572,21907" to="9036,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" strokeweight=".1pt"/>
                <v:line id="Line 28288" o:spid="_x0000_s1753" style="position:absolute;visibility:visible;mso-wrap-style:square" from="8572,21901" to="9036,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" strokeweight=".1pt"/>
                <v:line id="Line 28289" o:spid="_x0000_s1754" style="position:absolute;visibility:visible;mso-wrap-style:square" from="8623,21888" to="8705,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" strokeweight=".1pt"/>
                <v:line id="Line 28290" o:spid="_x0000_s1755" style="position:absolute;visibility:visible;mso-wrap-style:square" from="8597,21875" to="8680,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" strokeweight=".1pt"/>
                <v:line id="Line 28291" o:spid="_x0000_s1756" style="position:absolute;visibility:visible;mso-wrap-style:square" from="8585,21863" to="8655,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" strokeweight=".1pt"/>
                <v:line id="Line 28292" o:spid="_x0000_s1757" style="position:absolute;visibility:visible;mso-wrap-style:square" from="8585,21850" to="8655,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" strokeweight=".1pt"/>
                <v:line id="Line 28293" o:spid="_x0000_s1758" style="position:absolute;visibility:visible;mso-wrap-style:square" from="8572,21837" to="8648,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" strokeweight=".1pt"/>
                <v:line id="Line 28294" o:spid="_x0000_s1759" style="position:absolute;visibility:visible;mso-wrap-style:square" from="8572,21824" to="8648,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" strokeweight=".1pt"/>
                <v:line id="Line 28295" o:spid="_x0000_s1760" style="position:absolute;visibility:visible;mso-wrap-style:square" from="8559,21812" to="8636,2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" strokeweight=".1pt"/>
                <v:line id="Line 28296" o:spid="_x0000_s1761" style="position:absolute;visibility:visible;mso-wrap-style:square" from="8559,21805" to="8636,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" strokeweight=".1pt"/>
                <v:line id="Line 28297" o:spid="_x0000_s1762" style="position:absolute;visibility:visible;mso-wrap-style:square" from="8559,21793" to="8636,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" strokeweight=".1pt"/>
                <v:line id="Line 28298" o:spid="_x0000_s1763" style="position:absolute;visibility:visible;mso-wrap-style:square" from="8559,21780" to="8636,2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" strokeweight=".1pt"/>
                <v:line id="Line 28299" o:spid="_x0000_s1764" style="position:absolute;visibility:visible;mso-wrap-style:square" from="8559,21767" to="8636,2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" strokeweight=".1pt"/>
                <v:line id="Line 28300" o:spid="_x0000_s1765" style="position:absolute;visibility:visible;mso-wrap-style:square" from="8559,21755" to="8636,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" strokeweight=".1pt"/>
                <v:line id="Line 28301" o:spid="_x0000_s1766" style="position:absolute;visibility:visible;mso-wrap-style:square" from="8559,21742" to="8636,2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" strokeweight=".1pt"/>
                <v:line id="Line 28302" o:spid="_x0000_s1767" style="position:absolute;visibility:visible;mso-wrap-style:square" from="8559,21729" to="8648,2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c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" strokeweight=".1pt"/>
                <v:line id="Line 28303" o:spid="_x0000_s1768" style="position:absolute;visibility:visible;mso-wrap-style:square" from="8559,21717" to="8648,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" strokeweight=".1pt"/>
                <v:line id="Line 28304" o:spid="_x0000_s1769" style="position:absolute;visibility:visible;mso-wrap-style:square" from="8559,21710" to="865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" strokeweight=".1pt"/>
                <v:line id="Line 28305" o:spid="_x0000_s1770" style="position:absolute;visibility:visible;mso-wrap-style:square" from="8572,21697" to="8655,2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" strokeweight=".1pt"/>
                <v:line id="Line 28306" o:spid="_x0000_s1771" style="position:absolute;visibility:visible;mso-wrap-style:square" from="8572,21685" to="8680,2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" strokeweight=".1pt"/>
                <v:line id="Line 28307" o:spid="_x0000_s1772" style="position:absolute;visibility:visible;mso-wrap-style:square" from="8572,21672" to="875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" strokeweight=".1pt"/>
                <v:line id="Line 28308" o:spid="_x0000_s1773" style="position:absolute;visibility:visible;mso-wrap-style:square" from="8585,21659" to="9036,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" strokeweight=".1pt"/>
                <v:line id="Line 28309" o:spid="_x0000_s1774" style="position:absolute;visibility:visible;mso-wrap-style:square" from="8585,21647" to="9036,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" strokeweight=".1pt"/>
                <v:line id="Line 28310" o:spid="_x0000_s1775" style="position:absolute;visibility:visible;mso-wrap-style:square" from="8610,21634" to="9036,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" strokeweight=".1pt"/>
                <v:line id="Line 28311" o:spid="_x0000_s1776" style="position:absolute;visibility:visible;mso-wrap-style:square" from="8623,21621" to="9036,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" strokeweight=".1pt"/>
                <v:line id="Line 28312" o:spid="_x0000_s1777" style="position:absolute;visibility:visible;mso-wrap-style:square" from="8636,21615" to="9036,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" strokeweight=".1pt"/>
                <v:line id="Line 28313" o:spid="_x0000_s1778" style="position:absolute;visibility:visible;mso-wrap-style:square" from="8750,21602" to="9036,2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" strokeweight=".1pt"/>
                <v:line id="Line 28314" o:spid="_x0000_s1779" style="position:absolute;visibility:visible;mso-wrap-style:square" from="8953,21456" to="9036,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" strokeweight=".1pt"/>
                <v:line id="Line 28315" o:spid="_x0000_s1780" style="position:absolute;visibility:visible;mso-wrap-style:square" from="8953,21443" to="9036,2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" strokeweight=".1pt"/>
                <v:line id="Line 28316" o:spid="_x0000_s1781" style="position:absolute;visibility:visible;mso-wrap-style:square" from="8953,21431" to="9036,2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vO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TzK434lXQK5vAAAA//8DAFBLAQItABQABgAIAAAAIQDb4fbL7gAAAIUBAAATAAAAAAAA&#10;AAAAAAAAAAAAAABbQ29udGVudF9UeXBlc10ueG1sUEsBAi0AFAAGAAgAAAAhAFr0LFu/AAAAFQEA&#10;AAsAAAAAAAAAAAAAAAAAHwEAAF9yZWxzLy5yZWxzUEsBAi0AFAAGAAgAAAAhAIBPe87HAAAA3gAA&#10;AA8AAAAAAAAAAAAAAAAABwIAAGRycy9kb3ducmV2LnhtbFBLBQYAAAAAAwADALcAAAD7AgAAAAA=&#10;" strokeweight=".1pt"/>
                <v:line id="Line 28317" o:spid="_x0000_s1782" style="position:absolute;visibility:visible;mso-wrap-style:square" from="8953,21424" to="9036,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" strokeweight=".1pt"/>
                <v:line id="Line 28318" o:spid="_x0000_s1783" style="position:absolute;visibility:visible;mso-wrap-style:square" from="8953,21412" to="9036,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" strokeweight=".1pt"/>
                <v:line id="Line 28319" o:spid="_x0000_s1784" style="position:absolute;visibility:visible;mso-wrap-style:square" from="8953,21399" to="9036,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" strokeweight=".1pt"/>
                <v:line id="Line 28320" o:spid="_x0000_s1785" style="position:absolute;visibility:visible;mso-wrap-style:square" from="8870,21253" to="8909,2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" strokeweight=".1pt"/>
                <v:line id="Line 28321" o:spid="_x0000_s1786" style="position:absolute;visibility:visible;mso-wrap-style:square" from="8680,21240" to="8743,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" strokeweight=".1pt"/>
                <v:line id="Line 28322" o:spid="_x0000_s1787" style="position:absolute;visibility:visible;mso-wrap-style:square" from="8870,21240" to="8940,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" strokeweight=".1pt"/>
                <v:line id="Line 28323" o:spid="_x0000_s1788" style="position:absolute;visibility:visible;mso-wrap-style:square" from="8636,21234" to="8743,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" strokeweight=".1pt"/>
                <v:line id="Line 28324" o:spid="_x0000_s1789" style="position:absolute;visibility:visible;mso-wrap-style:square" from="8870,21234" to="8953,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" strokeweight=".1pt"/>
                <v:line id="Line 28325" o:spid="_x0000_s1790" style="position:absolute;visibility:visible;mso-wrap-style:square" from="8572,21221" to="874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" strokeweight=".1pt"/>
                <v:group id="Group 28326" o:spid="_x0000_s1791" style="position:absolute;left:8394;top:14960;width:991;height:12903" coordorigin="1183,2351" coordsize="156,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">
                  <v:line id="Line 28327" o:spid="_x0000_s1792" style="position:absolute;visibility:visible;mso-wrap-style:square" from="1256,3338" to="1275,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" strokeweight=".1pt"/>
                  <v:line id="Line 28328" o:spid="_x0000_s1793" style="position:absolute;visibility:visible;mso-wrap-style:square" from="1202,3336" to="1239,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" strokeweight=".1pt"/>
                  <v:line id="Line 28329" o:spid="_x0000_s1794" style="position:absolute;visibility:visible;mso-wrap-style:square" from="1256,3336" to="127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" strokeweight=".1pt"/>
                  <v:line id="Line 28330" o:spid="_x0000_s1795" style="position:absolute;visibility:visible;mso-wrap-style:square" from="1194,3334" to="1239,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" strokeweight=".1pt"/>
                  <v:line id="Line 28331" o:spid="_x0000_s1796" style="position:absolute;visibility:visible;mso-wrap-style:square" from="1256,3334" to="1279,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" strokeweight=".1pt"/>
                  <v:line id="Line 28332" o:spid="_x0000_s1797" style="position:absolute;visibility:visible;mso-wrap-style:square" from="1185,3332" to="1239,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" strokeweight=".1pt"/>
                  <v:line id="Line 28333" o:spid="_x0000_s1798" style="position:absolute;visibility:visible;mso-wrap-style:square" from="1256,3332" to="128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" strokeweight=".1pt"/>
                  <v:line id="Line 28334" o:spid="_x0000_s1799" style="position:absolute;visibility:visible;mso-wrap-style:square" from="1185,3330" to="1239,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" strokeweight=".1pt"/>
                  <v:line id="Line 28335" o:spid="_x0000_s1800" style="position:absolute;visibility:visible;mso-wrap-style:square" from="1264,3330" to="128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" strokeweight=".1pt"/>
                  <v:line id="Line 28336" o:spid="_x0000_s1801" style="position:absolute;visibility:visible;mso-wrap-style:square" from="1185,3328" to="1236,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" strokeweight=".1pt"/>
                  <v:line id="Line 28337" o:spid="_x0000_s1802" style="position:absolute;visibility:visible;mso-wrap-style:square" from="1266,3328" to="1283,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" strokeweight=".1pt"/>
                  <v:line id="Line 28338" o:spid="_x0000_s1803" style="position:absolute;visibility:visible;mso-wrap-style:square" from="1185,3327" to="1215,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" strokeweight=".1pt"/>
                  <v:line id="Line 28339" o:spid="_x0000_s1804" style="position:absolute;visibility:visible;mso-wrap-style:square" from="1224,3327" to="1234,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" strokeweight=".1pt"/>
                  <v:line id="Line 28340" o:spid="_x0000_s1805" style="position:absolute;visibility:visible;mso-wrap-style:square" from="1269,3327" to="1283,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" strokeweight=".1pt"/>
                  <v:line id="Line 28341" o:spid="_x0000_s1806" style="position:absolute;visibility:visible;mso-wrap-style:square" from="1185,3325" to="1206,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" strokeweight=".1pt"/>
                  <v:line id="Line 28342" o:spid="_x0000_s1807" style="position:absolute;visibility:visible;mso-wrap-style:square" from="1223,3325" to="1232,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" strokeweight=".1pt"/>
                  <v:line id="Line 28343" o:spid="_x0000_s1808" style="position:absolute;visibility:visible;mso-wrap-style:square" from="1271,3325" to="1284,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" strokeweight=".1pt"/>
                  <v:line id="Line 28344" o:spid="_x0000_s1809" style="position:absolute;visibility:visible;mso-wrap-style:square" from="1185,3323" to="1196,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" strokeweight=".1pt"/>
                  <v:line id="Line 28345" o:spid="_x0000_s1810" style="position:absolute;visibility:visible;mso-wrap-style:square" from="1223,3323" to="1232,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" strokeweight=".1pt"/>
                  <v:line id="Line 28346" o:spid="_x0000_s1811" style="position:absolute;visibility:visible;mso-wrap-style:square" from="1271,3323" to="1284,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Fz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TzO434lXQK5vAAAA//8DAFBLAQItABQABgAIAAAAIQDb4fbL7gAAAIUBAAATAAAAAAAA&#10;AAAAAAAAAAAAAABbQ29udGVudF9UeXBlc10ueG1sUEsBAi0AFAAGAAgAAAAhAFr0LFu/AAAAFQEA&#10;AAsAAAAAAAAAAAAAAAAAHwEAAF9yZWxzLy5yZWxzUEsBAi0AFAAGAAgAAAAhAE4jsXPHAAAA3gAA&#10;AA8AAAAAAAAAAAAAAAAABwIAAGRycy9kb3ducmV2LnhtbFBLBQYAAAAAAwADALcAAAD7AgAAAAA=&#10;" strokeweight=".1pt"/>
                  <v:line id="Line 28347" o:spid="_x0000_s1812" style="position:absolute;visibility:visible;mso-wrap-style:square" from="1185,3321" to="1196,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" strokeweight=".1pt"/>
                  <v:line id="Line 28348" o:spid="_x0000_s1813" style="position:absolute;visibility:visible;mso-wrap-style:square" from="1221,3321" to="1230,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" strokeweight=".1pt"/>
                  <v:line id="Line 28349" o:spid="_x0000_s1814" style="position:absolute;visibility:visible;mso-wrap-style:square" from="1273,3321" to="1284,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" strokeweight=".1pt"/>
                  <v:line id="Line 28350" o:spid="_x0000_s1815" style="position:absolute;visibility:visible;mso-wrap-style:square" from="1185,3319" to="1196,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" strokeweight=".1pt"/>
                  <v:line id="Line 28351" o:spid="_x0000_s1816" style="position:absolute;visibility:visible;mso-wrap-style:square" from="1221,3319" to="123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" strokeweight=".1pt"/>
                  <v:line id="Line 28352" o:spid="_x0000_s1817" style="position:absolute;visibility:visible;mso-wrap-style:square" from="1273,3319" to="128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" strokeweight=".1pt"/>
                  <v:line id="Line 28353" o:spid="_x0000_s1818" style="position:absolute;visibility:visible;mso-wrap-style:square" from="1185,3317" to="1196,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" strokeweight=".1pt"/>
                  <v:line id="Line 28354" o:spid="_x0000_s1819" style="position:absolute;visibility:visible;mso-wrap-style:square" from="1221,3317" to="1230,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" strokeweight=".1pt"/>
                  <v:line id="Line 28355" o:spid="_x0000_s1820" style="position:absolute;visibility:visible;mso-wrap-style:square" from="1273,3317" to="1284,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" strokeweight=".1pt"/>
                  <v:line id="Line 28356" o:spid="_x0000_s1821" style="position:absolute;visibility:visible;mso-wrap-style:square" from="1185,3315" to="1196,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" strokeweight=".1pt"/>
                  <v:line id="Line 28357" o:spid="_x0000_s1822" style="position:absolute;visibility:visible;mso-wrap-style:square" from="1221,3315" to="1230,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" strokeweight=".1pt"/>
                  <v:line id="Line 28358" o:spid="_x0000_s1823" style="position:absolute;visibility:visible;mso-wrap-style:square" from="1273,3315" to="1286,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" strokeweight=".1pt"/>
                  <v:line id="Line 28359" o:spid="_x0000_s1824" style="position:absolute;visibility:visible;mso-wrap-style:square" from="1185,3313" to="1196,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" strokeweight=".1pt"/>
                  <v:line id="Line 28360" o:spid="_x0000_s1825" style="position:absolute;visibility:visible;mso-wrap-style:square" from="1219,3313" to="123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" strokeweight=".1pt"/>
                  <v:line id="Line 28361" o:spid="_x0000_s1826" style="position:absolute;visibility:visible;mso-wrap-style:square" from="1273,3313" to="1286,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" strokeweight=".1pt"/>
                  <v:line id="Line 28362" o:spid="_x0000_s1827" style="position:absolute;visibility:visible;mso-wrap-style:square" from="1185,3312" to="1196,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" strokeweight=".1pt"/>
                  <v:line id="Line 28363" o:spid="_x0000_s1828" style="position:absolute;visibility:visible;mso-wrap-style:square" from="1219,3312" to="1230,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" strokeweight=".1pt"/>
                  <v:line id="Line 28364" o:spid="_x0000_s1829" style="position:absolute;visibility:visible;mso-wrap-style:square" from="1273,3312" to="1286,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" strokeweight=".1pt"/>
                  <v:line id="Line 28365" o:spid="_x0000_s1830" style="position:absolute;visibility:visible;mso-wrap-style:square" from="1185,3310" to="1196,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" strokeweight=".1pt"/>
                  <v:line id="Line 28366" o:spid="_x0000_s1831" style="position:absolute;visibility:visible;mso-wrap-style:square" from="1219,3310" to="1230,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" strokeweight=".1pt"/>
                  <v:line id="Line 28367" o:spid="_x0000_s1832" style="position:absolute;visibility:visible;mso-wrap-style:square" from="1273,3310" to="1286,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" strokeweight=".1pt"/>
                  <v:line id="Line 28368" o:spid="_x0000_s1833" style="position:absolute;visibility:visible;mso-wrap-style:square" from="1185,3308" to="1196,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" strokeweight=".1pt"/>
                  <v:line id="Line 28369" o:spid="_x0000_s1834" style="position:absolute;visibility:visible;mso-wrap-style:square" from="1219,3308" to="1230,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" strokeweight=".1pt"/>
                  <v:line id="Line 28370" o:spid="_x0000_s1835" style="position:absolute;visibility:visible;mso-wrap-style:square" from="1273,3308" to="1284,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" strokeweight=".1pt"/>
                  <v:line id="Line 28371" o:spid="_x0000_s1836" style="position:absolute;visibility:visible;mso-wrap-style:square" from="1185,3306" to="1196,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" strokeweight=".1pt"/>
                  <v:line id="Line 28372" o:spid="_x0000_s1837" style="position:absolute;visibility:visible;mso-wrap-style:square" from="1219,3306" to="1232,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" strokeweight=".1pt"/>
                  <v:line id="Line 28373" o:spid="_x0000_s1838" style="position:absolute;visibility:visible;mso-wrap-style:square" from="1273,3306" to="128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32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z1K434lXQK5vAAAA//8DAFBLAQItABQABgAIAAAAIQDb4fbL7gAAAIUBAAATAAAAAAAA&#10;AAAAAAAAAAAAAABbQ29udGVudF9UeXBlc10ueG1sUEsBAi0AFAAGAAgAAAAhAFr0LFu/AAAAFQEA&#10;AAsAAAAAAAAAAAAAAAAAHwEAAF9yZWxzLy5yZWxzUEsBAi0AFAAGAAgAAAAhAE3nPfbHAAAA3gAA&#10;AA8AAAAAAAAAAAAAAAAABwIAAGRycy9kb3ducmV2LnhtbFBLBQYAAAAAAwADALcAAAD7AgAAAAA=&#10;" strokeweight=".1pt"/>
                  <v:line id="Line 28374" o:spid="_x0000_s1839" style="position:absolute;visibility:visible;mso-wrap-style:square" from="1185,3304" to="1196,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" strokeweight=".1pt"/>
                  <v:line id="Line 28375" o:spid="_x0000_s1840" style="position:absolute;visibility:visible;mso-wrap-style:square" from="1219,3304" to="123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" strokeweight=".1pt"/>
                  <v:line id="Line 28376" o:spid="_x0000_s1841" style="position:absolute;visibility:visible;mso-wrap-style:square" from="1273,3304" to="1284,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5u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ekizzK434lXQK5vAAAA//8DAFBLAQItABQABgAIAAAAIQDb4fbL7gAAAIUBAAATAAAAAAAA&#10;AAAAAAAAAAAAAABbQ29udGVudF9UeXBlc10ueG1sUEsBAi0AFAAGAAgAAAAhAFr0LFu/AAAAFQEA&#10;AAsAAAAAAAAAAAAAAAAAHwEAAF9yZWxzLy5yZWxzUEsBAi0AFAAGAAgAAAAhAF2Qnm7HAAAA3gAA&#10;AA8AAAAAAAAAAAAAAAAABwIAAGRycy9kb3ducmV2LnhtbFBLBQYAAAAAAwADALcAAAD7AgAAAAA=&#10;" strokeweight=".1pt"/>
                  <v:line id="Line 28377" o:spid="_x0000_s1842" style="position:absolute;visibility:visible;mso-wrap-style:square" from="1185,3302" to="119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" strokeweight=".1pt"/>
                  <v:line id="Line 28378" o:spid="_x0000_s1843" style="position:absolute;visibility:visible;mso-wrap-style:square" from="1219,3302" to="1232,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" strokeweight=".1pt"/>
                  <v:line id="Line 28379" o:spid="_x0000_s1844" style="position:absolute;visibility:visible;mso-wrap-style:square" from="1271,3302" to="128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" strokeweight=".1pt"/>
                  <v:line id="Line 28380" o:spid="_x0000_s1845" style="position:absolute;visibility:visible;mso-wrap-style:square" from="1185,3300" to="1196,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" strokeweight=".1pt"/>
                  <v:line id="Line 28381" o:spid="_x0000_s1846" style="position:absolute;visibility:visible;mso-wrap-style:square" from="1221,3300" to="1234,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" strokeweight=".1pt"/>
                  <v:line id="Line 28382" o:spid="_x0000_s1847" style="position:absolute;visibility:visible;mso-wrap-style:square" from="1271,3300" to="1283,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" strokeweight=".1pt"/>
                  <v:line id="Line 28383" o:spid="_x0000_s1848" style="position:absolute;visibility:visible;mso-wrap-style:square" from="1185,3298" to="1196,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" strokeweight=".1pt"/>
                  <v:line id="Line 28384" o:spid="_x0000_s1849" style="position:absolute;visibility:visible;mso-wrap-style:square" from="1221,3298" to="1234,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" strokeweight=".1pt"/>
                  <v:line id="Line 28385" o:spid="_x0000_s1850" style="position:absolute;visibility:visible;mso-wrap-style:square" from="1269,3298" to="128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" strokeweight=".1pt"/>
                  <v:line id="Line 28386" o:spid="_x0000_s1851" style="position:absolute;visibility:visible;mso-wrap-style:square" from="1185,3297" to="1196,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" strokeweight=".1pt"/>
                  <v:line id="Line 28387" o:spid="_x0000_s1852" style="position:absolute;visibility:visible;mso-wrap-style:square" from="1221,3297" to="1236,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" strokeweight=".1pt"/>
                  <v:line id="Line 28388" o:spid="_x0000_s1853" style="position:absolute;visibility:visible;mso-wrap-style:square" from="1268,3297" to="128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" strokeweight=".1pt"/>
                  <v:line id="Line 28389" o:spid="_x0000_s1854" style="position:absolute;visibility:visible;mso-wrap-style:square" from="1185,3295" to="1196,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" strokeweight=".1pt"/>
                  <v:line id="Line 28390" o:spid="_x0000_s1855" style="position:absolute;visibility:visible;mso-wrap-style:square" from="1223,3295" to="1238,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" strokeweight=".1pt"/>
                  <v:line id="Line 28391" o:spid="_x0000_s1856" style="position:absolute;visibility:visible;mso-wrap-style:square" from="1264,3295" to="128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" strokeweight=".1pt"/>
                  <v:line id="Line 28392" o:spid="_x0000_s1857" style="position:absolute;visibility:visible;mso-wrap-style:square" from="1185,3293" to="1196,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" strokeweight=".1pt"/>
                  <v:line id="Line 28393" o:spid="_x0000_s1858" style="position:absolute;visibility:visible;mso-wrap-style:square" from="1223,3293" to="1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" strokeweight=".1pt"/>
                  <v:line id="Line 28394" o:spid="_x0000_s1859" style="position:absolute;visibility:visible;mso-wrap-style:square" from="1260,3293" to="1279,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" strokeweight=".1pt"/>
                  <v:line id="Line 28395" o:spid="_x0000_s1860" style="position:absolute;visibility:visible;mso-wrap-style:square" from="1185,3291" to="1196,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" strokeweight=".1pt"/>
                  <v:line id="Line 28396" o:spid="_x0000_s1861" style="position:absolute;visibility:visible;mso-wrap-style:square" from="1224,3291" to="125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" strokeweight=".1pt"/>
                  <v:line id="Line 28397" o:spid="_x0000_s1862" style="position:absolute;visibility:visible;mso-wrap-style:square" from="1251,3291" to="1277,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" strokeweight=".1pt"/>
                  <v:line id="Line 28398" o:spid="_x0000_s1863" style="position:absolute;visibility:visible;mso-wrap-style:square" from="1185,3289" to="119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" strokeweight=".1pt"/>
                  <v:line id="Line 28399" o:spid="_x0000_s1864" style="position:absolute;visibility:visible;mso-wrap-style:square" from="1224,3289" to="1275,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" strokeweight=".1pt"/>
                  <v:line id="Line 28400" o:spid="_x0000_s1865" style="position:absolute;visibility:visible;mso-wrap-style:square" from="1185,3287" to="1196,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" strokeweight=".1pt"/>
                  <v:line id="Line 28401" o:spid="_x0000_s1866" style="position:absolute;visibility:visible;mso-wrap-style:square" from="1226,3287" to="1273,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" strokeweight=".1pt"/>
                  <v:line id="Line 28402" o:spid="_x0000_s1867" style="position:absolute;visibility:visible;mso-wrap-style:square" from="1185,3285" to="1196,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" strokeweight=".1pt"/>
                  <v:line id="Line 28403" o:spid="_x0000_s1868" style="position:absolute;visibility:visible;mso-wrap-style:square" from="1228,3285" to="1271,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" strokeweight=".1pt"/>
                  <v:line id="Line 28404" o:spid="_x0000_s1869" style="position:absolute;visibility:visible;mso-wrap-style:square" from="1232,3283" to="126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" strokeweight=".1pt"/>
                  <v:line id="Line 28405" o:spid="_x0000_s1870" style="position:absolute;visibility:visible;mso-wrap-style:square" from="1238,3282" to="1262,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" strokeweight=".1pt"/>
                  <v:line id="Line 28406" o:spid="_x0000_s1871" style="position:absolute;visibility:visible;mso-wrap-style:square" from="1243,3280" to="1256,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" strokeweight=".1pt"/>
                  <v:line id="Line 28407" o:spid="_x0000_s1872" style="position:absolute;visibility:visible;mso-wrap-style:square" from="1206,3265" to="1258,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" strokeweight=".1pt"/>
                  <v:line id="Line 28408" o:spid="_x0000_s1873" style="position:absolute;visibility:visible;mso-wrap-style:square" from="1202,3263" to="1269,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" strokeweight=".1pt"/>
                  <v:line id="Line 28409" o:spid="_x0000_s1874" style="position:absolute;visibility:visible;mso-wrap-style:square" from="1200,3261" to="127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" strokeweight=".1pt"/>
                  <v:line id="Line 28410" o:spid="_x0000_s1875" style="position:absolute;visibility:visible;mso-wrap-style:square" from="1196,3259" to="1275,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" strokeweight=".1pt"/>
                  <v:line id="Line 28411" o:spid="_x0000_s1876" style="position:absolute;visibility:visible;mso-wrap-style:square" from="1194,3257" to="1277,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" strokeweight=".1pt"/>
                  <v:line id="Line 28412" o:spid="_x0000_s1877" style="position:absolute;visibility:visible;mso-wrap-style:square" from="1191,3255" to="1279,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" strokeweight=".1pt"/>
                  <v:line id="Line 28413" o:spid="_x0000_s1878" style="position:absolute;visibility:visible;mso-wrap-style:square" from="1189,3253" to="121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" strokeweight=".1pt"/>
                  <v:line id="Line 28414" o:spid="_x0000_s1879" style="position:absolute;visibility:visible;mso-wrap-style:square" from="1262,3253" to="128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" strokeweight=".1pt"/>
                  <v:line id="Line 28415" o:spid="_x0000_s1880" style="position:absolute;visibility:visible;mso-wrap-style:square" from="1189,3252" to="1208,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" strokeweight=".1pt"/>
                  <v:line id="Line 28416" o:spid="_x0000_s1881" style="position:absolute;visibility:visible;mso-wrap-style:square" from="1264,3252" to="128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" strokeweight=".1pt"/>
                  <v:line id="Line 28417" o:spid="_x0000_s1882" style="position:absolute;visibility:visible;mso-wrap-style:square" from="1187,3250" to="1202,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" strokeweight=".1pt"/>
                  <v:line id="Line 28418" o:spid="_x0000_s1883" style="position:absolute;visibility:visible;mso-wrap-style:square" from="1268,3250" to="1283,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" strokeweight=".1pt"/>
                  <v:line id="Line 28419" o:spid="_x0000_s1884" style="position:absolute;visibility:visible;mso-wrap-style:square" from="1187,3248" to="1200,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" strokeweight=".1pt"/>
                  <v:line id="Line 28420" o:spid="_x0000_s1885" style="position:absolute;visibility:visible;mso-wrap-style:square" from="1269,3248" to="128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" strokeweight=".1pt"/>
                  <v:line id="Line 28421" o:spid="_x0000_s1886" style="position:absolute;visibility:visible;mso-wrap-style:square" from="1185,3246" to="1198,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" strokeweight=".1pt"/>
                  <v:line id="Line 28422" o:spid="_x0000_s1887" style="position:absolute;visibility:visible;mso-wrap-style:square" from="1269,3246" to="1283,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" strokeweight=".1pt"/>
                  <v:line id="Line 28423" o:spid="_x0000_s1888" style="position:absolute;visibility:visible;mso-wrap-style:square" from="1185,3244" to="1196,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" strokeweight=".1pt"/>
                  <v:line id="Line 28424" o:spid="_x0000_s1889" style="position:absolute;visibility:visible;mso-wrap-style:square" from="1271,3244" to="1284,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" strokeweight=".1pt"/>
                  <v:line id="Line 28425" o:spid="_x0000_s1890" style="position:absolute;visibility:visible;mso-wrap-style:square" from="1185,3242" to="1196,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" strokeweight=".1pt"/>
                  <v:line id="Line 28426" o:spid="_x0000_s1891" style="position:absolute;visibility:visible;mso-wrap-style:square" from="1271,3242" to="128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" strokeweight=".1pt"/>
                  <v:line id="Line 28427" o:spid="_x0000_s1892" style="position:absolute;visibility:visible;mso-wrap-style:square" from="1185,3240" to="119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" strokeweight=".1pt"/>
                  <v:line id="Line 28428" o:spid="_x0000_s1893" style="position:absolute;visibility:visible;mso-wrap-style:square" from="1271,3240" to="128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" strokeweight=".1pt"/>
                  <v:line id="Line 28429" o:spid="_x0000_s1894" style="position:absolute;visibility:visible;mso-wrap-style:square" from="1183,3238" to="1194,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" strokeweight=".1pt"/>
                  <v:line id="Line 28430" o:spid="_x0000_s1895" style="position:absolute;visibility:visible;mso-wrap-style:square" from="1273,3238" to="128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" strokeweight=".1pt"/>
                  <v:line id="Line 28431" o:spid="_x0000_s1896" style="position:absolute;visibility:visible;mso-wrap-style:square" from="1183,3237" to="119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" strokeweight=".1pt"/>
                  <v:line id="Line 28432" o:spid="_x0000_s1897" style="position:absolute;visibility:visible;mso-wrap-style:square" from="1273,3237" to="1286,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" strokeweight=".1pt"/>
                  <v:line id="Line 28433" o:spid="_x0000_s1898" style="position:absolute;visibility:visible;mso-wrap-style:square" from="1183,3235" to="1194,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" strokeweight=".1pt"/>
                  <v:line id="Line 28434" o:spid="_x0000_s1899" style="position:absolute;visibility:visible;mso-wrap-style:square" from="1273,3235" to="1286,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" strokeweight=".1pt"/>
                  <v:line id="Line 28435" o:spid="_x0000_s1900" style="position:absolute;visibility:visible;mso-wrap-style:square" from="1183,3233" to="1196,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ZE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" strokeweight=".1pt"/>
                  <v:line id="Line 28436" o:spid="_x0000_s1901" style="position:absolute;visibility:visible;mso-wrap-style:square" from="1273,3233" to="1286,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" strokeweight=".1pt"/>
                  <v:line id="Line 28437" o:spid="_x0000_s1902" style="position:absolute;visibility:visible;mso-wrap-style:square" from="1185,3231" to="119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42o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" strokeweight=".1pt"/>
                  <v:line id="Line 28438" o:spid="_x0000_s1903" style="position:absolute;visibility:visible;mso-wrap-style:square" from="1273,3231" to="128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" strokeweight=".1pt"/>
                  <v:line id="Line 28439" o:spid="_x0000_s1904" style="position:absolute;visibility:visible;mso-wrap-style:square" from="1185,3229" to="1196,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" strokeweight=".1pt"/>
                  <v:line id="Line 28440" o:spid="_x0000_s1905" style="position:absolute;visibility:visible;mso-wrap-style:square" from="1271,3229" to="1284,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" strokeweight=".1pt"/>
                  <v:line id="Line 28441" o:spid="_x0000_s1906" style="position:absolute;visibility:visible;mso-wrap-style:square" from="1185,3227" to="119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" strokeweight=".1pt"/>
                  <v:line id="Line 28442" o:spid="_x0000_s1907" style="position:absolute;visibility:visible;mso-wrap-style:square" from="1271,3227" to="1284,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" strokeweight=".1pt"/>
                  <v:line id="Line 28443" o:spid="_x0000_s1908" style="position:absolute;visibility:visible;mso-wrap-style:square" from="1185,3225" to="1198,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" strokeweight=".1pt"/>
                  <v:line id="Line 28444" o:spid="_x0000_s1909" style="position:absolute;visibility:visible;mso-wrap-style:square" from="1269,3225" to="128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" strokeweight=".1pt"/>
                  <v:line id="Line 28445" o:spid="_x0000_s1910" style="position:absolute;visibility:visible;mso-wrap-style:square" from="1187,3223" to="1200,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" strokeweight=".1pt"/>
                  <v:line id="Line 28446" o:spid="_x0000_s1911" style="position:absolute;visibility:visible;mso-wrap-style:square" from="1269,3223" to="1284,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" strokeweight=".1pt"/>
                  <v:line id="Line 28447" o:spid="_x0000_s1912" style="position:absolute;visibility:visible;mso-wrap-style:square" from="1187,3222" to="1202,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" strokeweight=".1pt"/>
                  <v:line id="Line 28448" o:spid="_x0000_s1913" style="position:absolute;visibility:visible;mso-wrap-style:square" from="1268,3222" to="128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" strokeweight=".1pt"/>
                  <v:line id="Line 28449" o:spid="_x0000_s1914" style="position:absolute;visibility:visible;mso-wrap-style:square" from="1187,3220" to="1204,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" strokeweight=".1pt"/>
                  <v:line id="Line 28450" o:spid="_x0000_s1915" style="position:absolute;visibility:visible;mso-wrap-style:square" from="1266,3220" to="1283,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" strokeweight=".1pt"/>
                  <v:line id="Line 28451" o:spid="_x0000_s1916" style="position:absolute;visibility:visible;mso-wrap-style:square" from="1189,3218" to="1208,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" strokeweight=".1pt"/>
                  <v:line id="Line 28452" o:spid="_x0000_s1917" style="position:absolute;visibility:visible;mso-wrap-style:square" from="1262,3218" to="128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" strokeweight=".1pt"/>
                  <v:line id="Line 28453" o:spid="_x0000_s1918" style="position:absolute;visibility:visible;mso-wrap-style:square" from="1189,3216" to="1215,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" strokeweight=".1pt"/>
                  <v:line id="Line 28454" o:spid="_x0000_s1919" style="position:absolute;visibility:visible;mso-wrap-style:square" from="1254,3216" to="1281,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" strokeweight=".1pt"/>
                  <v:line id="Line 28455" o:spid="_x0000_s1920" style="position:absolute;visibility:visible;mso-wrap-style:square" from="1191,3214" to="122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" strokeweight=".1pt"/>
                  <v:line id="Line 28456" o:spid="_x0000_s1921" style="position:absolute;visibility:visible;mso-wrap-style:square" from="1245,3214" to="1279,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" strokeweight=".1pt"/>
                  <v:line id="Line 28457" o:spid="_x0000_s1922" style="position:absolute;visibility:visible;mso-wrap-style:square" from="1193,3212" to="12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" strokeweight=".1pt"/>
                  <v:line id="Line 28458" o:spid="_x0000_s1923" style="position:absolute;visibility:visible;mso-wrap-style:square" from="1196,3210" to="1273,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" strokeweight=".1pt"/>
                  <v:line id="Line 28459" o:spid="_x0000_s1924" style="position:absolute;visibility:visible;mso-wrap-style:square" from="1200,3209" to="126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" strokeweight=".1pt"/>
                  <v:line id="Line 28460" o:spid="_x0000_s1925" style="position:absolute;visibility:visible;mso-wrap-style:square" from="1204,3207" to="1264,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" strokeweight=".1pt"/>
                  <v:line id="Line 28461" o:spid="_x0000_s1926" style="position:absolute;visibility:visible;mso-wrap-style:square" from="1211,3205" to="1258,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" strokeweight=".1pt"/>
                  <v:line id="Line 28462" o:spid="_x0000_s1927" style="position:absolute;visibility:visible;mso-wrap-style:square" from="1221,3203" to="1251,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1N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" strokeweight=".1pt"/>
                  <v:line id="Line 28463" o:spid="_x0000_s1928" style="position:absolute;visibility:visible;mso-wrap-style:square" from="1213,3188" to="1258,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" strokeweight=".1pt"/>
                  <v:line id="Line 28464" o:spid="_x0000_s1929" style="position:absolute;visibility:visible;mso-wrap-style:square" from="1206,3186" to="1264,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" strokeweight=".1pt"/>
                  <v:line id="Line 28465" o:spid="_x0000_s1930" style="position:absolute;visibility:visible;mso-wrap-style:square" from="1202,3184" to="1269,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" strokeweight=".1pt"/>
                  <v:line id="Line 28466" o:spid="_x0000_s1931" style="position:absolute;visibility:visible;mso-wrap-style:square" from="1196,3182" to="1273,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" strokeweight=".1pt"/>
                  <v:line id="Line 28467" o:spid="_x0000_s1932" style="position:absolute;visibility:visible;mso-wrap-style:square" from="1194,3180" to="1277,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" strokeweight=".1pt"/>
                  <v:line id="Line 28468" o:spid="_x0000_s1933" style="position:absolute;visibility:visible;mso-wrap-style:square" from="1191,3179" to="127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" strokeweight=".1pt"/>
                  <v:line id="Line 28469" o:spid="_x0000_s1934" style="position:absolute;visibility:visible;mso-wrap-style:square" from="1189,3177" to="1215,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" strokeweight=".1pt"/>
                  <v:line id="Line 28470" o:spid="_x0000_s1935" style="position:absolute;visibility:visible;mso-wrap-style:square" from="1254,3177" to="1281,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" strokeweight=".1pt"/>
                  <v:line id="Line 28471" o:spid="_x0000_s1936" style="position:absolute;visibility:visible;mso-wrap-style:square" from="1189,3175" to="120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" strokeweight=".1pt"/>
                  <v:line id="Line 28472" o:spid="_x0000_s1937" style="position:absolute;visibility:visible;mso-wrap-style:square" from="1262,3175" to="128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" strokeweight=".1pt"/>
                  <v:line id="Line 28473" o:spid="_x0000_s1938" style="position:absolute;visibility:visible;mso-wrap-style:square" from="1187,3173" to="1202,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" strokeweight=".1pt"/>
                  <v:line id="Line 28474" o:spid="_x0000_s1939" style="position:absolute;visibility:visible;mso-wrap-style:square" from="1268,3173" to="1283,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" strokeweight=".1pt"/>
                  <v:line id="Line 28475" o:spid="_x0000_s1940" style="position:absolute;visibility:visible;mso-wrap-style:square" from="1187,3171" to="1200,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" strokeweight=".1pt"/>
                  <v:line id="Line 28476" o:spid="_x0000_s1941" style="position:absolute;visibility:visible;mso-wrap-style:square" from="1269,3171" to="1283,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" strokeweight=".1pt"/>
                  <v:line id="Line 28477" o:spid="_x0000_s1942" style="position:absolute;visibility:visible;mso-wrap-style:square" from="1185,3169" to="1200,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" strokeweight=".1pt"/>
                  <v:line id="Line 28478" o:spid="_x0000_s1943" style="position:absolute;visibility:visible;mso-wrap-style:square" from="1269,3169" to="128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" strokeweight=".1pt"/>
                  <v:line id="Line 28479" o:spid="_x0000_s1944" style="position:absolute;visibility:visible;mso-wrap-style:square" from="1185,3167" to="1198,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" strokeweight=".1pt"/>
                  <v:line id="Line 28480" o:spid="_x0000_s1945" style="position:absolute;visibility:visible;mso-wrap-style:square" from="1271,3167" to="128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" strokeweight=".1pt"/>
                  <v:line id="Line 28481" o:spid="_x0000_s1946" style="position:absolute;visibility:visible;mso-wrap-style:square" from="1185,3165" to="1196,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" strokeweight=".1pt"/>
                  <v:line id="Line 28482" o:spid="_x0000_s1947" style="position:absolute;visibility:visible;mso-wrap-style:square" from="1271,3165" to="1284,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Et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" strokeweight=".1pt"/>
                  <v:line id="Line 28483" o:spid="_x0000_s1948" style="position:absolute;visibility:visible;mso-wrap-style:square" from="1185,3164" to="1196,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" strokeweight=".1pt"/>
                  <v:line id="Line 28484" o:spid="_x0000_s1949" style="position:absolute;visibility:visible;mso-wrap-style:square" from="1271,3164" to="1284,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" strokeweight=".1pt"/>
                  <v:line id="Line 28485" o:spid="_x0000_s1950" style="position:absolute;visibility:visible;mso-wrap-style:square" from="1183,3162" to="1196,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" strokeweight=".1pt"/>
                  <v:line id="Line 28486" o:spid="_x0000_s1951" style="position:absolute;visibility:visible;mso-wrap-style:square" from="1273,3162" to="1286,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" strokeweight=".1pt"/>
                  <v:line id="Line 28487" o:spid="_x0000_s1952" style="position:absolute;visibility:visible;mso-wrap-style:square" from="1183,3160" to="1194,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" strokeweight=".1pt"/>
                  <v:line id="Line 28488" o:spid="_x0000_s1953" style="position:absolute;visibility:visible;mso-wrap-style:square" from="1273,3160" to="1286,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" strokeweight=".1pt"/>
                  <v:line id="Line 28489" o:spid="_x0000_s1954" style="position:absolute;visibility:visible;mso-wrap-style:square" from="1183,3158" to="1194,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" strokeweight=".1pt"/>
                  <v:line id="Line 28490" o:spid="_x0000_s1955" style="position:absolute;visibility:visible;mso-wrap-style:square" from="1273,3158" to="1286,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" strokeweight=".1pt"/>
                  <v:line id="Line 28491" o:spid="_x0000_s1956" style="position:absolute;visibility:visible;mso-wrap-style:square" from="1183,3156" to="1196,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" strokeweight=".1pt"/>
                  <v:line id="Line 28492" o:spid="_x0000_s1957" style="position:absolute;visibility:visible;mso-wrap-style:square" from="1273,3156" to="1286,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" strokeweight=".1pt"/>
                  <v:line id="Line 28493" o:spid="_x0000_s1958" style="position:absolute;visibility:visible;mso-wrap-style:square" from="1185,3154" to="1196,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" strokeweight=".1pt"/>
                  <v:line id="Line 28494" o:spid="_x0000_s1959" style="position:absolute;visibility:visible;mso-wrap-style:square" from="1273,3154" to="1286,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" strokeweight=".1pt"/>
                  <v:line id="Line 28495" o:spid="_x0000_s1960" style="position:absolute;visibility:visible;mso-wrap-style:square" from="1185,3152" to="1196,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" strokeweight=".1pt"/>
                  <v:line id="Line 28496" o:spid="_x0000_s1961" style="position:absolute;visibility:visible;mso-wrap-style:square" from="1271,3152" to="1284,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" strokeweight=".1pt"/>
                  <v:line id="Line 28497" o:spid="_x0000_s1962" style="position:absolute;visibility:visible;mso-wrap-style:square" from="1185,3150" to="1196,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" strokeweight=".1pt"/>
                  <v:line id="Line 28498" o:spid="_x0000_s1963" style="position:absolute;visibility:visible;mso-wrap-style:square" from="1271,3150" to="1284,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" strokeweight=".1pt"/>
                  <v:line id="Line 28499" o:spid="_x0000_s1964" style="position:absolute;visibility:visible;mso-wrap-style:square" from="1185,3149" to="119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" strokeweight=".1pt"/>
                  <v:line id="Line 28500" o:spid="_x0000_s1965" style="position:absolute;visibility:visible;mso-wrap-style:square" from="1269,3149" to="1284,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" strokeweight=".1pt"/>
                  <v:line id="Line 28501" o:spid="_x0000_s1966" style="position:absolute;visibility:visible;mso-wrap-style:square" from="1187,3147" to="1200,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" strokeweight=".1pt"/>
                  <v:line id="Line 28502" o:spid="_x0000_s1967" style="position:absolute;visibility:visible;mso-wrap-style:square" from="1269,3147" to="128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" strokeweight=".1pt"/>
                  <v:line id="Line 28503" o:spid="_x0000_s1968" style="position:absolute;visibility:visible;mso-wrap-style:square" from="1187,3145" to="1202,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" strokeweight=".1pt"/>
                  <v:line id="Line 28504" o:spid="_x0000_s1969" style="position:absolute;visibility:visible;mso-wrap-style:square" from="1268,3145" to="1283,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" strokeweight=".1pt"/>
                  <v:line id="Line 28505" o:spid="_x0000_s1970" style="position:absolute;visibility:visible;mso-wrap-style:square" from="1187,3143" to="1204,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" strokeweight=".1pt"/>
                  <v:line id="Line 28506" o:spid="_x0000_s1971" style="position:absolute;visibility:visible;mso-wrap-style:square" from="1266,3143" to="128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" strokeweight=".1pt"/>
                  <v:line id="Line 28507" o:spid="_x0000_s1972" style="position:absolute;visibility:visible;mso-wrap-style:square" from="1189,3141" to="1208,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" strokeweight=".1pt"/>
                  <v:line id="Line 28508" o:spid="_x0000_s1973" style="position:absolute;visibility:visible;mso-wrap-style:square" from="1262,3141" to="128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" strokeweight=".1pt"/>
                  <v:line id="Line 28509" o:spid="_x0000_s1974" style="position:absolute;visibility:visible;mso-wrap-style:square" from="1189,3139" to="1215,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" strokeweight=".1pt"/>
                  <v:line id="Line 28510" o:spid="_x0000_s1975" style="position:absolute;visibility:visible;mso-wrap-style:square" from="1254,3139" to="128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" strokeweight=".1pt"/>
                  <v:line id="Line 28511" o:spid="_x0000_s1976" style="position:absolute;visibility:visible;mso-wrap-style:square" from="1191,3137" to="1224,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" strokeweight=".1pt"/>
                  <v:line id="Line 28512" o:spid="_x0000_s1977" style="position:absolute;visibility:visible;mso-wrap-style:square" from="1245,3137" to="127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" strokeweight=".1pt"/>
                  <v:line id="Line 28513" o:spid="_x0000_s1978" style="position:absolute;visibility:visible;mso-wrap-style:square" from="1193,3135" to="1275,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" strokeweight=".1pt"/>
                  <v:line id="Line 28514" o:spid="_x0000_s1979" style="position:absolute;visibility:visible;mso-wrap-style:square" from="1196,3134" to="1273,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" strokeweight=".1pt"/>
                  <v:line id="Line 28515" o:spid="_x0000_s1980" style="position:absolute;visibility:visible;mso-wrap-style:square" from="1200,3132" to="1269,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" strokeweight=".1pt"/>
                  <v:line id="Line 28516" o:spid="_x0000_s1981" style="position:absolute;visibility:visible;mso-wrap-style:square" from="1204,3130" to="1264,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" strokeweight=".1pt"/>
                  <v:line id="Line 28517" o:spid="_x0000_s1982" style="position:absolute;visibility:visible;mso-wrap-style:square" from="1211,3128" to="1258,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" strokeweight=".1pt"/>
                  <v:line id="Line 28518" o:spid="_x0000_s1983" style="position:absolute;visibility:visible;mso-wrap-style:square" from="1221,3126" to="125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" strokeweight=".1pt"/>
                  <v:line id="Line 28519" o:spid="_x0000_s1984" style="position:absolute;visibility:visible;mso-wrap-style:square" from="1337,2351" to="133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" strokeweight=".55pt"/>
                  <v:line id="Line 28520" o:spid="_x0000_s1985" style="position:absolute;visibility:visible;mso-wrap-style:square" from="1335,2716" to="1337,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" strokeweight=".1pt"/>
                  <v:line id="Line 28521" o:spid="_x0000_s1986" style="position:absolute;visibility:visible;mso-wrap-style:square" from="1335,2714" to="1339,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" strokeweight=".1pt"/>
                  <v:line id="Line 28522" o:spid="_x0000_s1987" style="position:absolute;visibility:visible;mso-wrap-style:square" from="1335,2712" to="1339,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" strokeweight=".1pt"/>
                  <v:line id="Line 28523" o:spid="_x0000_s1988" style="position:absolute;visibility:visible;mso-wrap-style:square" from="1335,2710" to="1339,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" strokeweight=".1pt"/>
                  <v:line id="Line 28524" o:spid="_x0000_s1989" style="position:absolute;visibility:visible;mso-wrap-style:square" from="1335,2708" to="1339,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" strokeweight=".1pt"/>
                  <v:line id="Line 28525" o:spid="_x0000_s1990" style="position:absolute;visibility:visible;mso-wrap-style:square" from="1335,2707" to="1339,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" strokeweight=".1pt"/>
                  <v:line id="Line 28526" o:spid="_x0000_s1991" style="position:absolute;visibility:visible;mso-wrap-style:square" from="1333,2705" to="1339,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" strokeweight=".1pt"/>
                </v:group>
                <v:group id="Group 28527" o:spid="_x0000_s1992" style="position:absolute;left:5873;top:16503;width:8058;height:9824" coordorigin="786,2594" coordsize="1269,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">
                  <v:line id="Line 28528" o:spid="_x0000_s1993" style="position:absolute;visibility:visible;mso-wrap-style:square" from="1333,2703" to="13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" strokeweight=".1pt"/>
                  <v:line id="Line 28529" o:spid="_x0000_s1994" style="position:absolute;visibility:visible;mso-wrap-style:square" from="1333,2701" to="134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" strokeweight=".1pt"/>
                  <v:line id="Line 28530" o:spid="_x0000_s1995" style="position:absolute;visibility:visible;mso-wrap-style:square" from="1333,2699" to="134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" strokeweight=".1pt"/>
                  <v:line id="Line 28531" o:spid="_x0000_s1996" style="position:absolute;visibility:visible;mso-wrap-style:square" from="1333,2697" to="134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" strokeweight=".1pt"/>
                  <v:line id="Line 28532" o:spid="_x0000_s1997" style="position:absolute;visibility:visible;mso-wrap-style:square" from="1333,2695" to="134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WP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pCnc7sQrIJf/AAAA//8DAFBLAQItABQABgAIAAAAIQDb4fbL7gAAAIUBAAATAAAAAAAA&#10;AAAAAAAAAAAAAABbQ29udGVudF9UeXBlc10ueG1sUEsBAi0AFAAGAAgAAAAhAFr0LFu/AAAAFQEA&#10;AAsAAAAAAAAAAAAAAAAAHwEAAF9yZWxzLy5yZWxzUEsBAi0AFAAGAAgAAAAhAPu1BY/HAAAA3gAA&#10;AA8AAAAAAAAAAAAAAAAABwIAAGRycy9kb3ducmV2LnhtbFBLBQYAAAAAAwADALcAAAD7AgAAAAA=&#10;" strokeweight=".1pt"/>
                  <v:line id="Line 28533" o:spid="_x0000_s1998" style="position:absolute;visibility:visible;mso-wrap-style:square" from="1331,2693" to="1341,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U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pBnc7sQrIJf/AAAA//8DAFBLAQItABQABgAIAAAAIQDb4fbL7gAAAIUBAAATAAAAAAAA&#10;AAAAAAAAAAAAAABbQ29udGVudF9UeXBlc10ueG1sUEsBAi0AFAAGAAgAAAAhAFr0LFu/AAAAFQEA&#10;AAsAAAAAAAAAAAAAAAAAHwEAAF9yZWxzLy5yZWxzUEsBAi0AFAAGAAgAAAAhAJT5oBTHAAAA3gAA&#10;AA8AAAAAAAAAAAAAAAAABwIAAGRycy9kb3ducmV2LnhtbFBLBQYAAAAAAwADALcAAAD7AgAAAAA=&#10;" strokeweight=".1pt"/>
                  <v:line id="Line 28534" o:spid="_x0000_s1999" style="position:absolute;visibility:visible;mso-wrap-style:square" from="1331,2692" to="1343,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hg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JH2C+514BeTqFwAA//8DAFBLAQItABQABgAIAAAAIQDb4fbL7gAAAIUBAAATAAAAAAAA&#10;AAAAAAAAAAAAAABbQ29udGVudF9UeXBlc10ueG1sUEsBAi0AFAAGAAgAAAAhAFr0LFu/AAAAFQEA&#10;AAsAAAAAAAAAAAAAAAAAHwEAAF9yZWxzLy5yZWxzUEsBAi0AFAAGAAgAAAAhABsQOGDHAAAA3gAA&#10;AA8AAAAAAAAAAAAAAAAABwIAAGRycy9kb3ducmV2LnhtbFBLBQYAAAAAAwADALcAAAD7AgAAAAA=&#10;" strokeweight=".1pt"/>
                  <v:line id="Line 28535" o:spid="_x0000_s2000" style="position:absolute;visibility:visible;mso-wrap-style:square" from="1331,2690" to="1343,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37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JH2C+514BeTqFwAA//8DAFBLAQItABQABgAIAAAAIQDb4fbL7gAAAIUBAAATAAAAAAAA&#10;AAAAAAAAAAAAAABbQ29udGVudF9UeXBlc10ueG1sUEsBAi0AFAAGAAgAAAAhAFr0LFu/AAAAFQEA&#10;AAsAAAAAAAAAAAAAAAAAHwEAAF9yZWxzLy5yZWxzUEsBAi0AFAAGAAgAAAAhAHRcnfvHAAAA3gAA&#10;AA8AAAAAAAAAAAAAAAAABwIAAGRycy9kb3ducmV2LnhtbFBLBQYAAAAAAwADALcAAAD7AgAAAAA=&#10;" strokeweight=".1pt"/>
                  <v:line id="Line 28536" o:spid="_x0000_s2001" style="position:absolute;visibility:visible;mso-wrap-style:square" from="1331,2688" to="134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" strokeweight=".1pt"/>
                  <v:line id="Line 28537" o:spid="_x0000_s2002" style="position:absolute;visibility:visible;mso-wrap-style:square" from="1331,2686" to="1343,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" strokeweight=".1pt"/>
                  <v:line id="Line 28538" o:spid="_x0000_s2003" style="position:absolute;visibility:visible;mso-wrap-style:square" from="1329,2684" to="1343,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" strokeweight=".1pt"/>
                  <v:line id="Line 28539" o:spid="_x0000_s2004" style="position:absolute;visibility:visible;mso-wrap-style:square" from="1329,2682" to="1343,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" strokeweight=".1pt"/>
                  <v:line id="Line 28540" o:spid="_x0000_s2005" style="position:absolute;visibility:visible;mso-wrap-style:square" from="1329,2680" to="134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" strokeweight=".1pt"/>
                  <v:line id="Line 28541" o:spid="_x0000_s2006" style="position:absolute;visibility:visible;mso-wrap-style:square" from="1329,2678" to="1344,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" strokeweight=".1pt"/>
                  <v:line id="Line 28542" o:spid="_x0000_s2007" style="position:absolute;visibility:visible;mso-wrap-style:square" from="1329,2677" to="134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S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ZCnc7sQrIJf/AAAA//8DAFBLAQItABQABgAIAAAAIQDb4fbL7gAAAIUBAAATAAAAAAAA&#10;AAAAAAAAAAAAAABbQ29udGVudF9UeXBlc10ueG1sUEsBAi0AFAAGAAgAAAAhAFr0LFu/AAAAFQEA&#10;AAsAAAAAAAAAAAAAAAAAHwEAAF9yZWxzLy5yZWxzUEsBAi0AFAAGAAgAAAAhAH5sk1LHAAAA3gAA&#10;AA8AAAAAAAAAAAAAAAAABwIAAGRycy9kb3ducmV2LnhtbFBLBQYAAAAAAwADALcAAAD7AgAAAAA=&#10;" strokeweight=".1pt"/>
                  <v:line id="Line 28543" o:spid="_x0000_s2008" style="position:absolute;visibility:visible;mso-wrap-style:square" from="1329,2675" to="134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" strokeweight=".1pt"/>
                  <v:line id="Line 28544" o:spid="_x0000_s2009" style="position:absolute;visibility:visible;mso-wrap-style:square" from="1328,2673" to="1344,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69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" strokeweight=".1pt"/>
                  <v:line id="Line 28545" o:spid="_x0000_s2010" style="position:absolute;visibility:visible;mso-wrap-style:square" from="1328,2671" to="1344,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sm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" strokeweight=".1pt"/>
                  <v:line id="Line 28546" o:spid="_x0000_s2011" style="position:absolute;visibility:visible;mso-wrap-style:square" from="1328,2669" to="1346,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VR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STO434lXQC5vAAAA//8DAFBLAQItABQABgAIAAAAIQDb4fbL7gAAAIUBAAATAAAAAAAA&#10;AAAAAAAAAAAAAABbQ29udGVudF9UeXBlc10ueG1sUEsBAi0AFAAGAAgAAAAhAFr0LFu/AAAAFQEA&#10;AAsAAAAAAAAAAAAAAAAAHwEAAF9yZWxzLy5yZWxzUEsBAi0AFAAGAAgAAAAhAAFXlVHHAAAA3gAA&#10;AA8AAAAAAAAAAAAAAAAABwIAAGRycy9kb3ducmV2LnhtbFBLBQYAAAAAAwADALcAAAD7AgAAAAA=&#10;" strokeweight=".1pt"/>
                  <v:line id="Line 28547" o:spid="_x0000_s2012" style="position:absolute;visibility:visible;mso-wrap-style:square" from="1328,2667" to="1346,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" strokeweight=".1pt"/>
                  <v:line id="Line 28548" o:spid="_x0000_s2013" style="position:absolute;visibility:visible;mso-wrap-style:square" from="1328,2665" to="1346,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" strokeweight=".1pt"/>
                  <v:line id="Line 28549" o:spid="_x0000_s2014" style="position:absolute;visibility:visible;mso-wrap-style:square" from="1328,2663" to="1346,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Ej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STqH3zvxCsjlHQAA//8DAFBLAQItABQABgAIAAAAIQDb4fbL7gAAAIUBAAATAAAAAAAA&#10;AAAAAAAAAAAAAABbQ29udGVudF9UeXBlc10ueG1sUEsBAi0AFAAGAAgAAAAhAFr0LFu/AAAAFQEA&#10;AAsAAAAAAAAAAAAAAAAAHwEAAF9yZWxzLy5yZWxzUEsBAi0AFAAGAAgAAAAhAHDIASPHAAAA3gAA&#10;AA8AAAAAAAAAAAAAAAAABwIAAGRycy9kb3ducmV2LnhtbFBLBQYAAAAAAwADALcAAAD7AgAAAAA=&#10;" strokeweight=".1pt"/>
                  <v:line id="Line 28550" o:spid="_x0000_s2015" style="position:absolute;visibility:visible;mso-wrap-style:square" from="1326,2662" to="1346,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" strokeweight=".1pt"/>
                  <v:line id="Line 28551" o:spid="_x0000_s2016" style="position:absolute;visibility:visible;mso-wrap-style:square" from="1326,2660" to="1346,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" strokeweight=".1pt"/>
                  <v:line id="Line 28552" o:spid="_x0000_s2017" style="position:absolute;visibility:visible;mso-wrap-style:square" from="1326,2658" to="1348,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Av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5CmF+514BeTqFwAA//8DAFBLAQItABQABgAIAAAAIQDb4fbL7gAAAIUBAAATAAAAAAAA&#10;AAAAAAAAAAAAAABbQ29udGVudF9UeXBlc10ueG1sUEsBAi0AFAAGAAgAAAAhAFr0LFu/AAAAFQEA&#10;AAsAAAAAAAAAAAAAAAAAHwEAAF9yZWxzLy5yZWxzUEsBAi0AFAAGAAgAAAAhACZq4C/HAAAA3gAA&#10;AA8AAAAAAAAAAAAAAAAABwIAAGRycy9kb3ducmV2LnhtbFBLBQYAAAAAAwADALcAAAD7AgAAAAA=&#10;" strokeweight=".1pt"/>
                  <v:line id="Line 28553" o:spid="_x0000_s2018" style="position:absolute;visibility:visible;mso-wrap-style:square" from="1326,2656" to="1348,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W0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" strokeweight=".1pt"/>
                  <v:line id="Line 28554" o:spid="_x0000_s2019" style="position:absolute;visibility:visible;mso-wrap-style:square" from="1326,2654" to="1348,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" strokeweight=".1pt"/>
                  <v:line id="Line 28555" o:spid="_x0000_s2020" style="position:absolute;visibility:visible;mso-wrap-style:square" from="1324,2652" to="1348,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" strokeweight=".1pt"/>
                  <v:line id="Line 28556" o:spid="_x0000_s2021" style="position:absolute;visibility:visible;mso-wrap-style:square" from="1324,2650" to="1348,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Ys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5CmD+514BeTqFwAA//8DAFBLAQItABQABgAIAAAAIQDb4fbL7gAAAIUBAAATAAAAAAAA&#10;AAAAAAAAAAAAAABbQ29udGVudF9UeXBlc10ueG1sUEsBAi0AFAAGAAgAAAAhAFr0LFu/AAAAFQEA&#10;AAsAAAAAAAAAAAAAAAAAHwEAAF9yZWxzLy5yZWxzUEsBAi0AFAAGAAgAAAAhAFlR5izHAAAA3gAA&#10;AA8AAAAAAAAAAAAAAAAABwIAAGRycy9kb3ducmV2LnhtbFBLBQYAAAAAAwADALcAAAD7AgAAAAA=&#10;" strokeweight=".1pt"/>
                  <v:line id="Line 28557" o:spid="_x0000_s2022" style="position:absolute;visibility:visible;mso-wrap-style:square" from="1324,2648" to="1348,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O3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" strokeweight=".1pt"/>
                  <v:line id="Line 28558" o:spid="_x0000_s2023" style="position:absolute;visibility:visible;mso-wrap-style:square" from="1324,2647" to="1348,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" strokeweight=".1pt"/>
                  <v:line id="Line 28559" o:spid="_x0000_s2024" style="position:absolute;visibility:visible;mso-wrap-style:square" from="1324,2645" to="1350,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" strokeweight=".1pt"/>
                  <v:line id="Line 28560" o:spid="_x0000_s2025" style="position:absolute;visibility:visible;mso-wrap-style:square" from="1324,2643" to="1350,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" strokeweight=".1pt"/>
                  <v:line id="Line 28561" o:spid="_x0000_s2026" style="position:absolute;visibility:visible;mso-wrap-style:square" from="1322,2641" to="135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" strokeweight=".1pt"/>
                  <v:line id="Line 28562" o:spid="_x0000_s2027" style="position:absolute;visibility:visible;mso-wrap-style:square" from="1322,2639" to="135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by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5CmF+514BeTqFwAA//8DAFBLAQItABQABgAIAAAAIQDb4fbL7gAAAIUBAAATAAAAAAAA&#10;AAAAAAAAAAAAAABbQ29udGVudF9UeXBlc10ueG1sUEsBAi0AFAAGAAgAAAAhAFr0LFu/AAAAFQEA&#10;AAsAAAAAAAAAAAAAAAAAHwEAAF9yZWxzLy5yZWxzUEsBAi0AFAAGAAgAAAAhAKOzdvLHAAAA3gAA&#10;AA8AAAAAAAAAAAAAAAAABwIAAGRycy9kb3ducmV2LnhtbFBLBQYAAAAAAwADALcAAAD7AgAAAAA=&#10;" strokeweight=".1pt"/>
                  <v:line id="Line 28563" o:spid="_x0000_s2028" style="position:absolute;visibility:visible;mso-wrap-style:square" from="1322,2637" to="1350,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p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" strokeweight=".1pt"/>
                  <v:line id="Line 28564" o:spid="_x0000_s2029" style="position:absolute;visibility:visible;mso-wrap-style:square" from="1322,2635" to="1350,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" strokeweight=".1pt"/>
                  <v:line id="Line 28565" o:spid="_x0000_s2030" style="position:absolute;visibility:visible;mso-wrap-style:square" from="1322,2633" to="135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" strokeweight=".1pt"/>
                  <v:line id="Line 28566" o:spid="_x0000_s2031" style="position:absolute;visibility:visible;mso-wrap-style:square" from="1322,2632" to="135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Dx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5CmD+514BeTqFwAA//8DAFBLAQItABQABgAIAAAAIQDb4fbL7gAAAIUBAAATAAAAAAAA&#10;AAAAAAAAAAAAAABbQ29udGVudF9UeXBlc10ueG1sUEsBAi0AFAAGAAgAAAAhAFr0LFu/AAAAFQEA&#10;AAsAAAAAAAAAAAAAAAAAHwEAAF9yZWxzLy5yZWxzUEsBAi0AFAAGAAgAAAAhANyIcPHHAAAA3gAA&#10;AA8AAAAAAAAAAAAAAAAABwIAAGRycy9kb3ducmV2LnhtbFBLBQYAAAAAAwADALcAAAD7AgAAAAA=&#10;" strokeweight=".1pt"/>
                  <v:line id="Line 28567" o:spid="_x0000_s2032" style="position:absolute;visibility:visible;mso-wrap-style:square" from="1320,2630" to="135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Vq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" strokeweight=".1pt"/>
                  <v:line id="Line 28568" o:spid="_x0000_s2033" style="position:absolute;visibility:visible;mso-wrap-style:square" from="1320,2628" to="135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" strokeweight=".1pt"/>
                  <v:line id="Line 28569" o:spid="_x0000_s2034" style="position:absolute;visibility:visible;mso-wrap-style:square" from="1320,2626" to="1352,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" strokeweight=".1pt"/>
                  <v:line id="Line 28570" o:spid="_x0000_s2035" style="position:absolute;visibility:visible;mso-wrap-style:square" from="1320,2624" to="1352,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" strokeweight=".1pt"/>
                  <v:line id="Line 28571" o:spid="_x0000_s2036" style="position:absolute;visibility:visible;mso-wrap-style:square" from="1320,2622" to="1354,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" strokeweight=".1pt"/>
                  <v:line id="Line 28572" o:spid="_x0000_s2037" style="position:absolute;visibility:visible;mso-wrap-style:square" from="1318,2620" to="1354,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" strokeweight=".1pt"/>
                  <v:line id="Line 28573" o:spid="_x0000_s2038" style="position:absolute;visibility:visible;mso-wrap-style:square" from="1318,2619" to="1354,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nU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yVK434lXQC5vAAAA//8DAFBLAQItABQABgAIAAAAIQDb4fbL7gAAAIUBAAATAAAAAAAA&#10;AAAAAAAAAAAAAABbQ29udGVudF9UeXBlc10ueG1sUEsBAi0AFAAGAAgAAAAhAFr0LFu/AAAAFQEA&#10;AAsAAAAAAAAAAAAAAAAAHwEAAF9yZWxzLy5yZWxzUEsBAi0AFAAGAAgAAAAhAAKTGdTHAAAA3gAA&#10;AA8AAAAAAAAAAAAAAAAABwIAAGRycy9kb3ducmV2LnhtbFBLBQYAAAAAAwADALcAAAD7AgAAAAA=&#10;" strokeweight=".1pt"/>
                  <v:line id="Line 28574" o:spid="_x0000_s2039" style="position:absolute;visibility:visible;mso-wrap-style:square" from="1318,2617" to="1354,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Gg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JHuC+514BeTqFwAA//8DAFBLAQItABQABgAIAAAAIQDb4fbL7gAAAIUBAAATAAAAAAAA&#10;AAAAAAAAAAAAAABbQ29udGVudF9UeXBlc10ueG1sUEsBAi0AFAAGAAgAAAAhAFr0LFu/AAAAFQEA&#10;AAsAAAAAAAAAAAAAAAAAHwEAAF9yZWxzLy5yZWxzUEsBAi0AFAAGAAgAAAAhAI16gaDHAAAA3gAA&#10;AA8AAAAAAAAAAAAAAAAABwIAAGRycy9kb3ducmV2LnhtbFBLBQYAAAAAAwADALcAAAD7AgAAAAA=&#10;" strokeweight=".1pt"/>
                  <v:line id="Line 28575" o:spid="_x0000_s2040" style="position:absolute;visibility:visible;mso-wrap-style:square" from="1318,2615" to="1354,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Q7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JHuC+514BeTqFwAA//8DAFBLAQItABQABgAIAAAAIQDb4fbL7gAAAIUBAAATAAAAAAAA&#10;AAAAAAAAAAAAAABbQ29udGVudF9UeXBlc10ueG1sUEsBAi0AFAAGAAgAAAAhAFr0LFu/AAAAFQEA&#10;AAsAAAAAAAAAAAAAAAAAHwEAAF9yZWxzLy5yZWxzUEsBAi0AFAAGAAgAAAAhAOI2JDvHAAAA3gAA&#10;AA8AAAAAAAAAAAAAAAAABwIAAGRycy9kb3ducmV2LnhtbFBLBQYAAAAAAwADALcAAAD7AgAAAAA=&#10;" strokeweight=".1pt"/>
                  <v:line id="Line 28576" o:spid="_x0000_s2041" style="position:absolute;visibility:visible;mso-wrap-style:square" from="1318,2613" to="1354,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pM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yTK434lXQC5vAAAA//8DAFBLAQItABQABgAIAAAAIQDb4fbL7gAAAIUBAAATAAAAAAAA&#10;AAAAAAAAAAAAAABbQ29udGVudF9UeXBlc10ueG1sUEsBAi0AFAAGAAgAAAAhAFr0LFu/AAAAFQEA&#10;AAsAAAAAAAAAAAAAAAAAHwEAAF9yZWxzLy5yZWxzUEsBAi0AFAAGAAgAAAAhABLkukzHAAAA3gAA&#10;AA8AAAAAAAAAAAAAAAAABwIAAGRycy9kb3ducmV2LnhtbFBLBQYAAAAAAwADALcAAAD7AgAAAAA=&#10;" strokeweight=".1pt"/>
                  <v:line id="Line 28577" o:spid="_x0000_s2042" style="position:absolute;visibility:visible;mso-wrap-style:square" from="1318,2611" to="1356,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X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JHuBvzvxCsjFDQAA//8DAFBLAQItABQABgAIAAAAIQDb4fbL7gAAAIUBAAATAAAAAAAA&#10;AAAAAAAAAAAAAABbQ29udGVudF9UeXBlc10ueG1sUEsBAi0AFAAGAAgAAAAhAFr0LFu/AAAAFQEA&#10;AAsAAAAAAAAAAAAAAAAAHwEAAF9yZWxzLy5yZWxzUEsBAi0AFAAGAAgAAAAhAH2oH9fHAAAA3gAA&#10;AA8AAAAAAAAAAAAAAAAABwIAAGRycy9kb3ducmV2LnhtbFBLBQYAAAAAAwADALcAAAD7AgAAAAA=&#10;" strokeweight=".1pt"/>
                  <v:line id="Line 28578" o:spid="_x0000_s2043" style="position:absolute;visibility:visible;mso-wrap-style:square" from="1316,2609" to="1356,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" strokeweight=".1pt"/>
                  <v:line id="Line 28579" o:spid="_x0000_s2044" style="position:absolute;visibility:visible;mso-wrap-style:square" from="1316,2607" to="1356,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4+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JHuBvzvxCsjFDQAA//8DAFBLAQItABQABgAIAAAAIQDb4fbL7gAAAIUBAAATAAAAAAAA&#10;AAAAAAAAAAAAAABbQ29udGVudF9UeXBlc10ueG1sUEsBAi0AFAAGAAgAAAAhAFr0LFu/AAAAFQEA&#10;AAsAAAAAAAAAAAAAAAAAHwEAAF9yZWxzLy5yZWxzUEsBAi0AFAAGAAgAAAAhAGN7Lj7HAAAA3gAA&#10;AA8AAAAAAAAAAAAAAAAABwIAAGRycy9kb3ducmV2LnhtbFBLBQYAAAAAAwADALcAAAD7AgAAAAA=&#10;" strokeweight=".1pt"/>
                  <v:line id="Line 28580" o:spid="_x0000_s2045" style="position:absolute;visibility:visible;mso-wrap-style:square" from="1316,2605" to="1356,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" strokeweight=".1pt"/>
                  <v:line id="Line 28581" o:spid="_x0000_s2046" style="position:absolute;visibility:visible;mso-wrap-style:square" from="1316,2604" to="1356,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" strokeweight=".1pt"/>
                  <v:line id="Line 28582" o:spid="_x0000_s2047" style="position:absolute;visibility:visible;mso-wrap-style:square" from="1316,2602" to="135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" strokeweight=".1pt"/>
                  <v:line id="Line 28583" o:spid="_x0000_s2048" style="position:absolute;visibility:visible;mso-wrap-style:square" from="1316,2600" to="1358,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" strokeweight=".1pt"/>
                  <v:line id="Line 28584" o:spid="_x0000_s2049" style="position:absolute;visibility:visible;mso-wrap-style:square" from="1314,2598" to="1358,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d9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" strokeweight=".1pt"/>
                  <v:line id="Line 28585" o:spid="_x0000_s2050" style="position:absolute;visibility:visible;mso-wrap-style:square" from="1314,2596" to="1358,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7Lm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" strokeweight=".1pt"/>
                  <v:line id="Line 28586" o:spid="_x0000_s2051" style="position:absolute;visibility:visible;mso-wrap-style:square" from="1314,2594" to="1358,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yR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5CWDvzvxCsjFDQAA//8DAFBLAQItABQABgAIAAAAIQDb4fbL7gAAAIUBAAATAAAAAAAA&#10;AAAAAAAAAAAAAABbQ29udGVudF9UeXBlc10ueG1sUEsBAi0AFAAGAAgAAAAhAFr0LFu/AAAAFQEA&#10;AAsAAAAAAAAAAAAAAAAAHwEAAF9yZWxzLy5yZWxzUEsBAi0AFAAGAAgAAAAhAJc9LJHHAAAA3gAA&#10;AA8AAAAAAAAAAAAAAAAABwIAAGRycy9kb3ducmV2LnhtbFBLBQYAAAAAAwADALcAAAD7AgAAAAA=&#10;" strokeweight=".1pt"/>
                  <v:line id="Line 28587" o:spid="_x0000_s2052" style="position:absolute;visibility:visible;mso-wrap-style:square" from="1314,4141" to="1358,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" strokeweight=".1pt"/>
                  <v:line id="Line 28588" o:spid="_x0000_s2053" style="position:absolute;visibility:visible;mso-wrap-style:square" from="1314,4139" to="135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" strokeweight=".1pt"/>
                  <v:line id="Line 28589" o:spid="_x0000_s2054" style="position:absolute;visibility:visible;mso-wrap-style:square" from="1316,4138" to="1358,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" strokeweight=".1pt"/>
                  <v:line id="Line 28590" o:spid="_x0000_s2055" style="position:absolute;visibility:visible;mso-wrap-style:square" from="1316,4136" to="1356,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" strokeweight=".1pt"/>
                  <v:line id="Line 28591" o:spid="_x0000_s2056" style="position:absolute;visibility:visible;mso-wrap-style:square" from="1316,4134" to="1356,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" strokeweight=".1pt"/>
                  <v:line id="Line 28592" o:spid="_x0000_s2057" style="position:absolute;visibility:visible;mso-wrap-style:square" from="1316,4132" to="135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q1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5Cnc7sQrIJf/AAAA//8DAFBLAQItABQABgAIAAAAIQDb4fbL7gAAAIUBAAATAAAAAAAA&#10;AAAAAAAAAAAAAABbQ29udGVudF9UeXBlc10ueG1sUEsBAi0AFAAGAAgAAAAhAFr0LFu/AAAAFQEA&#10;AAsAAAAAAAAAAAAAAAAAHwEAAF9yZWxzLy5yZWxzUEsBAi0AFAAGAAgAAAAhAN3TWrXHAAAA3gAA&#10;AA8AAAAAAAAAAAAAAAAABwIAAGRycy9kb3ducmV2LnhtbFBLBQYAAAAAAwADALcAAAD7AgAAAAA=&#10;" strokeweight=".1pt"/>
                  <v:line id="Line 28593" o:spid="_x0000_s2058" style="position:absolute;visibility:visible;mso-wrap-style:square" from="1316,4130" to="1356,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" strokeweight=".1pt"/>
                  <v:line id="Line 28594" o:spid="_x0000_s2059" style="position:absolute;visibility:visible;mso-wrap-style:square" from="1316,4128" to="1356,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da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" strokeweight=".1pt"/>
                  <v:line id="Line 28595" o:spid="_x0000_s2060" style="position:absolute;visibility:visible;mso-wrap-style:square" from="1318,4126" to="1356,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LB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" strokeweight=".1pt"/>
                  <v:line id="Line 28596" o:spid="_x0000_s2061" style="position:absolute;visibility:visible;mso-wrap-style:square" from="1318,4124" to="1354,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y2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yTO434lXQC5vAAAA//8DAFBLAQItABQABgAIAAAAIQDb4fbL7gAAAIUBAAATAAAAAAAA&#10;AAAAAAAAAAAAAABbQ29udGVudF9UeXBlc10ueG1sUEsBAi0AFAAGAAgAAAAhAFr0LFu/AAAAFQEA&#10;AAsAAAAAAAAAAAAAAAAAHwEAAF9yZWxzLy5yZWxzUEsBAi0AFAAGAAgAAAAhAKLoXLbHAAAA3gAA&#10;AA8AAAAAAAAAAAAAAAAABwIAAGRycy9kb3ducmV2LnhtbFBLBQYAAAAAAwADALcAAAD7AgAAAAA=&#10;" strokeweight=".1pt"/>
                  <v:line id="Line 28597" o:spid="_x0000_s2062" style="position:absolute;visibility:visible;mso-wrap-style:square" from="1318,4123" to="1354,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" strokeweight=".1pt"/>
                  <v:line id="Line 28598" o:spid="_x0000_s2063" style="position:absolute;visibility:visible;mso-wrap-style:square" from="1318,4121" to="135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" strokeweight=".1pt"/>
                  <v:line id="Line 28599" o:spid="_x0000_s2064" style="position:absolute;visibility:visible;mso-wrap-style:square" from="1318,4119" to="1354,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" strokeweight=".1pt"/>
                  <v:line id="Line 28600" o:spid="_x0000_s2065" style="position:absolute;visibility:visible;mso-wrap-style:square" from="1318,4117" to="1354,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" strokeweight=".1pt"/>
                  <v:line id="Line 28601" o:spid="_x0000_s2066" style="position:absolute;visibility:visible;mso-wrap-style:square" from="1320,4115" to="1354,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" strokeweight=".1pt"/>
                  <v:line id="Line 28602" o:spid="_x0000_s2067" style="position:absolute;visibility:visible;mso-wrap-style:square" from="1320,4113" to="135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" strokeweight=".1pt"/>
                  <v:line id="Line 28603" o:spid="_x0000_s2068" style="position:absolute;visibility:visible;mso-wrap-style:square" from="1320,4111" to="1352,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nz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yTyF3zvxCsjlHQAA//8DAFBLAQItABQABgAIAAAAIQDb4fbL7gAAAIUBAAATAAAAAAAA&#10;AAAAAAAAAAAAAABbQ29udGVudF9UeXBlc10ueG1sUEsBAi0AFAAGAAgAAAAhAFr0LFu/AAAAFQEA&#10;AAsAAAAAAAAAAAAAAAAAHwEAAF9yZWxzLy5yZWxzUEsBAi0AFAAGAAgAAAAhADdGafPHAAAA3gAA&#10;AA8AAAAAAAAAAAAAAAAABwIAAGRycy9kb3ducmV2LnhtbFBLBQYAAAAAAwADALcAAAD7AgAAAAA=&#10;" strokeweight=".1pt"/>
                  <v:line id="Line 28604" o:spid="_x0000_s2069" style="position:absolute;visibility:visible;mso-wrap-style:square" from="1320,4109" to="135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" strokeweight=".1pt"/>
                  <v:line id="Line 28605" o:spid="_x0000_s2070" style="position:absolute;visibility:visible;mso-wrap-style:square" from="1320,4108" to="135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" strokeweight=".1pt"/>
                  <v:line id="Line 28606" o:spid="_x0000_s2071" style="position:absolute;visibility:visible;mso-wrap-style:square" from="1322,4106" to="1352,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pr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5CWDvzvxCsjFDQAA//8DAFBLAQItABQABgAIAAAAIQDb4fbL7gAAAIUBAAATAAAAAAAA&#10;AAAAAAAAAAAAAABbQ29udGVudF9UeXBlc10ueG1sUEsBAi0AFAAGAAgAAAAhAFr0LFu/AAAAFQEA&#10;AAsAAAAAAAAAAAAAAAAAHwEAAF9yZWxzLy5yZWxzUEsBAi0AFAAGAAgAAAAhACcxymvHAAAA3gAA&#10;AA8AAAAAAAAAAAAAAAAABwIAAGRycy9kb3ducmV2LnhtbFBLBQYAAAAAAwADALcAAAD7AgAAAAA=&#10;" strokeweight=".1pt"/>
                  <v:line id="Line 28607" o:spid="_x0000_s2072" style="position:absolute;visibility:visible;mso-wrap-style:square" from="1322,4104" to="1352,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" strokeweight=".1pt"/>
                  <v:line id="Line 28608" o:spid="_x0000_s2073" style="position:absolute;visibility:visible;mso-wrap-style:square" from="1322,4102" to="1350,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" strokeweight=".1pt"/>
                  <v:line id="Line 28609" o:spid="_x0000_s2074" style="position:absolute;visibility:visible;mso-wrap-style:square" from="1322,4100" to="135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" strokeweight=".1pt"/>
                  <v:line id="Line 28610" o:spid="_x0000_s2075" style="position:absolute;visibility:visible;mso-wrap-style:square" from="1322,4098" to="1350,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" strokeweight=".1pt"/>
                  <v:line id="Line 28611" o:spid="_x0000_s2076" style="position:absolute;visibility:visible;mso-wrap-style:square" from="1322,4096" to="1350,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" strokeweight=".1pt"/>
                  <v:line id="Line 28612" o:spid="_x0000_s2077" style="position:absolute;visibility:visible;mso-wrap-style:square" from="1324,4094" to="1350,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" strokeweight=".1pt"/>
                  <v:line id="Line 28613" o:spid="_x0000_s2078" style="position:absolute;visibility:visible;mso-wrap-style:square" from="1324,4093" to="1350,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" strokeweight=".1pt"/>
                  <v:line id="Line 28614" o:spid="_x0000_s2079" style="position:absolute;visibility:visible;mso-wrap-style:square" from="1324,4091" to="1348,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" strokeweight=".1pt"/>
                  <v:line id="Line 28615" o:spid="_x0000_s2080" style="position:absolute;visibility:visible;mso-wrap-style:square" from="1324,4089" to="1348,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" strokeweight=".1pt"/>
                  <v:line id="Line 28616" o:spid="_x0000_s2081" style="position:absolute;visibility:visible;mso-wrap-style:square" from="1324,4087" to="1348,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" strokeweight=".1pt"/>
                  <v:line id="Line 28617" o:spid="_x0000_s2082" style="position:absolute;visibility:visible;mso-wrap-style:square" from="1324,4085" to="1348,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" strokeweight=".1pt"/>
                  <v:line id="Line 28618" o:spid="_x0000_s2083" style="position:absolute;visibility:visible;mso-wrap-style:square" from="1326,4083" to="134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" strokeweight=".1pt"/>
                  <v:line id="Line 28619" o:spid="_x0000_s2084" style="position:absolute;visibility:visible;mso-wrap-style:square" from="1326,4081" to="1348,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" strokeweight=".1pt"/>
                  <v:line id="Line 28620" o:spid="_x0000_s2085" style="position:absolute;visibility:visible;mso-wrap-style:square" from="1326,4079" to="1348,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" strokeweight=".1pt"/>
                  <v:line id="Line 28621" o:spid="_x0000_s2086" style="position:absolute;visibility:visible;mso-wrap-style:square" from="1326,4078" to="1346,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" strokeweight=".1pt"/>
                  <v:line id="Line 28622" o:spid="_x0000_s2087" style="position:absolute;visibility:visible;mso-wrap-style:square" from="1326,4076" to="134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" strokeweight=".1pt"/>
                  <v:line id="Line 28623" o:spid="_x0000_s2088" style="position:absolute;visibility:visible;mso-wrap-style:square" from="1328,4074" to="1346,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" strokeweight=".1pt"/>
                  <v:line id="Line 28624" o:spid="_x0000_s2089" style="position:absolute;visibility:visible;mso-wrap-style:square" from="1328,4072" to="1346,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" strokeweight=".1pt"/>
                  <v:line id="Line 28625" o:spid="_x0000_s2090" style="position:absolute;visibility:visible;mso-wrap-style:square" from="1328,4070" to="1346,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" strokeweight=".1pt"/>
                  <v:line id="Line 28626" o:spid="_x0000_s2091" style="position:absolute;visibility:visible;mso-wrap-style:square" from="1328,4068" to="1346,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" strokeweight=".1pt"/>
                  <v:line id="Line 28627" o:spid="_x0000_s2092" style="position:absolute;visibility:visible;mso-wrap-style:square" from="1328,4066" to="1344,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" strokeweight=".1pt"/>
                  <v:line id="Line 28628" o:spid="_x0000_s2093" style="position:absolute;visibility:visible;mso-wrap-style:square" from="1328,4064" to="1344,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" strokeweight=".1pt"/>
                  <v:line id="Line 28629" o:spid="_x0000_s2094" style="position:absolute;visibility:visible;mso-wrap-style:square" from="1329,4063" to="1344,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" strokeweight=".1pt"/>
                  <v:line id="Line 28630" o:spid="_x0000_s2095" style="position:absolute;visibility:visible;mso-wrap-style:square" from="1329,4061" to="1344,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" strokeweight=".1pt"/>
                  <v:line id="Line 28631" o:spid="_x0000_s2096" style="position:absolute;visibility:visible;mso-wrap-style:square" from="1329,4059" to="1344,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" strokeweight=".1pt"/>
                  <v:line id="Line 28632" o:spid="_x0000_s2097" style="position:absolute;visibility:visible;mso-wrap-style:square" from="1329,4057" to="1344,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" strokeweight=".1pt"/>
                  <v:line id="Line 28633" o:spid="_x0000_s2098" style="position:absolute;visibility:visible;mso-wrap-style:square" from="1329,4055" to="1343,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" strokeweight=".1pt"/>
                  <v:line id="Line 28634" o:spid="_x0000_s2099" style="position:absolute;visibility:visible;mso-wrap-style:square" from="1329,4053" to="1343,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" strokeweight=".1pt"/>
                  <v:line id="Line 28635" o:spid="_x0000_s2100" style="position:absolute;visibility:visible;mso-wrap-style:square" from="1331,4051" to="1343,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" strokeweight=".1pt"/>
                  <v:line id="Line 28636" o:spid="_x0000_s2101" style="position:absolute;visibility:visible;mso-wrap-style:square" from="1331,4050" to="1343,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" strokeweight=".1pt"/>
                  <v:line id="Line 28637" o:spid="_x0000_s2102" style="position:absolute;visibility:visible;mso-wrap-style:square" from="1331,4048" to="134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" strokeweight=".1pt"/>
                  <v:line id="Line 28638" o:spid="_x0000_s2103" style="position:absolute;visibility:visible;mso-wrap-style:square" from="1331,4046" to="1343,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" strokeweight=".1pt"/>
                  <v:line id="Line 28639" o:spid="_x0000_s2104" style="position:absolute;visibility:visible;mso-wrap-style:square" from="1331,4044" to="134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" strokeweight=".1pt"/>
                  <v:line id="Line 28640" o:spid="_x0000_s2105" style="position:absolute;visibility:visible;mso-wrap-style:square" from="1333,4042" to="1341,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" strokeweight=".1pt"/>
                  <v:line id="Line 28641" o:spid="_x0000_s2106" style="position:absolute;visibility:visible;mso-wrap-style:square" from="1333,4040" to="134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" strokeweight=".1pt"/>
                  <v:line id="Line 28642" o:spid="_x0000_s2107" style="position:absolute;visibility:visible;mso-wrap-style:square" from="1333,4038" to="13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" strokeweight=".1pt"/>
                  <v:line id="Line 28643" o:spid="_x0000_s2108" style="position:absolute;visibility:visible;mso-wrap-style:square" from="1333,4036" to="134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" strokeweight=".1pt"/>
                  <v:line id="Line 28644" o:spid="_x0000_s2109" style="position:absolute;visibility:visible;mso-wrap-style:square" from="1333,4035" to="134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" strokeweight=".1pt"/>
                  <v:line id="Line 28645" o:spid="_x0000_s2110" style="position:absolute;visibility:visible;mso-wrap-style:square" from="1333,4033" to="1339,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" strokeweight=".1pt"/>
                  <v:line id="Line 28646" o:spid="_x0000_s2111" style="position:absolute;visibility:visible;mso-wrap-style:square" from="1335,4031" to="1339,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" strokeweight=".1pt"/>
                  <v:line id="Line 28647" o:spid="_x0000_s2112" style="position:absolute;visibility:visible;mso-wrap-style:square" from="1335,4029" to="1339,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" strokeweight=".1pt"/>
                  <v:line id="Line 28648" o:spid="_x0000_s2113" style="position:absolute;visibility:visible;mso-wrap-style:square" from="1335,4027" to="1339,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" strokeweight=".1pt"/>
                  <v:line id="Line 28649" o:spid="_x0000_s2114" style="position:absolute;visibility:visible;mso-wrap-style:square" from="1335,4025" to="1339,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" strokeweight=".1pt"/>
                  <v:line id="Line 28650" o:spid="_x0000_s2115" style="position:absolute;visibility:visible;mso-wrap-style:square" from="1335,4023" to="1339,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" strokeweight=".1pt"/>
                  <v:line id="Line 28651" o:spid="_x0000_s2116" style="position:absolute;visibility:visible;mso-wrap-style:square" from="1335,4021" to="1337,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" strokeweight=".1pt"/>
                  <v:line id="Line 28652" o:spid="_x0000_s2117" style="position:absolute;flip:x;visibility:visible;mso-wrap-style:square" from="1284,2722" to="2055,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" strokeweight=".55pt"/>
                  <v:line id="Line 28653" o:spid="_x0000_s2118" style="position:absolute;flip:x;visibility:visible;mso-wrap-style:square" from="1284,4016" to="1764,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" strokeweight=".55pt"/>
                  <v:line id="Line 28654" o:spid="_x0000_s2119" style="position:absolute;visibility:visible;mso-wrap-style:square" from="788,3761" to="86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" strokeweight=".1pt"/>
                  <v:line id="Line 28655" o:spid="_x0000_s2120" style="position:absolute;visibility:visible;mso-wrap-style:square" from="788,3759" to="86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" strokeweight=".1pt"/>
                  <v:line id="Line 28656" o:spid="_x0000_s2121" style="position:absolute;visibility:visible;mso-wrap-style:square" from="788,3757" to="861,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" strokeweight=".1pt"/>
                  <v:line id="Line 28657" o:spid="_x0000_s2122" style="position:absolute;visibility:visible;mso-wrap-style:square" from="788,3755" to="86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" strokeweight=".1pt"/>
                  <v:line id="Line 28658" o:spid="_x0000_s2123" style="position:absolute;visibility:visible;mso-wrap-style:square" from="788,3754" to="86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" strokeweight=".1pt"/>
                  <v:line id="Line 28659" o:spid="_x0000_s2124" style="position:absolute;visibility:visible;mso-wrap-style:square" from="788,3752" to="86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" strokeweight=".1pt"/>
                  <v:line id="Line 28660" o:spid="_x0000_s2125" style="position:absolute;visibility:visible;mso-wrap-style:square" from="788,3750" to="861,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" strokeweight=".1pt"/>
                  <v:line id="Line 28661" o:spid="_x0000_s2126" style="position:absolute;visibility:visible;mso-wrap-style:square" from="797,3748" to="808,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" strokeweight=".1pt"/>
                  <v:line id="Line 28662" o:spid="_x0000_s2127" style="position:absolute;visibility:visible;mso-wrap-style:square" from="793,3746" to="803,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" strokeweight=".1pt"/>
                  <v:line id="Line 28663" o:spid="_x0000_s2128" style="position:absolute;visibility:visible;mso-wrap-style:square" from="791,3744" to="80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" strokeweight=".1pt"/>
                  <v:line id="Line 28664" o:spid="_x0000_s2129" style="position:absolute;visibility:visible;mso-wrap-style:square" from="789,3742" to="80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" strokeweight=".1pt"/>
                  <v:line id="Line 28665" o:spid="_x0000_s2130" style="position:absolute;visibility:visible;mso-wrap-style:square" from="789,3740" to="80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" strokeweight=".1pt"/>
                  <v:line id="Line 28666" o:spid="_x0000_s2131" style="position:absolute;visibility:visible;mso-wrap-style:square" from="788,3739" to="799,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" strokeweight=".1pt"/>
                  <v:line id="Line 28667" o:spid="_x0000_s2132" style="position:absolute;visibility:visible;mso-wrap-style:square" from="788,3737" to="799,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" strokeweight=".1pt"/>
                  <v:line id="Line 28668" o:spid="_x0000_s2133" style="position:absolute;visibility:visible;mso-wrap-style:square" from="788,3735" to="797,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" strokeweight=".1pt"/>
                  <v:line id="Line 28669" o:spid="_x0000_s2134" style="position:absolute;visibility:visible;mso-wrap-style:square" from="788,3733" to="797,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se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" strokeweight=".1pt"/>
                  <v:line id="Line 28670" o:spid="_x0000_s2135" style="position:absolute;visibility:visible;mso-wrap-style:square" from="786,3731" to="797,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" strokeweight=".1pt"/>
                  <v:line id="Line 28671" o:spid="_x0000_s2136" style="position:absolute;visibility:visible;mso-wrap-style:square" from="786,3729" to="799,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" strokeweight=".1pt"/>
                  <v:line id="Line 28672" o:spid="_x0000_s2137" style="position:absolute;visibility:visible;mso-wrap-style:square" from="786,3727" to="799,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" strokeweight=".1pt"/>
                  <v:line id="Line 28673" o:spid="_x0000_s2138" style="position:absolute;visibility:visible;mso-wrap-style:square" from="788,3725" to="801,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" strokeweight=".1pt"/>
                  <v:line id="Line 28674" o:spid="_x0000_s2139" style="position:absolute;visibility:visible;mso-wrap-style:square" from="788,3724" to="801,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" strokeweight=".1pt"/>
                  <v:line id="Line 28675" o:spid="_x0000_s2140" style="position:absolute;visibility:visible;mso-wrap-style:square" from="788,3722" to="803,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" strokeweight=".1pt"/>
                  <v:line id="Line 28676" o:spid="_x0000_s2141" style="position:absolute;visibility:visible;mso-wrap-style:square" from="789,3720" to="806,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" strokeweight=".1pt"/>
                  <v:line id="Line 28677" o:spid="_x0000_s2142" style="position:absolute;visibility:visible;mso-wrap-style:square" from="789,3718" to="86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BK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" strokeweight=".1pt"/>
                  <v:line id="Line 28678" o:spid="_x0000_s2143" style="position:absolute;visibility:visible;mso-wrap-style:square" from="791,3716" to="86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" strokeweight=".1pt"/>
                  <v:line id="Line 28679" o:spid="_x0000_s2144" style="position:absolute;visibility:visible;mso-wrap-style:square" from="791,3714" to="86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" strokeweight=".1pt"/>
                  <v:line id="Line 28680" o:spid="_x0000_s2145" style="position:absolute;visibility:visible;mso-wrap-style:square" from="793,3712" to="86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" strokeweight=".1pt"/>
                  <v:line id="Line 28681" o:spid="_x0000_s2146" style="position:absolute;visibility:visible;mso-wrap-style:square" from="799,3710" to="86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" strokeweight=".1pt"/>
                  <v:line id="Line 28682" o:spid="_x0000_s2147" style="position:absolute;visibility:visible;mso-wrap-style:square" from="797,3709" to="86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" strokeweight=".1pt"/>
                  <v:line id="Line 28683" o:spid="_x0000_s2148" style="position:absolute;visibility:visible;mso-wrap-style:square" from="795,3707" to="808,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" strokeweight=".1pt"/>
                  <v:line id="Line 28684" o:spid="_x0000_s2149" style="position:absolute;visibility:visible;mso-wrap-style:square" from="793,3705" to="806,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" strokeweight=".1pt"/>
                  <v:line id="Line 28685" o:spid="_x0000_s2150" style="position:absolute;visibility:visible;mso-wrap-style:square" from="791,3703" to="803,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" strokeweight=".1pt"/>
                  <v:line id="Line 28686" o:spid="_x0000_s2151" style="position:absolute;visibility:visible;mso-wrap-style:square" from="789,3701" to="80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MM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" strokeweight=".1pt"/>
                  <v:line id="Line 28687" o:spid="_x0000_s2152" style="position:absolute;visibility:visible;mso-wrap-style:square" from="789,3699" to="80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" strokeweight=".1pt"/>
                  <v:line id="Line 28688" o:spid="_x0000_s2153" style="position:absolute;visibility:visible;mso-wrap-style:square" from="788,3697" to="799,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" strokeweight=".1pt"/>
                  <v:line id="Line 28689" o:spid="_x0000_s2154" style="position:absolute;visibility:visible;mso-wrap-style:square" from="788,3696" to="799,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d+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" strokeweight=".1pt"/>
                  <v:line id="Line 28690" o:spid="_x0000_s2155" style="position:absolute;visibility:visible;mso-wrap-style:square" from="788,3694" to="79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" strokeweight=".1pt"/>
                  <v:line id="Line 28691" o:spid="_x0000_s2156" style="position:absolute;visibility:visible;mso-wrap-style:square" from="788,3692" to="797,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" strokeweight=".1pt"/>
                  <v:line id="Line 28692" o:spid="_x0000_s2157" style="position:absolute;visibility:visible;mso-wrap-style:square" from="786,3690" to="79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" strokeweight=".1pt"/>
                  <v:line id="Line 28693" o:spid="_x0000_s2158" style="position:absolute;visibility:visible;mso-wrap-style:square" from="786,3688" to="797,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" strokeweight=".1pt"/>
                  <v:line id="Line 28694" o:spid="_x0000_s2159" style="position:absolute;visibility:visible;mso-wrap-style:square" from="786,3686" to="797,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" strokeweight=".1pt"/>
                  <v:line id="Line 28695" o:spid="_x0000_s2160" style="position:absolute;visibility:visible;mso-wrap-style:square" from="786,3684" to="799,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" strokeweight=".1pt"/>
                  <v:line id="Line 28696" o:spid="_x0000_s2161" style="position:absolute;visibility:visible;mso-wrap-style:square" from="788,3682" to="79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" strokeweight=".1pt"/>
                  <v:line id="Line 28697" o:spid="_x0000_s2162" style="position:absolute;visibility:visible;mso-wrap-style:square" from="788,3681" to="803,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" strokeweight=".1pt"/>
                  <v:line id="Line 28698" o:spid="_x0000_s2163" style="position:absolute;visibility:visible;mso-wrap-style:square" from="788,3679" to="80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" strokeweight=".1pt"/>
                  <v:line id="Line 28699" o:spid="_x0000_s2164" style="position:absolute;visibility:visible;mso-wrap-style:square" from="789,3677" to="816,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" strokeweight=".1pt"/>
                  <v:line id="Line 28700" o:spid="_x0000_s2165" style="position:absolute;visibility:visible;mso-wrap-style:square" from="789,3675" to="8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" strokeweight=".1pt"/>
                  <v:line id="Line 28701" o:spid="_x0000_s2166" style="position:absolute;visibility:visible;mso-wrap-style:square" from="791,3673" to="861,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" strokeweight=".1pt"/>
                  <v:line id="Line 28702" o:spid="_x0000_s2167" style="position:absolute;visibility:visible;mso-wrap-style:square" from="791,3671" to="86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" strokeweight=".1pt"/>
                  <v:line id="Line 28703" o:spid="_x0000_s2168" style="position:absolute;visibility:visible;mso-wrap-style:square" from="795,3669" to="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" strokeweight=".1pt"/>
                  <v:line id="Line 28704" o:spid="_x0000_s2169" style="position:absolute;visibility:visible;mso-wrap-style:square" from="799,3667" to="86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" strokeweight=".1pt"/>
                  <v:line id="Line 28705" o:spid="_x0000_s2170" style="position:absolute;visibility:visible;mso-wrap-style:square" from="810,3666" to="861,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uB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" strokeweight=".1pt"/>
                  <v:line id="Line 28706" o:spid="_x0000_s2171" style="position:absolute;visibility:visible;mso-wrap-style:square" from="833,3647" to="84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" strokeweight=".1pt"/>
                  <v:line id="Line 28707" o:spid="_x0000_s2172" style="position:absolute;visibility:visible;mso-wrap-style:square" from="803,3645" to="808,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t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" strokeweight=".1pt"/>
                  <v:line id="Line 28708" o:spid="_x0000_s2173" style="position:absolute;visibility:visible;mso-wrap-style:square" from="831,3645" to="853,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" strokeweight=".1pt"/>
                  <v:line id="Line 28709" o:spid="_x0000_s2174" style="position:absolute;visibility:visible;mso-wrap-style:square" from="801,3643" to="808,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" strokeweight=".1pt"/>
                  <v:line id="Line 28710" o:spid="_x0000_s2175" style="position:absolute;visibility:visible;mso-wrap-style:square" from="829,3643" to="857,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" strokeweight=".1pt"/>
                  <v:line id="Line 28711" o:spid="_x0000_s2176" style="position:absolute;visibility:visible;mso-wrap-style:square" from="797,3641" to="810,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" strokeweight=".1pt"/>
                  <v:line id="Line 28712" o:spid="_x0000_s2177" style="position:absolute;visibility:visible;mso-wrap-style:square" from="827,3641" to="859,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cO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Jinc7sQrIJf/AAAA//8DAFBLAQItABQABgAIAAAAIQDb4fbL7gAAAIUBAAATAAAAAAAA&#10;AAAAAAAAAAAAAABbQ29udGVudF9UeXBlc10ueG1sUEsBAi0AFAAGAAgAAAAhAFr0LFu/AAAAFQEA&#10;AAsAAAAAAAAAAAAAAAAAHwEAAF9yZWxzLy5yZWxzUEsBAi0AFAAGAAgAAAAhAB3ENw7HAAAA3gAA&#10;AA8AAAAAAAAAAAAAAAAABwIAAGRycy9kb3ducmV2LnhtbFBLBQYAAAAAAwADALcAAAD7AgAAAAA=&#10;" strokeweight=".1pt"/>
                  <v:line id="Line 28713" o:spid="_x0000_s2178" style="position:absolute;visibility:visible;mso-wrap-style:square" from="795,3639" to="81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KV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Jhnc7sQrIJf/AAAA//8DAFBLAQItABQABgAIAAAAIQDb4fbL7gAAAIUBAAATAAAAAAAA&#10;AAAAAAAAAAAAAABbQ29udGVudF9UeXBlc10ueG1sUEsBAi0AFAAGAAgAAAAhAFr0LFu/AAAAFQEA&#10;AAsAAAAAAAAAAAAAAAAAHwEAAF9yZWxzLy5yZWxzUEsBAi0AFAAGAAgAAAAhAHKIkpXHAAAA3gAA&#10;AA8AAAAAAAAAAAAAAAAABwIAAGRycy9kb3ducmV2LnhtbFBLBQYAAAAAAwADALcAAAD7AgAAAAA=&#10;" strokeweight=".1pt"/>
                  <v:line id="Line 28714" o:spid="_x0000_s2179" style="position:absolute;visibility:visible;mso-wrap-style:square" from="825,3639" to="859,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Qrh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NHmC+514BeTqFwAA//8DAFBLAQItABQABgAIAAAAIQDb4fbL7gAAAIUBAAATAAAAAAAA&#10;AAAAAAAAAAAAAABbQ29udGVudF9UeXBlc10ueG1sUEsBAi0AFAAGAAgAAAAhAFr0LFu/AAAAFQEA&#10;AAsAAAAAAAAAAAAAAAAAHwEAAF9yZWxzLy5yZWxzUEsBAi0AFAAGAAgAAAAhAP1hCuHHAAAA3gAA&#10;AA8AAAAAAAAAAAAAAAAABwIAAGRycy9kb3ducmV2LnhtbFBLBQYAAAAAAwADALcAAAD7AgAAAAA=&#10;" strokeweight=".1pt"/>
                  <v:line id="Line 28715" o:spid="_x0000_s2180" style="position:absolute;visibility:visible;mso-wrap-style:square" from="791,3637" to="810,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96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NHmC+514BeTqFwAA//8DAFBLAQItABQABgAIAAAAIQDb4fbL7gAAAIUBAAATAAAAAAAA&#10;AAAAAAAAAAAAAABbQ29udGVudF9UeXBlc10ueG1sUEsBAi0AFAAGAAgAAAAhAFr0LFu/AAAAFQEA&#10;AAsAAAAAAAAAAAAAAAAAHwEAAF9yZWxzLy5yZWxzUEsBAi0AFAAGAAgAAAAhAJItr3rHAAAA3gAA&#10;AA8AAAAAAAAAAAAAAAAABwIAAGRycy9kb3ducmV2LnhtbFBLBQYAAAAAAwADALcAAAD7AgAAAAA=&#10;" strokeweight=".1pt"/>
                  <v:line id="Line 28716" o:spid="_x0000_s2181" style="position:absolute;visibility:visible;mso-wrap-style:square" from="825,3637" to="86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" strokeweight=".1pt"/>
                  <v:line id="Line 28717" o:spid="_x0000_s2182" style="position:absolute;visibility:visible;mso-wrap-style:square" from="789,3636" to="81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" strokeweight=".1pt"/>
                  <v:line id="Line 28718" o:spid="_x0000_s2183" style="position:absolute;visibility:visible;mso-wrap-style:square" from="823,3636" to="836,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" strokeweight=".1pt"/>
                  <v:line id="Line 28719" o:spid="_x0000_s2184" style="position:absolute;visibility:visible;mso-wrap-style:square" from="846,3636" to="861,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" strokeweight=".1pt"/>
                  <v:line id="Line 28720" o:spid="_x0000_s2185" style="position:absolute;visibility:visible;mso-wrap-style:square" from="789,3634" to="804,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" strokeweight=".1pt"/>
                  <v:line id="Line 28721" o:spid="_x0000_s2186" style="position:absolute;visibility:visible;mso-wrap-style:square" from="823,3634" to="834,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" strokeweight=".1pt"/>
                  <v:line id="Line 28722" o:spid="_x0000_s2187" style="position:absolute;visibility:visible;mso-wrap-style:square" from="848,3634" to="861,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" strokeweight=".1pt"/>
                  <v:line id="Line 28723" o:spid="_x0000_s2188" style="position:absolute;visibility:visible;mso-wrap-style:square" from="788,3632" to="803,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" strokeweight=".1pt"/>
                  <v:line id="Line 28724" o:spid="_x0000_s2189" style="position:absolute;visibility:visible;mso-wrap-style:square" from="821,3632" to="834,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" strokeweight=".1pt"/>
                  <v:line id="Line 28725" o:spid="_x0000_s2190" style="position:absolute;visibility:visible;mso-wrap-style:square" from="849,3632" to="86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" strokeweight=".1pt"/>
                  <v:line id="Line 28726" o:spid="_x0000_s2191" style="position:absolute;visibility:visible;mso-wrap-style:square" from="788,3630" to="801,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" strokeweight=".1pt"/>
                  <v:line id="Line 28727" o:spid="_x0000_s2192" style="position:absolute;visibility:visible;mso-wrap-style:square" from="821,3630" to="833,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" strokeweight=".1pt"/>
                </v:group>
                <v:group id="Group 28728" o:spid="_x0000_s2193" style="position:absolute;left:5715;top:21374;width:647;height:1708" coordorigin="761,3362" coordsize="10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">
                  <v:line id="Line 28729" o:spid="_x0000_s2194" style="position:absolute;visibility:visible;mso-wrap-style:square" from="849,3630" to="863,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" strokeweight=".1pt"/>
                  <v:line id="Line 28730" o:spid="_x0000_s2195" style="position:absolute;visibility:visible;mso-wrap-style:square" from="788,3628" to="80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" strokeweight=".1pt"/>
                  <v:line id="Line 28731" o:spid="_x0000_s2196" style="position:absolute;visibility:visible;mso-wrap-style:square" from="821,3628" to="833,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" strokeweight=".1pt"/>
                  <v:line id="Line 28732" o:spid="_x0000_s2197" style="position:absolute;visibility:visible;mso-wrap-style:square" from="851,3628" to="863,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" strokeweight=".1pt"/>
                  <v:line id="Line 28733" o:spid="_x0000_s2198" style="position:absolute;visibility:visible;mso-wrap-style:square" from="786,3626" to="799,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71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phnc7sQrIJf/AAAA//8DAFBLAQItABQABgAIAAAAIQDb4fbL7gAAAIUBAAATAAAAAAAA&#10;AAAAAAAAAAAAAABbQ29udGVudF9UeXBlc10ueG1sUEsBAi0AFAAGAAgAAAAhAFr0LFu/AAAAFQEA&#10;AAsAAAAAAAAAAAAAAAAAHwEAAF9yZWxzLy5yZWxzUEsBAi0AFAAGAAgAAAAhADk9zvXHAAAA3gAA&#10;AA8AAAAAAAAAAAAAAAAABwIAAGRycy9kb3ducmV2LnhtbFBLBQYAAAAAAwADALcAAAD7AgAAAAA=&#10;" strokeweight=".1pt"/>
                  <v:line id="Line 28734" o:spid="_x0000_s2199" style="position:absolute;visibility:visible;mso-wrap-style:square" from="821,3626" to="83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FaB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NH2F2514BeTiDwAA//8DAFBLAQItABQABgAIAAAAIQDb4fbL7gAAAIUBAAATAAAAAAAA&#10;AAAAAAAAAAAAAABbQ29udGVudF9UeXBlc10ueG1sUEsBAi0AFAAGAAgAAAAhAFr0LFu/AAAAFQEA&#10;AAsAAAAAAAAAAAAAAAAAHwEAAF9yZWxzLy5yZWxzUEsBAi0AFAAGAAgAAAAhALbUVoHHAAAA3gAA&#10;AA8AAAAAAAAAAAAAAAAABwIAAGRycy9kb3ducmV2LnhtbFBLBQYAAAAAAwADALcAAAD7AgAAAAA=&#10;" strokeweight=".1pt"/>
                  <v:line id="Line 28735" o:spid="_x0000_s2200" style="position:absolute;visibility:visible;mso-wrap-style:square" from="851,3626" to="86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Ma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NH2F2514BeTiDwAA//8DAFBLAQItABQABgAIAAAAIQDb4fbL7gAAAIUBAAATAAAAAAAA&#10;AAAAAAAAAAAAAABbQ29udGVudF9UeXBlc10ueG1sUEsBAi0AFAAGAAgAAAAhAFr0LFu/AAAAFQEA&#10;AAsAAAAAAAAAAAAAAAAAHwEAAF9yZWxzLy5yZWxzUEsBAi0AFAAGAAgAAAAhANmY8xrHAAAA3gAA&#10;AA8AAAAAAAAAAAAAAAAABwIAAGRycy9kb3ducmV2LnhtbFBLBQYAAAAAAwADALcAAAD7AgAAAAA=&#10;" strokeweight=".1pt"/>
                  <v:line id="Line 28736" o:spid="_x0000_s2201" style="position:absolute;visibility:visible;mso-wrap-style:square" from="786,3624" to="799,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" strokeweight=".1pt"/>
                  <v:line id="Line 28737" o:spid="_x0000_s2202" style="position:absolute;visibility:visible;mso-wrap-style:square" from="819,3624" to="833,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" strokeweight=".1pt"/>
                  <v:line id="Line 28738" o:spid="_x0000_s2203" style="position:absolute;visibility:visible;mso-wrap-style:square" from="851,3624" to="863,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" strokeweight=".1pt"/>
                  <v:line id="Line 28739" o:spid="_x0000_s2204" style="position:absolute;visibility:visible;mso-wrap-style:square" from="786,3622" to="799,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" strokeweight=".1pt"/>
                  <v:line id="Line 28740" o:spid="_x0000_s2205" style="position:absolute;visibility:visible;mso-wrap-style:square" from="819,3622" to="83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" strokeweight=".1pt"/>
                  <v:line id="Line 28741" o:spid="_x0000_s2206" style="position:absolute;visibility:visible;mso-wrap-style:square" from="851,3622" to="86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" strokeweight=".1pt"/>
                  <v:line id="Line 28742" o:spid="_x0000_s2207" style="position:absolute;visibility:visible;mso-wrap-style:square" from="786,3621" to="799,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2z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Zinc7sQrIJf/AAAA//8DAFBLAQItABQABgAIAAAAIQDb4fbL7gAAAIUBAAATAAAAAAAA&#10;AAAAAAAAAAAAAABbQ29udGVudF9UeXBlc10ueG1sUEsBAi0AFAAGAAgAAAAhAFr0LFu/AAAAFQEA&#10;AAsAAAAAAAAAAAAAAAAAHwEAAF9yZWxzLy5yZWxzUEsBAi0AFAAGAAgAAAAhANOo/bPHAAAA3gAA&#10;AA8AAAAAAAAAAAAAAAAABwIAAGRycy9kb3ducmV2LnhtbFBLBQYAAAAAAwADALcAAAD7AgAAAAA=&#10;" strokeweight=".1pt"/>
                  <v:line id="Line 28743" o:spid="_x0000_s2208" style="position:absolute;visibility:visible;mso-wrap-style:square" from="819,3621" to="83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" strokeweight=".1pt"/>
                  <v:line id="Line 28744" o:spid="_x0000_s2209" style="position:absolute;visibility:visible;mso-wrap-style:square" from="851,3621" to="863,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Bc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NHuF2514BeTiDwAA//8DAFBLAQItABQABgAIAAAAIQDb4fbL7gAAAIUBAAATAAAAAAAA&#10;AAAAAAAAAAAAAABbQ29udGVudF9UeXBlc10ueG1sUEsBAi0AFAAGAAgAAAAhAFr0LFu/AAAAFQEA&#10;AAsAAAAAAAAAAAAAAAAAHwEAAF9yZWxzLy5yZWxzUEsBAi0AFAAGAAgAAAAhADMNwFzHAAAA3gAA&#10;AA8AAAAAAAAAAAAAAAAABwIAAGRycy9kb3ducmV2LnhtbFBLBQYAAAAAAwADALcAAAD7AgAAAAA=&#10;" strokeweight=".1pt"/>
                  <v:line id="Line 28745" o:spid="_x0000_s2210" style="position:absolute;visibility:visible;mso-wrap-style:square" from="786,3619" to="797,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XH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NHuF2514BeTiDwAA//8DAFBLAQItABQABgAIAAAAIQDb4fbL7gAAAIUBAAATAAAAAAAA&#10;AAAAAAAAAAAAAABbQ29udGVudF9UeXBlc10ueG1sUEsBAi0AFAAGAAgAAAAhAFr0LFu/AAAAFQEA&#10;AAsAAAAAAAAAAAAAAAAAHwEAAF9yZWxzLy5yZWxzUEsBAi0AFAAGAAgAAAAhAFxBZcfHAAAA3gAA&#10;AA8AAAAAAAAAAAAAAAAABwIAAGRycy9kb3ducmV2LnhtbFBLBQYAAAAAAwADALcAAAD7AgAAAAA=&#10;" strokeweight=".1pt"/>
                  <v:line id="Line 28746" o:spid="_x0000_s2211" style="position:absolute;visibility:visible;mso-wrap-style:square" from="819,3619" to="8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" strokeweight=".1pt"/>
                  <v:line id="Line 28747" o:spid="_x0000_s2212" style="position:absolute;visibility:visible;mso-wrap-style:square" from="851,3619" to="8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" strokeweight=".1pt"/>
                  <v:line id="Line 28748" o:spid="_x0000_s2213" style="position:absolute;visibility:visible;mso-wrap-style:square" from="786,3617" to="797,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" strokeweight=".1pt"/>
                  <v:line id="Line 28749" o:spid="_x0000_s2214" style="position:absolute;visibility:visible;mso-wrap-style:square" from="819,3617" to="83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" strokeweight=".1pt"/>
                  <v:line id="Line 28750" o:spid="_x0000_s2215" style="position:absolute;visibility:visible;mso-wrap-style:square" from="851,3617" to="863,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" strokeweight=".1pt"/>
                  <v:line id="Line 28751" o:spid="_x0000_s2216" style="position:absolute;visibility:visible;mso-wrap-style:square" from="786,3615" to="797,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" strokeweight=".1pt"/>
                  <v:line id="Line 28752" o:spid="_x0000_s2217" style="position:absolute;visibility:visible;mso-wrap-style:square" from="819,3615" to="831,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7O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9DWF2514BeTiDwAA//8DAFBLAQItABQABgAIAAAAIQDb4fbL7gAAAIUBAAATAAAAAAAA&#10;AAAAAAAAAAAAAABbQ29udGVudF9UeXBlc10ueG1sUEsBAi0AFAAGAAgAAAAhAFr0LFu/AAAAFQEA&#10;AAsAAAAAAAAAAAAAAAAAHwEAAF9yZWxzLy5yZWxzUEsBAi0AFAAGAAgAAAAhAIuujs7HAAAA3gAA&#10;AA8AAAAAAAAAAAAAAAAABwIAAGRycy9kb3ducmV2LnhtbFBLBQYAAAAAAwADALcAAAD7AgAAAAA=&#10;" strokeweight=".1pt"/>
                  <v:line id="Line 28753" o:spid="_x0000_s2218" style="position:absolute;visibility:visible;mso-wrap-style:square" from="851,3615" to="863,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tV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9DWD2514BeTiDwAA//8DAFBLAQItABQABgAIAAAAIQDb4fbL7gAAAIUBAAATAAAAAAAA&#10;AAAAAAAAAAAAAABbQ29udGVudF9UeXBlc10ueG1sUEsBAi0AFAAGAAgAAAAhAFr0LFu/AAAAFQEA&#10;AAsAAAAAAAAAAAAAAAAAHwEAAF9yZWxzLy5yZWxzUEsBAi0AFAAGAAgAAAAhAOTiK1XHAAAA3gAA&#10;AA8AAAAAAAAAAAAAAAAABwIAAGRycy9kb3ducmV2LnhtbFBLBQYAAAAAAwADALcAAAD7AgAAAAA=&#10;" strokeweight=".1pt"/>
                  <v:line id="Line 28754" o:spid="_x0000_s2219" style="position:absolute;visibility:visible;mso-wrap-style:square" from="786,3613" to="797,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" strokeweight=".1pt"/>
                  <v:line id="Line 28755" o:spid="_x0000_s2220" style="position:absolute;visibility:visible;mso-wrap-style:square" from="818,3613" to="83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" strokeweight=".1pt"/>
                  <v:line id="Line 28756" o:spid="_x0000_s2221" style="position:absolute;visibility:visible;mso-wrap-style:square" from="849,3613" to="86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" strokeweight=".1pt"/>
                  <v:line id="Line 28757" o:spid="_x0000_s2222" style="position:absolute;visibility:visible;mso-wrap-style:square" from="786,3611" to="799,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" strokeweight=".1pt"/>
                  <v:line id="Line 28758" o:spid="_x0000_s2223" style="position:absolute;visibility:visible;mso-wrap-style:square" from="818,3611" to="829,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" strokeweight=".1pt"/>
                  <v:line id="Line 28759" o:spid="_x0000_s2224" style="position:absolute;visibility:visible;mso-wrap-style:square" from="849,3611" to="86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" strokeweight=".1pt"/>
                  <v:line id="Line 28760" o:spid="_x0000_s2225" style="position:absolute;visibility:visible;mso-wrap-style:square" from="786,3609" to="799,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" strokeweight=".1pt"/>
                  <v:line id="Line 28761" o:spid="_x0000_s2226" style="position:absolute;visibility:visible;mso-wrap-style:square" from="818,3609" to="829,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" strokeweight=".1pt"/>
                  <v:line id="Line 28762" o:spid="_x0000_s2227" style="position:absolute;visibility:visible;mso-wrap-style:square" from="848,3609" to="859,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gT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9DWF2514BeTiDwAA//8DAFBLAQItABQABgAIAAAAIQDb4fbL7gAAAIUBAAATAAAAAAAA&#10;AAAAAAAAAAAAAABbQ29udGVudF9UeXBlc10ueG1sUEsBAi0AFAAGAAgAAAAhAFr0LFu/AAAAFQEA&#10;AAsAAAAAAAAAAAAAAAAAHwEAAF9yZWxzLy5yZWxzUEsBAi0AFAAGAAgAAAAhAA53GBPHAAAA3gAA&#10;AA8AAAAAAAAAAAAAAAAABwIAAGRycy9kb3ducmV2LnhtbFBLBQYAAAAAAwADALcAAAD7AgAAAAA=&#10;" strokeweight=".1pt"/>
                  <v:line id="Line 28763" o:spid="_x0000_s2228" style="position:absolute;visibility:visible;mso-wrap-style:square" from="786,3607" to="799,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2I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9DWD2514BeTiDwAA//8DAFBLAQItABQABgAIAAAAIQDb4fbL7gAAAIUBAAATAAAAAAAA&#10;AAAAAAAAAAAAAABbQ29udGVudF9UeXBlc10ueG1sUEsBAi0AFAAGAAgAAAAhAFr0LFu/AAAAFQEA&#10;AAsAAAAAAAAAAAAAAAAAHwEAAF9yZWxzLy5yZWxzUEsBAi0AFAAGAAgAAAAhAGE7vYjHAAAA3gAA&#10;AA8AAAAAAAAAAAAAAAAABwIAAGRycy9kb3ducmV2LnhtbFBLBQYAAAAAAwADALcAAAD7AgAAAAA=&#10;" strokeweight=".1pt"/>
                  <v:line id="Line 28764" o:spid="_x0000_s2229" style="position:absolute;visibility:visible;mso-wrap-style:square" from="818,3607" to="829,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" strokeweight=".1pt"/>
                  <v:line id="Line 28765" o:spid="_x0000_s2230" style="position:absolute;visibility:visible;mso-wrap-style:square" from="848,3607" to="859,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" strokeweight=".1pt"/>
                  <v:line id="Line 28766" o:spid="_x0000_s2231" style="position:absolute;visibility:visible;mso-wrap-style:square" from="786,3606" to="799,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" strokeweight=".1pt"/>
                  <v:line id="Line 28767" o:spid="_x0000_s2232" style="position:absolute;visibility:visible;mso-wrap-style:square" from="818,3606" to="829,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" strokeweight=".1pt"/>
                  <v:line id="Line 28768" o:spid="_x0000_s2233" style="position:absolute;visibility:visible;mso-wrap-style:square" from="846,3606" to="857,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" strokeweight=".1pt"/>
                  <v:line id="Line 28769" o:spid="_x0000_s2234" style="position:absolute;visibility:visible;mso-wrap-style:square" from="788,3604" to="801,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" strokeweight=".1pt"/>
                  <v:line id="Line 28770" o:spid="_x0000_s2235" style="position:absolute;visibility:visible;mso-wrap-style:square" from="816,3604" to="829,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" strokeweight=".1pt"/>
                  <v:line id="Line 28771" o:spid="_x0000_s2236" style="position:absolute;visibility:visible;mso-wrap-style:square" from="846,3604" to="855,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" strokeweight=".1pt"/>
                  <v:line id="Line 28772" o:spid="_x0000_s2237" style="position:absolute;visibility:visible;mso-wrap-style:square" from="788,3602" to="80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" strokeweight=".1pt"/>
                  <v:line id="Line 28773" o:spid="_x0000_s2238" style="position:absolute;visibility:visible;mso-wrap-style:square" from="816,3602" to="827,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" strokeweight=".1pt"/>
                  <v:line id="Line 28774" o:spid="_x0000_s2239" style="position:absolute;visibility:visible;mso-wrap-style:square" from="840,3602" to="855,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" strokeweight=".1pt"/>
                  <v:line id="Line 28775" o:spid="_x0000_s2240" style="position:absolute;visibility:visible;mso-wrap-style:square" from="788,3600" to="806,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" strokeweight=".1pt"/>
                  <v:line id="Line 28776" o:spid="_x0000_s2241" style="position:absolute;visibility:visible;mso-wrap-style:square" from="814,3600" to="827,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" strokeweight=".1pt"/>
                  <v:line id="Line 28777" o:spid="_x0000_s2242" style="position:absolute;visibility:visible;mso-wrap-style:square" from="836,3600" to="853,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" strokeweight=".1pt"/>
                  <v:line id="Line 28778" o:spid="_x0000_s2243" style="position:absolute;visibility:visible;mso-wrap-style:square" from="789,3598" to="812,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" strokeweight=".1pt"/>
                  <v:line id="Line 28779" o:spid="_x0000_s2244" style="position:absolute;visibility:visible;mso-wrap-style:square" from="812,3598" to="827,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" strokeweight=".1pt"/>
                  <v:line id="Line 28780" o:spid="_x0000_s2245" style="position:absolute;visibility:visible;mso-wrap-style:square" from="827,3598" to="85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" strokeweight=".1pt"/>
                  <v:line id="Line 28781" o:spid="_x0000_s2246" style="position:absolute;visibility:visible;mso-wrap-style:square" from="789,3596" to="859,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" strokeweight=".1pt"/>
                  <v:line id="Line 28782" o:spid="_x0000_s2247" style="position:absolute;visibility:visible;mso-wrap-style:square" from="791,3594" to="861,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" strokeweight=".1pt"/>
                  <v:line id="Line 28783" o:spid="_x0000_s2248" style="position:absolute;visibility:visible;mso-wrap-style:square" from="793,3592" to="861,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" strokeweight=".1pt"/>
                  <v:line id="Line 28784" o:spid="_x0000_s2249" style="position:absolute;visibility:visible;mso-wrap-style:square" from="795,3591" to="861,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" strokeweight=".1pt"/>
                  <v:line id="Line 28785" o:spid="_x0000_s2250" style="position:absolute;visibility:visible;mso-wrap-style:square" from="797,3589" to="861,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" strokeweight=".1pt"/>
                  <v:line id="Line 28786" o:spid="_x0000_s2251" style="position:absolute;visibility:visible;mso-wrap-style:square" from="814,3587" to="86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" strokeweight=".1pt"/>
                  <v:line id="Line 28787" o:spid="_x0000_s2252" style="position:absolute;visibility:visible;mso-wrap-style:square" from="855,3585" to="8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" strokeweight=".1pt"/>
                  <v:line id="Line 28788" o:spid="_x0000_s2253" style="position:absolute;visibility:visible;mso-wrap-style:square" from="859,3576" to="861,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" strokeweight=".1pt"/>
                  <v:line id="Line 28789" o:spid="_x0000_s2254" style="position:absolute;visibility:visible;mso-wrap-style:square" from="788,3574" to="789,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" strokeweight=".1pt"/>
                  <v:line id="Line 28790" o:spid="_x0000_s2255" style="position:absolute;visibility:visible;mso-wrap-style:square" from="855,3574" to="8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" strokeweight=".1pt"/>
                  <v:line id="Line 28791" o:spid="_x0000_s2256" style="position:absolute;visibility:visible;mso-wrap-style:square" from="788,3572" to="793,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" strokeweight=".1pt"/>
                  <v:line id="Line 28792" o:spid="_x0000_s2257" style="position:absolute;visibility:visible;mso-wrap-style:square" from="853,3572" to="861,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RU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5inc7sQrIJf/AAAA//8DAFBLAQItABQABgAIAAAAIQDb4fbL7gAAAIUBAAATAAAAAAAA&#10;AAAAAAAAAAAAAABbQ29udGVudF9UeXBlc10ueG1sUEsBAi0AFAAGAAgAAAAhAFr0LFu/AAAAFQEA&#10;AAsAAAAAAAAAAAAAAAAAHwEAAF9yZWxzLy5yZWxzUEsBAi0AFAAGAAgAAAAhAHAXNFTHAAAA3gAA&#10;AA8AAAAAAAAAAAAAAAAABwIAAGRycy9kb3ducmV2LnhtbFBLBQYAAAAAAwADALcAAAD7AgAAAAA=&#10;" strokeweight=".1pt"/>
                  <v:line id="Line 28793" o:spid="_x0000_s2258" style="position:absolute;visibility:visible;mso-wrap-style:square" from="788,3570" to="795,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HP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5hnc7sQrIJf/AAAA//8DAFBLAQItABQABgAIAAAAIQDb4fbL7gAAAIUBAAATAAAAAAAA&#10;AAAAAAAAAAAAAABbQ29udGVudF9UeXBlc10ueG1sUEsBAi0AFAAGAAgAAAAhAFr0LFu/AAAAFQEA&#10;AAsAAAAAAAAAAAAAAAAAHwEAAF9yZWxzLy5yZWxzUEsBAi0AFAAGAAgAAAAhAB9bkc/HAAAA3gAA&#10;AA8AAAAAAAAAAAAAAAAABwIAAGRycy9kb3ducmV2LnhtbFBLBQYAAAAAAwADALcAAAD7AgAAAAA=&#10;" strokeweight=".1pt"/>
                  <v:line id="Line 28794" o:spid="_x0000_s2259" style="position:absolute;visibility:visible;mso-wrap-style:square" from="849,3570" to="861,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m7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NH+C+514BeTqFwAA//8DAFBLAQItABQABgAIAAAAIQDb4fbL7gAAAIUBAAATAAAAAAAA&#10;AAAAAAAAAAAAAABbQ29udGVudF9UeXBlc10ueG1sUEsBAi0AFAAGAAgAAAAhAFr0LFu/AAAAFQEA&#10;AAsAAAAAAAAAAAAAAAAAHwEAAF9yZWxzLy5yZWxzUEsBAi0AFAAGAAgAAAAhAJCyCbvHAAAA3gAA&#10;AA8AAAAAAAAAAAAAAAAABwIAAGRycy9kb3ducmV2LnhtbFBLBQYAAAAAAwADALcAAAD7AgAAAAA=&#10;" strokeweight=".1pt"/>
                  <v:line id="Line 28795" o:spid="_x0000_s2260" style="position:absolute;visibility:visible;mso-wrap-style:square" from="788,3568" to="79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NH+C+514BeTqFwAA//8DAFBLAQItABQABgAIAAAAIQDb4fbL7gAAAIUBAAATAAAAAAAA&#10;AAAAAAAAAAAAAABbQ29udGVudF9UeXBlc10ueG1sUEsBAi0AFAAGAAgAAAAhAFr0LFu/AAAAFQEA&#10;AAsAAAAAAAAAAAAAAAAAHwEAAF9yZWxzLy5yZWxzUEsBAi0AFAAGAAgAAAAhAP/+rCDHAAAA3gAA&#10;AA8AAAAAAAAAAAAAAAAABwIAAGRycy9kb3ducmV2LnhtbFBLBQYAAAAAAwADALcAAAD7AgAAAAA=&#10;" strokeweight=".1pt"/>
                  <v:line id="Line 28796" o:spid="_x0000_s2261" style="position:absolute;visibility:visible;mso-wrap-style:square" from="848,3568" to="86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" strokeweight=".1pt"/>
                  <v:line id="Line 28797" o:spid="_x0000_s2262" style="position:absolute;visibility:visible;mso-wrap-style:square" from="788,3566" to="80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" strokeweight=".1pt"/>
                  <v:line id="Line 28798" o:spid="_x0000_s2263" style="position:absolute;visibility:visible;mso-wrap-style:square" from="844,3566" to="86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" strokeweight=".1pt"/>
                  <v:line id="Line 28799" o:spid="_x0000_s2264" style="position:absolute;visibility:visible;mso-wrap-style:square" from="788,3564" to="804,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" strokeweight=".1pt"/>
                  <v:line id="Line 28800" o:spid="_x0000_s2265" style="position:absolute;visibility:visible;mso-wrap-style:square" from="842,3564" to="86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" strokeweight=".1pt"/>
                  <v:line id="Line 28801" o:spid="_x0000_s2266" style="position:absolute;visibility:visible;mso-wrap-style:square" from="788,3563" to="806,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" strokeweight=".1pt"/>
                  <v:line id="Line 28802" o:spid="_x0000_s2267" style="position:absolute;visibility:visible;mso-wrap-style:square" from="840,3563" to="859,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" strokeweight=".1pt"/>
                  <v:line id="Line 28803" o:spid="_x0000_s2268" style="position:absolute;visibility:visible;mso-wrap-style:square" from="789,3561" to="810,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" strokeweight=".1pt"/>
                  <v:line id="Line 28804" o:spid="_x0000_s2269" style="position:absolute;visibility:visible;mso-wrap-style:square" from="836,3561" to="855,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" strokeweight=".1pt"/>
                  <v:line id="Line 28805" o:spid="_x0000_s2270" style="position:absolute;visibility:visible;mso-wrap-style:square" from="793,3559" to="812,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" strokeweight=".1pt"/>
                  <v:line id="Line 28806" o:spid="_x0000_s2271" style="position:absolute;visibility:visible;mso-wrap-style:square" from="834,3559" to="853,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" strokeweight=".1pt"/>
                  <v:line id="Line 28807" o:spid="_x0000_s2272" style="position:absolute;visibility:visible;mso-wrap-style:square" from="795,3557" to="816,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" strokeweight=".1pt"/>
                  <v:line id="Line 28808" o:spid="_x0000_s2273" style="position:absolute;visibility:visible;mso-wrap-style:square" from="831,3557" to="851,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" strokeweight=".1pt"/>
                  <v:line id="Line 28809" o:spid="_x0000_s2274" style="position:absolute;visibility:visible;mso-wrap-style:square" from="799,3555" to="818,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" strokeweight=".1pt"/>
                  <v:line id="Line 28810" o:spid="_x0000_s2275" style="position:absolute;visibility:visible;mso-wrap-style:square" from="829,3555" to="848,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" strokeweight=".1pt"/>
                  <v:line id="Line 28811" o:spid="_x0000_s2276" style="position:absolute;visibility:visible;mso-wrap-style:square" from="801,3553" to="82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" strokeweight=".1pt"/>
                  <v:line id="Line 28812" o:spid="_x0000_s2277" style="position:absolute;visibility:visible;mso-wrap-style:square" from="825,3553" to="846,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iT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JSnc7sQrIJf/AAAA//8DAFBLAQItABQABgAIAAAAIQDb4fbL7gAAAIUBAAATAAAAAAAA&#10;AAAAAAAAAAAAAABbQ29udGVudF9UeXBlc10ueG1sUEsBAi0AFAAGAAgAAAAhAFr0LFu/AAAAFQEA&#10;AAsAAAAAAAAAAAAAAAAAHwEAAF9yZWxzLy5yZWxzUEsBAi0AFAAGAAgAAAAhAGslOJPHAAAA3gAA&#10;AA8AAAAAAAAAAAAAAAAABwIAAGRycy9kb3ducmV2LnhtbFBLBQYAAAAAAwADALcAAAD7AgAAAAA=&#10;" strokeweight=".1pt"/>
                  <v:line id="Line 28813" o:spid="_x0000_s2278" style="position:absolute;visibility:visible;mso-wrap-style:square" from="804,3551" to="823,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" strokeweight=".1pt"/>
                  <v:line id="Line 28814" o:spid="_x0000_s2279" style="position:absolute;visibility:visible;mso-wrap-style:square" from="823,3551" to="84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V8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" strokeweight=".1pt"/>
                  <v:line id="Line 28815" o:spid="_x0000_s2280" style="position:absolute;visibility:visible;mso-wrap-style:square" from="806,3549" to="840,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Dn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" strokeweight=".1pt"/>
                  <v:line id="Line 28816" o:spid="_x0000_s2281" style="position:absolute;visibility:visible;mso-wrap-style:square" from="808,3548" to="838,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6Q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TTK434lXQC5vAAAA//8DAFBLAQItABQABgAIAAAAIQDb4fbL7gAAAIUBAAATAAAAAAAA&#10;AAAAAAAAAAAAAABbQ29udGVudF9UeXBlc10ueG1sUEsBAi0AFAAGAAgAAAAhAFr0LFu/AAAAFQEA&#10;AAsAAAAAAAAAAAAAAAAAHwEAAF9yZWxzLy5yZWxzUEsBAi0AFAAGAAgAAAAhABQePpDHAAAA3gAA&#10;AA8AAAAAAAAAAAAAAAAABwIAAGRycy9kb3ducmV2LnhtbFBLBQYAAAAAAwADALcAAAD7AgAAAAA=&#10;" strokeweight=".1pt"/>
                  <v:line id="Line 28817" o:spid="_x0000_s2282" style="position:absolute;visibility:visible;mso-wrap-style:square" from="812,3546" to="834,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" strokeweight=".1pt"/>
                  <v:line id="Line 28818" o:spid="_x0000_s2283" style="position:absolute;visibility:visible;mso-wrap-style:square" from="814,3544" to="833,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" strokeweight=".1pt"/>
                  <v:line id="Line 28819" o:spid="_x0000_s2284" style="position:absolute;visibility:visible;mso-wrap-style:square" from="812,3542" to="834,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ri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aTKH3zvxCsjlHQAA//8DAFBLAQItABQABgAIAAAAIQDb4fbL7gAAAIUBAAATAAAAAAAA&#10;AAAAAAAAAAAAAABbQ29udGVudF9UeXBlc10ueG1sUEsBAi0AFAAGAAgAAAAhAFr0LFu/AAAAFQEA&#10;AAsAAAAAAAAAAAAAAAAAHwEAAF9yZWxzLy5yZWxzUEsBAi0AFAAGAAgAAAAhAGWBquLHAAAA3gAA&#10;AA8AAAAAAAAAAAAAAAAABwIAAGRycy9kb3ducmV2LnhtbFBLBQYAAAAAAwADALcAAAD7AgAAAAA=&#10;" strokeweight=".1pt"/>
                  <v:line id="Line 28820" o:spid="_x0000_s2285" style="position:absolute;visibility:visible;mso-wrap-style:square" from="808,3540" to="838,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" strokeweight=".1pt"/>
                  <v:line id="Line 28821" o:spid="_x0000_s2286" style="position:absolute;visibility:visible;mso-wrap-style:square" from="806,3538" to="84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" strokeweight=".1pt"/>
                  <v:line id="Line 28822" o:spid="_x0000_s2287" style="position:absolute;visibility:visible;mso-wrap-style:square" from="804,3536" to="844,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" strokeweight=".1pt"/>
                  <v:line id="Line 28823" o:spid="_x0000_s2288" style="position:absolute;visibility:visible;mso-wrap-style:square" from="803,3534" to="821,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" strokeweight=".1pt"/>
                  <v:line id="Line 28824" o:spid="_x0000_s2289" style="position:absolute;visibility:visible;mso-wrap-style:square" from="825,3534" to="846,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" strokeweight=".1pt"/>
                  <v:line id="Line 28825" o:spid="_x0000_s2290" style="position:absolute;visibility:visible;mso-wrap-style:square" from="799,3533" to="818,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" strokeweight=".1pt"/>
                  <v:line id="Line 28826" o:spid="_x0000_s2291" style="position:absolute;visibility:visible;mso-wrap-style:square" from="829,3533" to="849,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" strokeweight=".1pt"/>
                  <v:line id="Line 28827" o:spid="_x0000_s2292" style="position:absolute;visibility:visible;mso-wrap-style:square" from="797,3531" to="816,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" strokeweight=".1pt"/>
                  <v:line id="Line 28828" o:spid="_x0000_s2293" style="position:absolute;visibility:visible;mso-wrap-style:square" from="831,3531" to="8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" strokeweight=".1pt"/>
                  <v:line id="Line 28829" o:spid="_x0000_s2294" style="position:absolute;visibility:visible;mso-wrap-style:square" from="795,3529" to="814,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" strokeweight=".1pt"/>
                  <v:line id="Line 28830" o:spid="_x0000_s2295" style="position:absolute;visibility:visible;mso-wrap-style:square" from="834,3529" to="85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" strokeweight=".1pt"/>
                  <v:line id="Line 28831" o:spid="_x0000_s2296" style="position:absolute;visibility:visible;mso-wrap-style:square" from="793,3527" to="810,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" strokeweight=".1pt"/>
                  <v:line id="Line 28832" o:spid="_x0000_s2297" style="position:absolute;visibility:visible;mso-wrap-style:square" from="836,3527" to="857,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Tz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pSnc7sQrIJf/AAAA//8DAFBLAQItABQABgAIAAAAIQDb4fbL7gAAAIUBAAATAAAAAAAA&#10;AAAAAAAAAAAAAABbQ29udGVudF9UeXBlc10ueG1sUEsBAi0AFAAGAAgAAAAhAFr0LFu/AAAAFQEA&#10;AAsAAAAAAAAAAAAAAAAAHwEAAF9yZWxzLy5yZWxzUEsBAi0AFAAGAAgAAAAhACCQZPPHAAAA3gAA&#10;AA8AAAAAAAAAAAAAAAAABwIAAGRycy9kb3ducmV2LnhtbFBLBQYAAAAAAwADALcAAAD7AgAAAAA=&#10;" strokeweight=".1pt"/>
                  <v:line id="Line 28833" o:spid="_x0000_s2298" style="position:absolute;visibility:visible;mso-wrap-style:square" from="789,3525" to="808,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" strokeweight=".1pt"/>
                  <v:line id="Line 28834" o:spid="_x0000_s2299" style="position:absolute;visibility:visible;mso-wrap-style:square" from="840,3525" to="86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kc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LH2F2514BeTiDwAA//8DAFBLAQItABQABgAIAAAAIQDb4fbL7gAAAIUBAAATAAAAAAAA&#10;AAAAAAAAAAAAAABbQ29udGVudF9UeXBlc10ueG1sUEsBAi0AFAAGAAgAAAAhAFr0LFu/AAAAFQEA&#10;AAsAAAAAAAAAAAAAAAAAHwEAAF9yZWxzLy5yZWxzUEsBAi0AFAAGAAgAAAAhAMA1WRzHAAAA3gAA&#10;AA8AAAAAAAAAAAAAAAAABwIAAGRycy9kb3ducmV2LnhtbFBLBQYAAAAAAwADALcAAAD7AgAAAAA=&#10;" strokeweight=".1pt"/>
                  <v:line id="Line 28835" o:spid="_x0000_s2300" style="position:absolute;visibility:visible;mso-wrap-style:square" from="788,3523" to="80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yH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LH2F2514BeTiDwAA//8DAFBLAQItABQABgAIAAAAIQDb4fbL7gAAAIUBAAATAAAAAAAA&#10;AAAAAAAAAAAAAABbQ29udGVudF9UeXBlc10ueG1sUEsBAi0AFAAGAAgAAAAhAFr0LFu/AAAAFQEA&#10;AAsAAAAAAAAAAAAAAAAAHwEAAF9yZWxzLy5yZWxzUEsBAi0AFAAGAAgAAAAhAK95/IfHAAAA3gAA&#10;AA8AAAAAAAAAAAAAAAAABwIAAGRycy9kb3ducmV2LnhtbFBLBQYAAAAAAwADALcAAAD7AgAAAAA=&#10;" strokeweight=".1pt"/>
                  <v:line id="Line 28836" o:spid="_x0000_s2301" style="position:absolute;visibility:visible;mso-wrap-style:square" from="842,3523" to="86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" strokeweight=".1pt"/>
                  <v:line id="Line 28837" o:spid="_x0000_s2302" style="position:absolute;visibility:visible;mso-wrap-style:square" from="788,3521" to="803,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" strokeweight=".1pt"/>
                  <v:line id="Line 28838" o:spid="_x0000_s2303" style="position:absolute;visibility:visible;mso-wrap-style:square" from="844,3521" to="861,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" strokeweight=".1pt"/>
                  <v:line id="Line 28839" o:spid="_x0000_s2304" style="position:absolute;visibility:visible;mso-wrap-style:square" from="788,3519" to="80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" strokeweight=".1pt"/>
                  <v:line id="Line 28840" o:spid="_x0000_s2305" style="position:absolute;visibility:visible;mso-wrap-style:square" from="848,3519" to="86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" strokeweight=".1pt"/>
                  <v:line id="Line 28841" o:spid="_x0000_s2306" style="position:absolute;visibility:visible;mso-wrap-style:square" from="788,3518" to="797,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" strokeweight=".1pt"/>
                  <v:line id="Line 28842" o:spid="_x0000_s2307" style="position:absolute;visibility:visible;mso-wrap-style:square" from="849,3518" to="861,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" strokeweight=".1pt"/>
                  <v:line id="Line 28843" o:spid="_x0000_s2308" style="position:absolute;visibility:visible;mso-wrap-style:square" from="788,3516" to="795,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" strokeweight=".1pt"/>
                  <v:line id="Line 28844" o:spid="_x0000_s2309" style="position:absolute;visibility:visible;mso-wrap-style:square" from="853,3516" to="86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" strokeweight=".1pt"/>
                  <v:line id="Line 28845" o:spid="_x0000_s2310" style="position:absolute;visibility:visible;mso-wrap-style:square" from="788,3514" to="79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" strokeweight=".1pt"/>
                  <v:line id="Line 28846" o:spid="_x0000_s2311" style="position:absolute;visibility:visible;mso-wrap-style:square" from="855,3514" to="86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" strokeweight=".1pt"/>
                  <v:line id="Line 28847" o:spid="_x0000_s2312" style="position:absolute;visibility:visible;mso-wrap-style:square" from="788,3512" to="789,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" strokeweight=".1pt"/>
                  <v:line id="Line 28848" o:spid="_x0000_s2313" style="position:absolute;visibility:visible;mso-wrap-style:square" from="859,3512" to="86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" strokeweight=".1pt"/>
                  <v:line id="Line 28849" o:spid="_x0000_s2314" style="position:absolute;visibility:visible;mso-wrap-style:square" from="849,3495" to="861,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" strokeweight=".1pt"/>
                  <v:line id="Line 28850" o:spid="_x0000_s2315" style="position:absolute;visibility:visible;mso-wrap-style:square" from="849,3493" to="86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" strokeweight=".1pt"/>
                  <v:line id="Line 28851" o:spid="_x0000_s2316" style="position:absolute;visibility:visible;mso-wrap-style:square" from="849,3491" to="86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" strokeweight=".1pt"/>
                  <v:line id="Line 28852" o:spid="_x0000_s2317" style="position:absolute;visibility:visible;mso-wrap-style:square" from="849,3489" to="861,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4FT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7DWF2514BeTiDwAA//8DAFBLAQItABQABgAIAAAAIQDb4fbL7gAAAIUBAAATAAAAAAAA&#10;AAAAAAAAAAAAAABbQ29udGVudF9UeXBlc10ueG1sUEsBAi0AFAAGAAgAAAAhAFr0LFu/AAAAFQEA&#10;AAsAAAAAAAAAAAAAAAAAHwEAAF9yZWxzLy5yZWxzUEsBAi0AFAAGAAgAAAAhAP1PgVPHAAAA3gAA&#10;AA8AAAAAAAAAAAAAAAAABwIAAGRycy9kb3ducmV2LnhtbFBLBQYAAAAAAwADALcAAAD7AgAAAAA=&#10;" strokeweight=".1pt"/>
                  <v:line id="Line 28853" o:spid="_x0000_s2318" style="position:absolute;visibility:visible;mso-wrap-style:square" from="849,3488" to="861,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" strokeweight=".1pt"/>
                  <v:line id="Line 28854" o:spid="_x0000_s2319" style="position:absolute;visibility:visible;mso-wrap-style:square" from="849,3486" to="86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" strokeweight=".1pt"/>
                  <v:line id="Line 28855" o:spid="_x0000_s2320" style="position:absolute;visibility:visible;mso-wrap-style:square" from="763,3463" to="774,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" strokeweight=".1pt"/>
                  <v:line id="Line 28856" o:spid="_x0000_s2321" style="position:absolute;visibility:visible;mso-wrap-style:square" from="763,3461" to="774,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dQ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9CmD+514BeTqFwAA//8DAFBLAQItABQABgAIAAAAIQDb4fbL7gAAAIUBAAATAAAAAAAA&#10;AAAAAAAAAAAAAABbQ29udGVudF9UeXBlc10ueG1sUEsBAi0AFAAGAAgAAAAhAFr0LFu/AAAAFQEA&#10;AAsAAAAAAAAAAAAAAAAAHwEAAF9yZWxzLy5yZWxzUEsBAi0AFAAGAAgAAAAhAIJ0h1DHAAAA3gAA&#10;AA8AAAAAAAAAAAAAAAAABwIAAGRycy9kb3ducmV2LnhtbFBLBQYAAAAAAwADALcAAAD7AgAAAAA=&#10;" strokeweight=".1pt"/>
                  <v:line id="Line 28857" o:spid="_x0000_s2322" style="position:absolute;visibility:visible;mso-wrap-style:square" from="763,3460" to="774,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" strokeweight=".1pt"/>
                  <v:line id="Line 28858" o:spid="_x0000_s2323" style="position:absolute;visibility:visible;mso-wrap-style:square" from="763,3458" to="774,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" strokeweight=".1pt"/>
                  <v:line id="Line 28859" o:spid="_x0000_s2324" style="position:absolute;visibility:visible;mso-wrap-style:square" from="763,3456" to="774,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" strokeweight=".1pt"/>
                  <v:line id="Line 28860" o:spid="_x0000_s2325" style="position:absolute;visibility:visible;mso-wrap-style:square" from="763,3454" to="774,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" strokeweight=".1pt"/>
                  <v:line id="Line 28861" o:spid="_x0000_s2326" style="position:absolute;visibility:visible;mso-wrap-style:square" from="763,3452" to="774,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" strokeweight=".1pt"/>
                  <v:line id="Line 28862" o:spid="_x0000_s2327" style="position:absolute;visibility:visible;mso-wrap-style:square" from="763,3450" to="774,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eO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7DWF2514BeTiDwAA//8DAFBLAQItABQABgAIAAAAIQDb4fbL7gAAAIUBAAATAAAAAAAA&#10;AAAAAAAAAAAAAABbQ29udGVudF9UeXBlc10ueG1sUEsBAi0AFAAGAAgAAAAhAFr0LFu/AAAAFQEA&#10;AAsAAAAAAAAAAAAAAAAAHwEAAF9yZWxzLy5yZWxzUEsBAi0AFAAGAAgAAAAhAHiWF47HAAAA3gAA&#10;AA8AAAAAAAAAAAAAAAAABwIAAGRycy9kb3ducmV2LnhtbFBLBQYAAAAAAwADALcAAAD7AgAAAAA=&#10;" strokeweight=".1pt"/>
                  <v:line id="Line 28863" o:spid="_x0000_s2328" style="position:absolute;visibility:visible;mso-wrap-style:square" from="763,3448" to="774,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" strokeweight=".1pt"/>
                  <v:line id="Line 28864" o:spid="_x0000_s2329" style="position:absolute;visibility:visible;mso-wrap-style:square" from="763,3446" to="774,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" strokeweight=".1pt"/>
                  <v:line id="Line 28865" o:spid="_x0000_s2330" style="position:absolute;visibility:visible;mso-wrap-style:square" from="840,3446" to="86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" strokeweight=".1pt"/>
                  <v:line id="Line 28866" o:spid="_x0000_s2331" style="position:absolute;visibility:visible;mso-wrap-style:square" from="763,3445" to="774,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GN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9CmD+514BeTqFwAA//8DAFBLAQItABQABgAIAAAAIQDb4fbL7gAAAIUBAAATAAAAAAAA&#10;AAAAAAAAAAAAAABbQ29udGVudF9UeXBlc10ueG1sUEsBAi0AFAAGAAgAAAAhAFr0LFu/AAAAFQEA&#10;AAsAAAAAAAAAAAAAAAAAHwEAAF9yZWxzLy5yZWxzUEsBAi0AFAAGAAgAAAAhAAetEY3HAAAA3gAA&#10;AA8AAAAAAAAAAAAAAAAABwIAAGRycy9kb3ducmV2LnhtbFBLBQYAAAAAAwADALcAAAD7AgAAAAA=&#10;" strokeweight=".1pt"/>
                  <v:line id="Line 28867" o:spid="_x0000_s2332" style="position:absolute;visibility:visible;mso-wrap-style:square" from="833,3445" to="86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" strokeweight=".1pt"/>
                  <v:line id="Line 28868" o:spid="_x0000_s2333" style="position:absolute;visibility:visible;mso-wrap-style:square" from="763,3443" to="774,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" strokeweight=".1pt"/>
                  <v:line id="Line 28869" o:spid="_x0000_s2334" style="position:absolute;visibility:visible;mso-wrap-style:square" from="827,3443" to="861,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" strokeweight=".1pt"/>
                  <v:line id="Line 28870" o:spid="_x0000_s2335" style="position:absolute;visibility:visible;mso-wrap-style:square" from="763,3441" to="774,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" strokeweight=".1pt"/>
                  <v:line id="Line 28871" o:spid="_x0000_s2336" style="position:absolute;visibility:visible;mso-wrap-style:square" from="821,3441" to="86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" strokeweight=".1pt"/>
                  <v:line id="Line 28872" o:spid="_x0000_s2337" style="position:absolute;visibility:visible;mso-wrap-style:square" from="763,3439" to="77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" strokeweight=".1pt"/>
                  <v:line id="Line 28873" o:spid="_x0000_s2338" style="position:absolute;visibility:visible;mso-wrap-style:square" from="816,3439" to="86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" strokeweight=".1pt"/>
                  <v:line id="Line 28874" o:spid="_x0000_s2339" style="position:absolute;visibility:visible;mso-wrap-style:square" from="763,3437" to="774,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c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NHuC+514BeTqFwAA//8DAFBLAQItABQABgAIAAAAIQDb4fbL7gAAAIUBAAATAAAAAAAA&#10;AAAAAAAAAAAAAABbQ29udGVudF9UeXBlc10ueG1sUEsBAi0AFAAGAAgAAAAhAFr0LFu/AAAAFQEA&#10;AAsAAAAAAAAAAAAAAAAAHwEAAF9yZWxzLy5yZWxzUEsBAi0AFAAGAAgAAAAhAFZf4NzHAAAA3gAA&#10;AA8AAAAAAAAAAAAAAAAABwIAAGRycy9kb3ducmV2LnhtbFBLBQYAAAAAAwADALcAAAD7AgAAAAA=&#10;" strokeweight=".1pt"/>
                  <v:line id="Line 28875" o:spid="_x0000_s2340" style="position:absolute;visibility:visible;mso-wrap-style:square" from="812,3437" to="86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VH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NHuC+514BeTqFwAA//8DAFBLAQItABQABgAIAAAAIQDb4fbL7gAAAIUBAAATAAAAAAAA&#10;AAAAAAAAAAAAAABbQ29udGVudF9UeXBlc10ueG1sUEsBAi0AFAAGAAgAAAAhAFr0LFu/AAAAFQEA&#10;AAsAAAAAAAAAAAAAAAAAHwEAAF9yZWxzLy5yZWxzUEsBAi0AFAAGAAgAAAAhADkTRUfHAAAA3gAA&#10;AA8AAAAAAAAAAAAAAAAABwIAAGRycy9kb3ducmV2LnhtbFBLBQYAAAAAAwADALcAAAD7AgAAAAA=&#10;" strokeweight=".1pt"/>
                  <v:line id="Line 28876" o:spid="_x0000_s2341" style="position:absolute;visibility:visible;mso-wrap-style:square" from="763,3435" to="774,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sw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zTK434lXQC5vAAAA//8DAFBLAQItABQABgAIAAAAIQDb4fbL7gAAAIUBAAATAAAAAAAA&#10;AAAAAAAAAAAAAABbQ29udGVudF9UeXBlc10ueG1sUEsBAi0AFAAGAAgAAAAhAFr0LFu/AAAAFQEA&#10;AAsAAAAAAAAAAAAAAAAAHwEAAF9yZWxzLy5yZWxzUEsBAi0AFAAGAAgAAAAhAMnB2zDHAAAA3gAA&#10;AA8AAAAAAAAAAAAAAAAABwIAAGRycy9kb3ducmV2LnhtbFBLBQYAAAAAAwADALcAAAD7AgAAAAA=&#10;" strokeweight=".1pt"/>
                  <v:line id="Line 28877" o:spid="_x0000_s2342" style="position:absolute;visibility:visible;mso-wrap-style:square" from="808,3435" to="846,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6r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NHuBvzvxCsjFDQAA//8DAFBLAQItABQABgAIAAAAIQDb4fbL7gAAAIUBAAATAAAAAAAA&#10;AAAAAAAAAAAAAABbQ29udGVudF9UeXBlc10ueG1sUEsBAi0AFAAGAAgAAAAhAFr0LFu/AAAAFQEA&#10;AAsAAAAAAAAAAAAAAAAAHwEAAF9yZWxzLy5yZWxzUEsBAi0AFAAGAAgAAAAhAKaNfqvHAAAA3gAA&#10;AA8AAAAAAAAAAAAAAAAABwIAAGRycy9kb3ducmV2LnhtbFBLBQYAAAAAAwADALcAAAD7AgAAAAA=&#10;" strokeweight=".1pt"/>
                  <v:line id="Line 28878" o:spid="_x0000_s2343" style="position:absolute;visibility:visible;mso-wrap-style:square" from="763,3433" to="77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" strokeweight=".1pt"/>
                  <v:line id="Line 28879" o:spid="_x0000_s2344" style="position:absolute;visibility:visible;mso-wrap-style:square" from="804,3433" to="833,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9C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NHuBvzvxCsjFDQAA//8DAFBLAQItABQABgAIAAAAIQDb4fbL7gAAAIUBAAATAAAAAAAA&#10;AAAAAAAAAAAAAABbQ29udGVudF9UeXBlc10ueG1sUEsBAi0AFAAGAAgAAAAhAFr0LFu/AAAAFQEA&#10;AAsAAAAAAAAAAAAAAAAAHwEAAF9yZWxzLy5yZWxzUEsBAi0AFAAGAAgAAAAhALheT0LHAAAA3gAA&#10;AA8AAAAAAAAAAAAAAAAABwIAAGRycy9kb3ducmV2LnhtbFBLBQYAAAAAAwADALcAAAD7AgAAAAA=&#10;" strokeweight=".1pt"/>
                  <v:line id="Line 28880" o:spid="_x0000_s2345" style="position:absolute;visibility:visible;mso-wrap-style:square" from="763,3431" to="77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" strokeweight=".1pt"/>
                  <v:line id="Line 28881" o:spid="_x0000_s2346" style="position:absolute;visibility:visible;mso-wrap-style:square" from="801,3431" to="827,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" strokeweight=".1pt"/>
                  <v:line id="Line 28882" o:spid="_x0000_s2347" style="position:absolute;visibility:visible;mso-wrap-style:square" from="763,3430" to="774,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" strokeweight=".1pt"/>
                  <v:line id="Line 28883" o:spid="_x0000_s2348" style="position:absolute;visibility:visible;mso-wrap-style:square" from="797,3430" to="82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" strokeweight=".1pt"/>
                  <v:line id="Line 28884" o:spid="_x0000_s2349" style="position:absolute;visibility:visible;mso-wrap-style:square" from="763,3428" to="77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" strokeweight=".1pt"/>
                  <v:line id="Line 28885" o:spid="_x0000_s2350" style="position:absolute;visibility:visible;mso-wrap-style:square" from="795,3428" to="81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" strokeweight=".1pt"/>
                  <v:line id="Line 28886" o:spid="_x0000_s2351" style="position:absolute;visibility:visible;mso-wrap-style:square" from="763,3426" to="774,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3t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9CWDvzvxCsjFDQAA//8DAFBLAQItABQABgAIAAAAIQDb4fbL7gAAAIUBAAATAAAAAAAA&#10;AAAAAAAAAAAAAABbQ29udGVudF9UeXBlc10ueG1sUEsBAi0AFAAGAAgAAAAhAFr0LFu/AAAAFQEA&#10;AAsAAAAAAAAAAAAAAAAAHwEAAF9yZWxzLy5yZWxzUEsBAi0AFAAGAAgAAAAhAEwYTe3HAAAA3gAA&#10;AA8AAAAAAAAAAAAAAAAABwIAAGRycy9kb3ducmV2LnhtbFBLBQYAAAAAAwADALcAAAD7AgAAAAA=&#10;" strokeweight=".1pt"/>
                  <v:line id="Line 28887" o:spid="_x0000_s2352" style="position:absolute;visibility:visible;mso-wrap-style:square" from="791,3426" to="812,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" strokeweight=".1pt"/>
                  <v:line id="Line 28888" o:spid="_x0000_s2353" style="position:absolute;visibility:visible;mso-wrap-style:square" from="763,3424" to="774,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" strokeweight=".1pt"/>
                  <v:line id="Line 28889" o:spid="_x0000_s2354" style="position:absolute;visibility:visible;mso-wrap-style:square" from="789,3424" to="808,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" strokeweight=".1pt"/>
                  <v:line id="Line 28890" o:spid="_x0000_s2355" style="position:absolute;visibility:visible;mso-wrap-style:square" from="763,3422" to="774,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" strokeweight=".1pt"/>
                  <v:line id="Line 28891" o:spid="_x0000_s2356" style="position:absolute;visibility:visible;mso-wrap-style:square" from="786,3422" to="80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" strokeweight=".1pt"/>
                  <v:line id="Line 28892" o:spid="_x0000_s2357" style="position:absolute;visibility:visible;mso-wrap-style:square" from="763,3420" to="774,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vJ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5Snc7sQrIJf/AAAA//8DAFBLAQItABQABgAIAAAAIQDb4fbL7gAAAIUBAAATAAAAAAAA&#10;AAAAAAAAAAAAAABbQ29udGVudF9UeXBlc10ueG1sUEsBAi0AFAAGAAgAAAAhAFr0LFu/AAAAFQEA&#10;AAsAAAAAAAAAAAAAAAAAHwEAAF9yZWxzLy5yZWxzUEsBAi0AFAAGAAgAAAAhAAb2O8nHAAAA3gAA&#10;AA8AAAAAAAAAAAAAAAAABwIAAGRycy9kb3ducmV2LnhtbFBLBQYAAAAAAwADALcAAAD7AgAAAAA=&#10;" strokeweight=".1pt"/>
                  <v:line id="Line 28893" o:spid="_x0000_s2358" style="position:absolute;visibility:visible;mso-wrap-style:square" from="784,3420" to="799,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" strokeweight=".1pt"/>
                  <v:line id="Line 28894" o:spid="_x0000_s2359" style="position:absolute;visibility:visible;mso-wrap-style:square" from="763,3418" to="77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Ym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" strokeweight=".1pt"/>
                  <v:line id="Line 28895" o:spid="_x0000_s2360" style="position:absolute;visibility:visible;mso-wrap-style:square" from="782,3418" to="79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O9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" strokeweight=".1pt"/>
                  <v:line id="Line 28896" o:spid="_x0000_s2361" style="position:absolute;visibility:visible;mso-wrap-style:square" from="763,3416" to="774,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3K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zTO434lXQC5vAAAA//8DAFBLAQItABQABgAIAAAAIQDb4fbL7gAAAIUBAAATAAAAAAAA&#10;AAAAAAAAAAAAAABbQ29udGVudF9UeXBlc10ueG1sUEsBAi0AFAAGAAgAAAAhAFr0LFu/AAAAFQEA&#10;AAsAAAAAAAAAAAAAAAAAHwEAAF9yZWxzLy5yZWxzUEsBAi0AFAAGAAgAAAAhAHnNPcrHAAAA3gAA&#10;AA8AAAAAAAAAAAAAAAAABwIAAGRycy9kb3ducmV2LnhtbFBLBQYAAAAAAwADALcAAAD7AgAAAAA=&#10;" strokeweight=".1pt"/>
                  <v:line id="Line 28897" o:spid="_x0000_s2362" style="position:absolute;visibility:visible;mso-wrap-style:square" from="778,3416" to="793,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" strokeweight=".1pt"/>
                  <v:line id="Line 28898" o:spid="_x0000_s2363" style="position:absolute;visibility:visible;mso-wrap-style:square" from="763,3415" to="77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" strokeweight=".1pt"/>
                  <v:line id="Line 28899" o:spid="_x0000_s2364" style="position:absolute;visibility:visible;mso-wrap-style:square" from="776,3415" to="789,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m4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aTaH3zvxCsjlHQAA//8DAFBLAQItABQABgAIAAAAIQDb4fbL7gAAAIUBAAATAAAAAAAA&#10;AAAAAAAAAAAAAABbQ29udGVudF9UeXBlc10ueG1sUEsBAi0AFAAGAAgAAAAhAFr0LFu/AAAAFQEA&#10;AAsAAAAAAAAAAAAAAAAAHwEAAF9yZWxzLy5yZWxzUEsBAi0AFAAGAAgAAAAhAAhSqbjHAAAA3gAA&#10;AA8AAAAAAAAAAAAAAAAABwIAAGRycy9kb3ducmV2LnhtbFBLBQYAAAAAAwADALcAAAD7AgAAAAA=&#10;" strokeweight=".1pt"/>
                  <v:line id="Line 28900" o:spid="_x0000_s2365" style="position:absolute;visibility:visible;mso-wrap-style:square" from="763,3413" to="774,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" strokeweight=".1pt"/>
                  <v:line id="Line 28901" o:spid="_x0000_s2366" style="position:absolute;visibility:visible;mso-wrap-style:square" from="774,3413" to="78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" strokeweight=".1pt"/>
                  <v:line id="Line 28902" o:spid="_x0000_s2367" style="position:absolute;visibility:visible;mso-wrap-style:square" from="763,3411" to="784,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" strokeweight=".1pt"/>
                  <v:line id="Line 28903" o:spid="_x0000_s2368" style="position:absolute;visibility:visible;mso-wrap-style:square" from="763,3409" to="78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" strokeweight=".1pt"/>
                  <v:line id="Line 28904" o:spid="_x0000_s2369" style="position:absolute;visibility:visible;mso-wrap-style:square" from="763,3407" to="780,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" strokeweight=".1pt"/>
                  <v:line id="Line 28905" o:spid="_x0000_s2370" style="position:absolute;visibility:visible;mso-wrap-style:square" from="763,3405" to="776,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" strokeweight=".1pt"/>
                  <v:line id="Line 28906" o:spid="_x0000_s2371" style="position:absolute;visibility:visible;mso-wrap-style:square" from="763,3403" to="774,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sX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9CWDvzvxCsjFDQAA//8DAFBLAQItABQABgAIAAAAIQDb4fbL7gAAAIUBAAATAAAAAAAA&#10;AAAAAAAAAAAAAABbQ29udGVudF9UeXBlc10ueG1sUEsBAi0AFAAGAAgAAAAhAFr0LFu/AAAAFQEA&#10;AAsAAAAAAAAAAAAAAAAAHwEAAF9yZWxzLy5yZWxzUEsBAi0AFAAGAAgAAAAhAPwUqxfHAAAA3gAA&#10;AA8AAAAAAAAAAAAAAAAABwIAAGRycy9kb3ducmV2LnhtbFBLBQYAAAAAAwADALcAAAD7AgAAAAA=&#10;" strokeweight=".1pt"/>
                  <v:line id="Line 28907" o:spid="_x0000_s2372" style="position:absolute;visibility:visible;mso-wrap-style:square" from="763,3401" to="773,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" strokeweight=".1pt"/>
                  <v:line id="Line 28908" o:spid="_x0000_s2373" style="position:absolute;visibility:visible;mso-wrap-style:square" from="795,3386" to="825,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" strokeweight=".1pt"/>
                  <v:line id="Line 28909" o:spid="_x0000_s2374" style="position:absolute;visibility:visible;mso-wrap-style:square" from="782,3385" to="836,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" strokeweight=".1pt"/>
                  <v:line id="Line 28910" o:spid="_x0000_s2375" style="position:absolute;visibility:visible;mso-wrap-style:square" from="778,3383" to="846,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" strokeweight=".1pt"/>
                  <v:line id="Line 28911" o:spid="_x0000_s2376" style="position:absolute;visibility:visible;mso-wrap-style:square" from="776,3381" to="848,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" strokeweight=".1pt"/>
                  <v:line id="Line 28912" o:spid="_x0000_s2377" style="position:absolute;visibility:visible;mso-wrap-style:square" from="773,3379" to="85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2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pySF+514BeTqFwAA//8DAFBLAQItABQABgAIAAAAIQDb4fbL7gAAAIUBAAATAAAAAAAA&#10;AAAAAAAAAAAAAABbQ29udGVudF9UeXBlc10ueG1sUEsBAi0AFAAGAAgAAAAhAFr0LFu/AAAAFQEA&#10;AAsAAAAAAAAAAAAAAAAAHwEAAF9yZWxzLy5yZWxzUEsBAi0AFAAGAAgAAAAhAKuP9fbHAAAA3gAA&#10;AA8AAAAAAAAAAAAAAAAABwIAAGRycy9kb3ducmV2LnhtbFBLBQYAAAAAAwADALcAAAD7AgAAAAA=&#10;" strokeweight=".1pt"/>
                  <v:line id="Line 28913" o:spid="_x0000_s2378" style="position:absolute;visibility:visible;mso-wrap-style:square" from="771,3377" to="853,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Bt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" strokeweight=".1pt"/>
                  <v:line id="Line 28914" o:spid="_x0000_s2379" style="position:absolute;visibility:visible;mso-wrap-style:square" from="769,3375" to="855,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" strokeweight=".1pt"/>
                  <v:line id="Line 28915" o:spid="_x0000_s2380" style="position:absolute;visibility:visible;mso-wrap-style:square" from="767,3373" to="78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" strokeweight=".1pt"/>
                  <v:line id="Line 28916" o:spid="_x0000_s2381" style="position:absolute;visibility:visible;mso-wrap-style:square" from="838,3373" to="857,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P1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pySD+514BeTqFwAA//8DAFBLAQItABQABgAIAAAAIQDb4fbL7gAAAIUBAAATAAAAAAAA&#10;AAAAAAAAAAAAAABbQ29udGVudF9UeXBlc10ueG1sUEsBAi0AFAAGAAgAAAAhAFr0LFu/AAAAFQEA&#10;AAsAAAAAAAAAAAAAAAAAHwEAAF9yZWxzLy5yZWxzUEsBAi0AFAAGAAgAAAAhANS08/XHAAAA3gAA&#10;AA8AAAAAAAAAAAAAAAAABwIAAGRycy9kb3ducmV2LnhtbFBLBQYAAAAAAwADALcAAAD7AgAAAAA=&#10;" strokeweight=".1pt"/>
                  <v:line id="Line 28917" o:spid="_x0000_s2382" style="position:absolute;visibility:visible;mso-wrap-style:square" from="765,3371" to="782,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Zu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" strokeweight=".1pt"/>
                  <v:line id="Line 28918" o:spid="_x0000_s2383" style="position:absolute;visibility:visible;mso-wrap-style:square" from="840,3371" to="859,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" strokeweight=".1pt"/>
                  <v:line id="Line 28919" o:spid="_x0000_s2384" style="position:absolute;visibility:visible;mso-wrap-style:square" from="765,3370" to="780,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" strokeweight=".1pt"/>
                  <v:line id="Line 28920" o:spid="_x0000_s2385" style="position:absolute;visibility:visible;mso-wrap-style:square" from="844,3370" to="859,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" strokeweight=".1pt"/>
                  <v:line id="Line 28921" o:spid="_x0000_s2386" style="position:absolute;visibility:visible;mso-wrap-style:square" from="763,3368" to="778,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" strokeweight=".1pt"/>
                  <v:line id="Line 28922" o:spid="_x0000_s2387" style="position:absolute;visibility:visible;mso-wrap-style:square" from="846,3368" to="861,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" strokeweight=".1pt"/>
                  <v:line id="Line 28923" o:spid="_x0000_s2388" style="position:absolute;visibility:visible;mso-wrap-style:square" from="761,3366" to="776,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" strokeweight=".1pt"/>
                  <v:line id="Line 28924" o:spid="_x0000_s2389" style="position:absolute;visibility:visible;mso-wrap-style:square" from="848,3366" to="86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" strokeweight=".1pt"/>
                  <v:line id="Line 28925" o:spid="_x0000_s2390" style="position:absolute;visibility:visible;mso-wrap-style:square" from="761,3364" to="774,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" strokeweight=".1pt"/>
                  <v:line id="Line 28926" o:spid="_x0000_s2391" style="position:absolute;visibility:visible;mso-wrap-style:square" from="849,3364" to="86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" strokeweight=".1pt"/>
                  <v:line id="Line 28927" o:spid="_x0000_s2392" style="position:absolute;visibility:visible;mso-wrap-style:square" from="761,3362" to="774,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" strokeweight=".1pt"/>
                  <v:line id="Line 28928" o:spid="_x0000_s2393" style="position:absolute;visibility:visible;mso-wrap-style:square" from="849,3362" to="863,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" strokeweight=".1pt"/>
                </v:group>
                <v:group id="Group 28929" o:spid="_x0000_s2394" style="position:absolute;left:5715;top:17316;width:1111;height:9982" coordorigin="761,2722" coordsize="175,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">
                  <v:line id="Line 28930" o:spid="_x0000_s2395" style="position:absolute;visibility:visible;mso-wrap-style:square" from="761,3360" to="774,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" strokeweight=".1pt"/>
                  <v:line id="Line 28931" o:spid="_x0000_s2396" style="position:absolute;visibility:visible;mso-wrap-style:square" from="849,3360" to="863,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" strokeweight=".1pt"/>
                  <v:line id="Line 28932" o:spid="_x0000_s2397" style="position:absolute;visibility:visible;mso-wrap-style:square" from="761,3358" to="773,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mW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1zSF2514BeTiDwAA//8DAFBLAQItABQABgAIAAAAIQDb4fbL7gAAAIUBAAATAAAAAAAA&#10;AAAAAAAAAAAAAABbQ29udGVudF9UeXBlc10ueG1sUEsBAi0AFAAGAAgAAAAhAFr0LFu/AAAAFQEA&#10;AAsAAAAAAAAAAAAAAAAAHwEAAF9yZWxzLy5yZWxzUEsBAi0AFAAGAAgAAAAhAOA6qZbHAAAA3gAA&#10;AA8AAAAAAAAAAAAAAAAABwIAAGRycy9kb3ducmV2LnhtbFBLBQYAAAAAAwADALcAAAD7AgAAAAA=&#10;" strokeweight=".1pt"/>
                  <v:line id="Line 28933" o:spid="_x0000_s2398" style="position:absolute;visibility:visible;mso-wrap-style:square" from="851,3358" to="863,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wN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1zSD2514BeTiDwAA//8DAFBLAQItABQABgAIAAAAIQDb4fbL7gAAAIUBAAATAAAAAAAA&#10;AAAAAAAAAAAAAABbQ29udGVudF9UeXBlc10ueG1sUEsBAi0AFAAGAAgAAAAhAFr0LFu/AAAAFQEA&#10;AAsAAAAAAAAAAAAAAAAAHwEAAF9yZWxzLy5yZWxzUEsBAi0AFAAGAAgAAAAhAI92DA3HAAAA3gAA&#10;AA8AAAAAAAAAAAAAAAAABwIAAGRycy9kb3ducmV2LnhtbFBLBQYAAAAAAwADALcAAAD7AgAAAAA=&#10;" strokeweight=".1pt"/>
                  <v:line id="Line 28934" o:spid="_x0000_s2399" style="position:absolute;visibility:visible;mso-wrap-style:square" from="761,3356" to="77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" strokeweight=".1pt"/>
                  <v:line id="Line 28935" o:spid="_x0000_s2400" style="position:absolute;visibility:visible;mso-wrap-style:square" from="851,3356" to="86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" strokeweight=".1pt"/>
                  <v:line id="Line 28936" o:spid="_x0000_s2401" style="position:absolute;visibility:visible;mso-wrap-style:square" from="761,3355" to="773,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" strokeweight=".1pt"/>
                  <v:line id="Line 28937" o:spid="_x0000_s2402" style="position:absolute;visibility:visible;mso-wrap-style:square" from="851,3355" to="863,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" strokeweight=".1pt"/>
                  <v:line id="Line 28938" o:spid="_x0000_s2403" style="position:absolute;visibility:visible;mso-wrap-style:square" from="761,3353" to="77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" strokeweight=".1pt"/>
                  <v:line id="Line 28939" o:spid="_x0000_s2404" style="position:absolute;visibility:visible;mso-wrap-style:square" from="851,3353" to="86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" strokeweight=".1pt"/>
                  <v:line id="Line 28940" o:spid="_x0000_s2405" style="position:absolute;visibility:visible;mso-wrap-style:square" from="761,3351" to="77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" strokeweight=".1pt"/>
                  <v:line id="Line 28941" o:spid="_x0000_s2406" style="position:absolute;visibility:visible;mso-wrap-style:square" from="851,3351" to="86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" strokeweight=".1pt"/>
                  <v:line id="Line 28942" o:spid="_x0000_s2407" style="position:absolute;visibility:visible;mso-wrap-style:square" from="761,3349" to="774,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" strokeweight=".1pt"/>
                  <v:line id="Line 28943" o:spid="_x0000_s2408" style="position:absolute;visibility:visible;mso-wrap-style:square" from="849,3349" to="86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" strokeweight=".1pt"/>
                  <v:line id="Line 28944" o:spid="_x0000_s2409" style="position:absolute;visibility:visible;mso-wrap-style:square" from="761,3347" to="774,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" strokeweight=".1pt"/>
                  <v:line id="Line 28945" o:spid="_x0000_s2410" style="position:absolute;visibility:visible;mso-wrap-style:square" from="849,3347" to="86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" strokeweight=".1pt"/>
                  <v:line id="Line 28946" o:spid="_x0000_s2411" style="position:absolute;visibility:visible;mso-wrap-style:square" from="761,3345" to="776,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lI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pzSD+514BeTqFwAA//8DAFBLAQItABQABgAIAAAAIQDb4fbL7gAAAIUBAAATAAAAAAAA&#10;AAAAAAAAAAAAAABbQ29udGVudF9UeXBlc10ueG1sUEsBAi0AFAAGAAgAAAAhAFr0LFu/AAAAFQEA&#10;AAsAAAAAAAAAAAAAAAAAHwEAAF9yZWxzLy5yZWxzUEsBAi0AFAAGAAgAAAAhABrYOUjHAAAA3gAA&#10;AA8AAAAAAAAAAAAAAAAABwIAAGRycy9kb3ducmV2LnhtbFBLBQYAAAAAAwADALcAAAD7AgAAAAA=&#10;" strokeweight=".1pt"/>
                  <v:line id="Line 28947" o:spid="_x0000_s2412" style="position:absolute;visibility:visible;mso-wrap-style:square" from="848,3345" to="86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" strokeweight=".1pt"/>
                  <v:line id="Line 28948" o:spid="_x0000_s2413" style="position:absolute;visibility:visible;mso-wrap-style:square" from="763,3343" to="776,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" strokeweight=".1pt"/>
                  <v:line id="Line 28949" o:spid="_x0000_s2414" style="position:absolute;visibility:visible;mso-wrap-style:square" from="848,3343" to="86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" strokeweight=".1pt"/>
                  <v:line id="Line 28950" o:spid="_x0000_s2415" style="position:absolute;visibility:visible;mso-wrap-style:square" from="763,3341" to="778,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" strokeweight=".1pt"/>
                  <v:line id="Line 28951" o:spid="_x0000_s2416" style="position:absolute;visibility:visible;mso-wrap-style:square" from="846,3341" to="859,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" strokeweight=".1pt"/>
                  <v:line id="Line 28952" o:spid="_x0000_s2417" style="position:absolute;visibility:visible;mso-wrap-style:square" from="763,3340" to="780,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" strokeweight=".1pt"/>
                  <v:line id="Line 28953" o:spid="_x0000_s2418" style="position:absolute;visibility:visible;mso-wrap-style:square" from="844,3340" to="859,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" strokeweight=".1pt"/>
                  <v:line id="Line 28954" o:spid="_x0000_s2419" style="position:absolute;visibility:visible;mso-wrap-style:square" from="765,3338" to="78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" strokeweight=".1pt"/>
                  <v:line id="Line 28955" o:spid="_x0000_s2420" style="position:absolute;visibility:visible;mso-wrap-style:square" from="838,3338" to="857,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" strokeweight=".1pt"/>
                  <v:line id="Line 28956" o:spid="_x0000_s2421" style="position:absolute;visibility:visible;mso-wrap-style:square" from="767,3336" to="79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" strokeweight=".1pt"/>
                  <v:line id="Line 28957" o:spid="_x0000_s2422" style="position:absolute;visibility:visible;mso-wrap-style:square" from="833,3336" to="85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" strokeweight=".1pt"/>
                  <v:line id="Line 28958" o:spid="_x0000_s2423" style="position:absolute;visibility:visible;mso-wrap-style:square" from="769,3334" to="8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" strokeweight=".1pt"/>
                  <v:line id="Line 28959" o:spid="_x0000_s2424" style="position:absolute;visibility:visible;mso-wrap-style:square" from="823,3334" to="85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" strokeweight=".1pt"/>
                  <v:line id="Line 28960" o:spid="_x0000_s2425" style="position:absolute;visibility:visible;mso-wrap-style:square" from="771,3332" to="853,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" strokeweight=".1pt"/>
                  <v:line id="Line 28961" o:spid="_x0000_s2426" style="position:absolute;visibility:visible;mso-wrap-style:square" from="773,3330" to="85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" strokeweight=".1pt"/>
                  <v:line id="Line 28962" o:spid="_x0000_s2427" style="position:absolute;visibility:visible;mso-wrap-style:square" from="776,3328" to="846,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" strokeweight=".1pt"/>
                  <v:line id="Line 28963" o:spid="_x0000_s2428" style="position:absolute;visibility:visible;mso-wrap-style:square" from="780,3327" to="840,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" strokeweight=".1pt"/>
                  <v:line id="Line 28964" o:spid="_x0000_s2429" style="position:absolute;visibility:visible;mso-wrap-style:square" from="788,3325" to="834,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" strokeweight=".1pt"/>
                  <v:line id="Line 28965" o:spid="_x0000_s2430" style="position:absolute;visibility:visible;mso-wrap-style:square" from="799,3323" to="827,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" strokeweight=".1pt"/>
                  <v:line id="Line 28966" o:spid="_x0000_s2431" style="position:absolute;visibility:visible;mso-wrap-style:square" from="795,3310" to="825,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" strokeweight=".1pt"/>
                  <v:line id="Line 28967" o:spid="_x0000_s2432" style="position:absolute;visibility:visible;mso-wrap-style:square" from="782,3308" to="836,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" strokeweight=".1pt"/>
                  <v:line id="Line 28968" o:spid="_x0000_s2433" style="position:absolute;visibility:visible;mso-wrap-style:square" from="778,3306" to="846,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" strokeweight=".1pt"/>
                  <v:line id="Line 28969" o:spid="_x0000_s2434" style="position:absolute;visibility:visible;mso-wrap-style:square" from="776,3304" to="84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" strokeweight=".1pt"/>
                  <v:line id="Line 28970" o:spid="_x0000_s2435" style="position:absolute;visibility:visible;mso-wrap-style:square" from="773,3302" to="85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" strokeweight=".1pt"/>
                  <v:line id="Line 28971" o:spid="_x0000_s2436" style="position:absolute;visibility:visible;mso-wrap-style:square" from="771,3300" to="853,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" strokeweight=".1pt"/>
                  <v:line id="Line 28972" o:spid="_x0000_s2437" style="position:absolute;visibility:visible;mso-wrap-style:square" from="769,3298" to="855,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" strokeweight=".1pt"/>
                  <v:line id="Line 28973" o:spid="_x0000_s2438" style="position:absolute;visibility:visible;mso-wrap-style:square" from="767,3297" to="784,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XN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pyyF+514BeTqFwAA//8DAFBLAQItABQABgAIAAAAIQDb4fbL7gAAAIUBAAATAAAAAAAA&#10;AAAAAAAAAAAAAABbQ29udGVudF9UeXBlc10ueG1sUEsBAi0AFAAGAAgAAAAhAFr0LFu/AAAAFQEA&#10;AAsAAAAAAAAAAAAAAAAAHwEAAF9yZWxzLy5yZWxzUEsBAi0AFAAGAAgAAAAhABkctc3HAAAA3gAA&#10;AA8AAAAAAAAAAAAAAAAABwIAAGRycy9kb3ducmV2LnhtbFBLBQYAAAAAAwADALcAAAD7AgAAAAA=&#10;" strokeweight=".1pt"/>
                  <v:line id="Line 28974" o:spid="_x0000_s2439" style="position:absolute;visibility:visible;mso-wrap-style:square" from="838,3297" to="857,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" strokeweight=".1pt"/>
                  <v:line id="Line 28975" o:spid="_x0000_s2440" style="position:absolute;visibility:visible;mso-wrap-style:square" from="765,3295" to="782,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" strokeweight=".1pt"/>
                  <v:line id="Line 28976" o:spid="_x0000_s2441" style="position:absolute;visibility:visible;mso-wrap-style:square" from="840,3295" to="859,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" strokeweight=".1pt"/>
                  <v:line id="Line 28977" o:spid="_x0000_s2442" style="position:absolute;visibility:visible;mso-wrap-style:square" from="765,3293" to="780,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" strokeweight=".1pt"/>
                  <v:line id="Line 28978" o:spid="_x0000_s2443" style="position:absolute;visibility:visible;mso-wrap-style:square" from="844,3293" to="859,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" strokeweight=".1pt"/>
                  <v:line id="Line 28979" o:spid="_x0000_s2444" style="position:absolute;visibility:visible;mso-wrap-style:square" from="763,3291" to="778,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" strokeweight=".1pt"/>
                  <v:line id="Line 28980" o:spid="_x0000_s2445" style="position:absolute;visibility:visible;mso-wrap-style:square" from="846,3291" to="86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" strokeweight=".1pt"/>
                  <v:line id="Line 28981" o:spid="_x0000_s2446" style="position:absolute;visibility:visible;mso-wrap-style:square" from="763,3289" to="77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" strokeweight=".1pt"/>
                  <v:line id="Line 28982" o:spid="_x0000_s2447" style="position:absolute;visibility:visible;mso-wrap-style:square" from="848,3289" to="86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" strokeweight=".1pt"/>
                  <v:line id="Line 28983" o:spid="_x0000_s2448" style="position:absolute;visibility:visible;mso-wrap-style:square" from="761,3287" to="774,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" strokeweight=".1pt"/>
                  <v:line id="Line 28984" o:spid="_x0000_s2449" style="position:absolute;visibility:visible;mso-wrap-style:square" from="849,3287" to="863,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" strokeweight=".1pt"/>
                  <v:line id="Line 28985" o:spid="_x0000_s2450" style="position:absolute;visibility:visible;mso-wrap-style:square" from="761,3285" to="774,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" strokeweight=".1pt"/>
                  <v:line id="Line 28986" o:spid="_x0000_s2451" style="position:absolute;visibility:visible;mso-wrap-style:square" from="849,3285" to="86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" strokeweight=".1pt"/>
                  <v:line id="Line 28987" o:spid="_x0000_s2452" style="position:absolute;visibility:visible;mso-wrap-style:square" from="761,3283" to="77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" strokeweight=".1pt"/>
                  <v:line id="Line 28988" o:spid="_x0000_s2453" style="position:absolute;visibility:visible;mso-wrap-style:square" from="849,3283" to="86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" strokeweight=".1pt"/>
                  <v:line id="Line 28989" o:spid="_x0000_s2454" style="position:absolute;visibility:visible;mso-wrap-style:square" from="761,3282" to="773,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" strokeweight=".1pt"/>
                  <v:line id="Line 28990" o:spid="_x0000_s2455" style="position:absolute;visibility:visible;mso-wrap-style:square" from="851,3282" to="863,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" strokeweight=".1pt"/>
                  <v:line id="Line 28991" o:spid="_x0000_s2456" style="position:absolute;visibility:visible;mso-wrap-style:square" from="761,3280" to="773,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" strokeweight=".1pt"/>
                  <v:line id="Line 28992" o:spid="_x0000_s2457" style="position:absolute;visibility:visible;mso-wrap-style:square" from="851,3280" to="863,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as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pzyF+514BeTqFwAA//8DAFBLAQItABQABgAIAAAAIQDb4fbL7gAAAIUBAAATAAAAAAAA&#10;AAAAAAAAAAAAAABbQ29udGVudF9UeXBlc10ueG1sUEsBAi0AFAAGAAgAAAAhAFr0LFu/AAAAFQEA&#10;AAsAAAAAAAAAAAAAAAAAHwEAAF9yZWxzLy5yZWxzUEsBAi0AFAAGAAgAAAAhAMZc9qzHAAAA3gAA&#10;AA8AAAAAAAAAAAAAAAAABwIAAGRycy9kb3ducmV2LnhtbFBLBQYAAAAAAwADALcAAAD7AgAAAAA=&#10;" strokeweight=".1pt"/>
                  <v:line id="Line 28993" o:spid="_x0000_s2458" style="position:absolute;visibility:visible;mso-wrap-style:square" from="761,3278" to="773,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M3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" strokeweight=".1pt"/>
                  <v:line id="Line 28994" o:spid="_x0000_s2459" style="position:absolute;visibility:visible;mso-wrap-style:square" from="851,3278" to="863,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" strokeweight=".1pt"/>
                  <v:line id="Line 28995" o:spid="_x0000_s2460" style="position:absolute;visibility:visible;mso-wrap-style:square" from="761,3276" to="773,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" strokeweight=".1pt"/>
                  <v:line id="Line 28996" o:spid="_x0000_s2461" style="position:absolute;visibility:visible;mso-wrap-style:square" from="851,3276" to="863,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v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pzyD+514BeTqFwAA//8DAFBLAQItABQABgAIAAAAIQDb4fbL7gAAAIUBAAATAAAAAAAA&#10;AAAAAAAAAAAAAABbQ29udGVudF9UeXBlc10ueG1sUEsBAi0AFAAGAAgAAAAhAFr0LFu/AAAAFQEA&#10;AAsAAAAAAAAAAAAAAAAAHwEAAF9yZWxzLy5yZWxzUEsBAi0AFAAGAAgAAAAhALln8K/HAAAA3gAA&#10;AA8AAAAAAAAAAAAAAAAABwIAAGRycy9kb3ducmV2LnhtbFBLBQYAAAAAAwADALcAAAD7AgAAAAA=&#10;" strokeweight=".1pt"/>
                  <v:line id="Line 28997" o:spid="_x0000_s2462" style="position:absolute;visibility:visible;mso-wrap-style:square" from="761,3274" to="77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U0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" strokeweight=".1pt"/>
                  <v:line id="Line 28998" o:spid="_x0000_s2463" style="position:absolute;visibility:visible;mso-wrap-style:square" from="851,3274" to="86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" strokeweight=".1pt"/>
                  <v:line id="Line 28999" o:spid="_x0000_s2464" style="position:absolute;visibility:visible;mso-wrap-style:square" from="761,3272" to="774,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" strokeweight=".1pt"/>
                  <v:line id="Line 29000" o:spid="_x0000_s2465" style="position:absolute;visibility:visible;mso-wrap-style:square" from="849,3272" to="861,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" strokeweight=".1pt"/>
                  <v:line id="Line 29001" o:spid="_x0000_s2466" style="position:absolute;visibility:visible;mso-wrap-style:square" from="761,3270" to="77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" strokeweight=".1pt"/>
                  <v:line id="Line 29002" o:spid="_x0000_s2467" style="position:absolute;visibility:visible;mso-wrap-style:square" from="849,3270" to="86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" strokeweight=".1pt"/>
                  <v:line id="Line 29003" o:spid="_x0000_s2468" style="position:absolute;visibility:visible;mso-wrap-style:square" from="761,3268" to="776,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" strokeweight=".1pt"/>
                  <v:line id="Line 29004" o:spid="_x0000_s2469" style="position:absolute;visibility:visible;mso-wrap-style:square" from="848,3268" to="86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" strokeweight=".1pt"/>
                  <v:line id="Line 29005" o:spid="_x0000_s2470" style="position:absolute;visibility:visible;mso-wrap-style:square" from="763,3267" to="776,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" strokeweight=".1pt"/>
                  <v:line id="Line 29006" o:spid="_x0000_s2471" style="position:absolute;visibility:visible;mso-wrap-style:square" from="848,3267" to="861,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" strokeweight=".1pt"/>
                  <v:line id="Line 29007" o:spid="_x0000_s2472" style="position:absolute;visibility:visible;mso-wrap-style:square" from="763,3265" to="778,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" strokeweight=".1pt"/>
                  <v:line id="Line 29008" o:spid="_x0000_s2473" style="position:absolute;visibility:visible;mso-wrap-style:square" from="846,3265" to="859,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" strokeweight=".1pt"/>
                  <v:line id="Line 29009" o:spid="_x0000_s2474" style="position:absolute;visibility:visible;mso-wrap-style:square" from="763,3263" to="780,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" strokeweight=".1pt"/>
                  <v:line id="Line 29010" o:spid="_x0000_s2475" style="position:absolute;visibility:visible;mso-wrap-style:square" from="844,3263" to="859,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" strokeweight=".1pt"/>
                  <v:line id="Line 29011" o:spid="_x0000_s2476" style="position:absolute;visibility:visible;mso-wrap-style:square" from="765,3261" to="786,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" strokeweight=".1pt"/>
                  <v:line id="Line 29012" o:spid="_x0000_s2477" style="position:absolute;visibility:visible;mso-wrap-style:square" from="838,3261" to="857,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pr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pySF+514BeTqFwAA//8DAFBLAQItABQABgAIAAAAIQDb4fbL7gAAAIUBAAATAAAAAAAA&#10;AAAAAAAAAAAAAABbQ29udGVudF9UeXBlc10ueG1sUEsBAi0AFAAGAAgAAAAhAFr0LFu/AAAAFQEA&#10;AAsAAAAAAAAAAAAAAAAAHwEAAF9yZWxzLy5yZWxzUEsBAi0AFAAGAAgAAAAhAN1u+mvHAAAA3gAA&#10;AA8AAAAAAAAAAAAAAAAABwIAAGRycy9kb3ducmV2LnhtbFBLBQYAAAAAAwADALcAAAD7AgAAAAA=&#10;" strokeweight=".1pt"/>
                  <v:line id="Line 29013" o:spid="_x0000_s2478" style="position:absolute;visibility:visible;mso-wrap-style:square" from="767,3259" to="791,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w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" strokeweight=".1pt"/>
                  <v:line id="Line 29014" o:spid="_x0000_s2479" style="position:absolute;visibility:visible;mso-wrap-style:square" from="833,3259" to="857,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" strokeweight=".1pt"/>
                  <v:line id="Line 29015" o:spid="_x0000_s2480" style="position:absolute;visibility:visible;mso-wrap-style:square" from="769,3257" to="80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" strokeweight=".1pt"/>
                  <v:line id="Line 29016" o:spid="_x0000_s2481" style="position:absolute;visibility:visible;mso-wrap-style:square" from="823,3257" to="855,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xo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pySD+514BeTqFwAA//8DAFBLAQItABQABgAIAAAAIQDb4fbL7gAAAIUBAAATAAAAAAAA&#10;AAAAAAAAAAAAAABbQ29udGVudF9UeXBlc10ueG1sUEsBAi0AFAAGAAgAAAAhAFr0LFu/AAAAFQEA&#10;AAsAAAAAAAAAAAAAAAAAHwEAAF9yZWxzLy5yZWxzUEsBAi0AFAAGAAgAAAAhAKJV/GjHAAAA3gAA&#10;AA8AAAAAAAAAAAAAAAAABwIAAGRycy9kb3ducmV2LnhtbFBLBQYAAAAAAwADALcAAAD7AgAAAAA=&#10;" strokeweight=".1pt"/>
                  <v:line id="Line 29017" o:spid="_x0000_s2482" style="position:absolute;visibility:visible;mso-wrap-style:square" from="771,3255" to="853,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nz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" strokeweight=".1pt"/>
                  <v:line id="Line 29018" o:spid="_x0000_s2483" style="position:absolute;visibility:visible;mso-wrap-style:square" from="773,3253" to="85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" strokeweight=".1pt"/>
                  <v:line id="Line 29019" o:spid="_x0000_s2484" style="position:absolute;visibility:visible;mso-wrap-style:square" from="776,3252" to="846,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" strokeweight=".1pt"/>
                  <v:line id="Line 29020" o:spid="_x0000_s2485" style="position:absolute;visibility:visible;mso-wrap-style:square" from="780,3250" to="840,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" strokeweight=".1pt"/>
                  <v:line id="Line 29021" o:spid="_x0000_s2486" style="position:absolute;visibility:visible;mso-wrap-style:square" from="788,3248" to="834,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" strokeweight=".1pt"/>
                  <v:line id="Line 29022" o:spid="_x0000_s2487" style="position:absolute;visibility:visible;mso-wrap-style:square" from="799,3246" to="827,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" strokeweight=".1pt"/>
                  <v:line id="Line 29023" o:spid="_x0000_s2488" style="position:absolute;visibility:visible;mso-wrap-style:square" from="913,2722" to="91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" strokeweight=".55pt"/>
                  <v:line id="Line 29024" o:spid="_x0000_s2489" style="position:absolute;visibility:visible;mso-wrap-style:square" from="893,2845" to="936,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" strokeweight=".1pt"/>
                  <v:line id="Line 29025" o:spid="_x0000_s2490" style="position:absolute;visibility:visible;mso-wrap-style:square" from="893,2843" to="936,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" strokeweight=".1pt"/>
                  <v:line id="Line 29026" o:spid="_x0000_s2491" style="position:absolute;visibility:visible;mso-wrap-style:square" from="893,2841" to="934,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" strokeweight=".1pt"/>
                  <v:line id="Line 29027" o:spid="_x0000_s2492" style="position:absolute;visibility:visible;mso-wrap-style:square" from="894,2840" to="934,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" strokeweight=".1pt"/>
                  <v:line id="Line 29028" o:spid="_x0000_s2493" style="position:absolute;visibility:visible;mso-wrap-style:square" from="894,2838" to="934,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" strokeweight=".1pt"/>
                  <v:line id="Line 29029" o:spid="_x0000_s2494" style="position:absolute;visibility:visible;mso-wrap-style:square" from="894,2836" to="934,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H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" strokeweight=".1pt"/>
                  <v:line id="Line 29030" o:spid="_x0000_s2495" style="position:absolute;visibility:visible;mso-wrap-style:square" from="894,2834" to="934,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" strokeweight=".1pt"/>
                  <v:line id="Line 29031" o:spid="_x0000_s2496" style="position:absolute;visibility:visible;mso-wrap-style:square" from="894,2832" to="934,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" strokeweight=".1pt"/>
                  <v:line id="Line 29032" o:spid="_x0000_s2497" style="position:absolute;visibility:visible;mso-wrap-style:square" from="894,2830" to="93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6YL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1zSF2514BeTiDwAA//8DAFBLAQItABQABgAIAAAAIQDb4fbL7gAAAIUBAAATAAAAAAAA&#10;AAAAAAAAAAAAAABbQ29udGVudF9UeXBlc10ueG1sUEsBAi0AFAAGAAgAAAAhAFr0LFu/AAAAFQEA&#10;AAsAAAAAAAAAAAAAAAAAHwEAAF9yZWxzLy5yZWxzUEsBAi0AFAAGAAgAAAAhAJbbpgvHAAAA3gAA&#10;AA8AAAAAAAAAAAAAAAAABwIAAGRycy9kb3ducmV2LnhtbFBLBQYAAAAAAwADALcAAAD7AgAAAAA=&#10;" strokeweight=".1pt"/>
                  <v:line id="Line 29033" o:spid="_x0000_s2498" style="position:absolute;visibility:visible;mso-wrap-style:square" from="896,2828" to="932,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wOQ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1zSD2514BeTiDwAA//8DAFBLAQItABQABgAIAAAAIQDb4fbL7gAAAIUBAAATAAAAAAAA&#10;AAAAAAAAAAAAAABbQ29udGVudF9UeXBlc10ueG1sUEsBAi0AFAAGAAgAAAAhAFr0LFu/AAAAFQEA&#10;AAsAAAAAAAAAAAAAAAAAHwEAAF9yZWxzLy5yZWxzUEsBAi0AFAAGAAgAAAAhAPmXA5DHAAAA3gAA&#10;AA8AAAAAAAAAAAAAAAAABwIAAGRycy9kb3ducmV2LnhtbFBLBQYAAAAAAwADALcAAAD7AgAAAAA=&#10;" strokeweight=".1pt"/>
                  <v:line id="Line 29034" o:spid="_x0000_s2499" style="position:absolute;visibility:visible;mso-wrap-style:square" from="896,2826" to="932,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" strokeweight=".1pt"/>
                  <v:line id="Line 29035" o:spid="_x0000_s2500" style="position:absolute;visibility:visible;mso-wrap-style:square" from="896,2825" to="93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" strokeweight=".1pt"/>
                  <v:line id="Line 29036" o:spid="_x0000_s2501" style="position:absolute;visibility:visible;mso-wrap-style:square" from="896,2823" to="932,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" strokeweight=".1pt"/>
                  <v:line id="Line 29037" o:spid="_x0000_s2502" style="position:absolute;visibility:visible;mso-wrap-style:square" from="896,2821" to="930,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" strokeweight=".1pt"/>
                  <v:line id="Line 29038" o:spid="_x0000_s2503" style="position:absolute;visibility:visible;mso-wrap-style:square" from="896,2819" to="930,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" strokeweight=".1pt"/>
                  <v:line id="Line 29039" o:spid="_x0000_s2504" style="position:absolute;visibility:visible;mso-wrap-style:square" from="898,2817" to="930,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" strokeweight=".1pt"/>
                  <v:line id="Line 29040" o:spid="_x0000_s2505" style="position:absolute;visibility:visible;mso-wrap-style:square" from="898,2815" to="930,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" strokeweight=".1pt"/>
                  <v:line id="Line 29041" o:spid="_x0000_s2506" style="position:absolute;visibility:visible;mso-wrap-style:square" from="898,2813" to="930,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" strokeweight=".1pt"/>
                  <v:line id="Line 29042" o:spid="_x0000_s2507" style="position:absolute;visibility:visible;mso-wrap-style:square" from="898,2811" to="930,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" strokeweight=".1pt"/>
                  <v:line id="Line 29043" o:spid="_x0000_s2508" style="position:absolute;visibility:visible;mso-wrap-style:square" from="898,2810" to="928,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" strokeweight=".1pt"/>
                  <v:line id="Line 29044" o:spid="_x0000_s2509" style="position:absolute;visibility:visible;mso-wrap-style:square" from="898,2808" to="928,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" strokeweight=".1pt"/>
                  <v:line id="Line 29045" o:spid="_x0000_s2510" style="position:absolute;visibility:visible;mso-wrap-style:square" from="900,2806" to="928,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" strokeweight=".1pt"/>
                  <v:line id="Line 29046" o:spid="_x0000_s2511" style="position:absolute;visibility:visible;mso-wrap-style:square" from="900,2804" to="928,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bV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pzSD+514BeTqFwAA//8DAFBLAQItABQABgAIAAAAIQDb4fbL7gAAAIUBAAATAAAAAAAA&#10;AAAAAAAAAAAAAABbQ29udGVudF9UeXBlc10ueG1sUEsBAi0AFAAGAAgAAAAhAFr0LFu/AAAAFQEA&#10;AAsAAAAAAAAAAAAAAAAAHwEAAF9yZWxzLy5yZWxzUEsBAi0AFAAGAAgAAAAhAGw5NtXHAAAA3gAA&#10;AA8AAAAAAAAAAAAAAAAABwIAAGRycy9kb3ducmV2LnhtbFBLBQYAAAAAAwADALcAAAD7AgAAAAA=&#10;" strokeweight=".1pt"/>
                  <v:line id="Line 29047" o:spid="_x0000_s2512" style="position:absolute;visibility:visible;mso-wrap-style:square" from="900,2802" to="928,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" strokeweight=".1pt"/>
                  <v:line id="Line 29048" o:spid="_x0000_s2513" style="position:absolute;visibility:visible;mso-wrap-style:square" from="900,2800" to="92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" strokeweight=".1pt"/>
                  <v:line id="Line 29049" o:spid="_x0000_s2514" style="position:absolute;visibility:visible;mso-wrap-style:square" from="900,2798" to="926,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" strokeweight=".1pt"/>
                  <v:line id="Line 29050" o:spid="_x0000_s2515" style="position:absolute;visibility:visible;mso-wrap-style:square" from="900,2796" to="926,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" strokeweight=".1pt"/>
                  <v:line id="Line 29051" o:spid="_x0000_s2516" style="position:absolute;visibility:visible;mso-wrap-style:square" from="902,2795" to="926,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" strokeweight=".1pt"/>
                  <v:line id="Line 29052" o:spid="_x0000_s2517" style="position:absolute;visibility:visible;mso-wrap-style:square" from="902,2793" to="926,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" strokeweight=".1pt"/>
                  <v:line id="Line 29053" o:spid="_x0000_s2518" style="position:absolute;visibility:visible;mso-wrap-style:square" from="902,2791" to="926,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" strokeweight=".1pt"/>
                  <v:line id="Line 29054" o:spid="_x0000_s2519" style="position:absolute;visibility:visible;mso-wrap-style:square" from="902,2789" to="924,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" strokeweight=".1pt"/>
                  <v:line id="Line 29055" o:spid="_x0000_s2520" style="position:absolute;visibility:visible;mso-wrap-style:square" from="902,2787" to="924,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" strokeweight=".1pt"/>
                  <v:line id="Line 29056" o:spid="_x0000_s2521" style="position:absolute;visibility:visible;mso-wrap-style:square" from="902,2785" to="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" strokeweight=".1pt"/>
                  <v:line id="Line 29057" o:spid="_x0000_s2522" style="position:absolute;visibility:visible;mso-wrap-style:square" from="904,2783" to="924,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" strokeweight=".1pt"/>
                  <v:line id="Line 29058" o:spid="_x0000_s2523" style="position:absolute;visibility:visible;mso-wrap-style:square" from="904,2781" to="924,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" strokeweight=".1pt"/>
                  <v:line id="Line 29059" o:spid="_x0000_s2524" style="position:absolute;visibility:visible;mso-wrap-style:square" from="904,2780" to="924,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" strokeweight=".1pt"/>
                  <v:line id="Line 29060" o:spid="_x0000_s2525" style="position:absolute;visibility:visible;mso-wrap-style:square" from="904,2778" to="923,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" strokeweight=".1pt"/>
                  <v:line id="Line 29061" o:spid="_x0000_s2526" style="position:absolute;visibility:visible;mso-wrap-style:square" from="904,2776" to="923,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" strokeweight=".1pt"/>
                  <v:line id="Line 29062" o:spid="_x0000_s2527" style="position:absolute;visibility:visible;mso-wrap-style:square" from="904,2774" to="923,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" strokeweight=".1pt"/>
                  <v:line id="Line 29063" o:spid="_x0000_s2528" style="position:absolute;visibility:visible;mso-wrap-style:square" from="906,2772" to="923,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" strokeweight=".1pt"/>
                  <v:line id="Line 29064" o:spid="_x0000_s2529" style="position:absolute;visibility:visible;mso-wrap-style:square" from="906,2770" to="923,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" strokeweight=".1pt"/>
                  <v:line id="Line 29065" o:spid="_x0000_s2530" style="position:absolute;visibility:visible;mso-wrap-style:square" from="906,2768" to="9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" strokeweight=".1pt"/>
                  <v:line id="Line 29066" o:spid="_x0000_s2531" style="position:absolute;visibility:visible;mso-wrap-style:square" from="906,2766" to="92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" strokeweight=".1pt"/>
                  <v:line id="Line 29067" o:spid="_x0000_s2532" style="position:absolute;visibility:visible;mso-wrap-style:square" from="906,2765" to="921,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" strokeweight=".1pt"/>
                  <v:line id="Line 29068" o:spid="_x0000_s2533" style="position:absolute;visibility:visible;mso-wrap-style:square" from="906,2763" to="92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" strokeweight=".1pt"/>
                  <v:line id="Line 29069" o:spid="_x0000_s2534" style="position:absolute;visibility:visible;mso-wrap-style:square" from="908,2761" to="92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" strokeweight=".1pt"/>
                  <v:line id="Line 29070" o:spid="_x0000_s2535" style="position:absolute;visibility:visible;mso-wrap-style:square" from="908,2759" to="92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" strokeweight=".1pt"/>
                  <v:line id="Line 29071" o:spid="_x0000_s2536" style="position:absolute;visibility:visible;mso-wrap-style:square" from="908,2757" to="919,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" strokeweight=".1pt"/>
                  <v:line id="Line 29072" o:spid="_x0000_s2537" style="position:absolute;visibility:visible;mso-wrap-style:square" from="908,2755" to="919,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" strokeweight=".1pt"/>
                  <v:line id="Line 29073" o:spid="_x0000_s2538" style="position:absolute;visibility:visible;mso-wrap-style:square" from="908,2753" to="91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Q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pyyF+514BeTqFwAA//8DAFBLAQItABQABgAIAAAAIQDb4fbL7gAAAIUBAAATAAAAAAAA&#10;AAAAAAAAAAAAAABbQ29udGVudF9UeXBlc10ueG1sUEsBAi0AFAAGAAgAAAAhAFr0LFu/AAAAFQEA&#10;AAsAAAAAAAAAAAAAAAAAHwEAAF9yZWxzLy5yZWxzUEsBAi0AFAAGAAgAAAAhAG/9ulDHAAAA3gAA&#10;AA8AAAAAAAAAAAAAAAAABwIAAGRycy9kb3ducmV2LnhtbFBLBQYAAAAAAwADALcAAAD7AgAAAAA=&#10;" strokeweight=".1pt"/>
                  <v:line id="Line 29074" o:spid="_x0000_s2539" style="position:absolute;visibility:visible;mso-wrap-style:square" from="908,2751" to="919,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" strokeweight=".1pt"/>
                  <v:line id="Line 29075" o:spid="_x0000_s2540" style="position:absolute;visibility:visible;mso-wrap-style:square" from="909,2750" to="919,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" strokeweight=".1pt"/>
                  <v:line id="Line 29076" o:spid="_x0000_s2541" style="position:absolute;visibility:visible;mso-wrap-style:square" from="909,2748" to="919,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" strokeweight=".1pt"/>
                  <v:line id="Line 29077" o:spid="_x0000_s2542" style="position:absolute;visibility:visible;mso-wrap-style:square" from="909,2746" to="917,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" strokeweight=".1pt"/>
                  <v:line id="Line 29078" o:spid="_x0000_s2543" style="position:absolute;visibility:visible;mso-wrap-style:square" from="909,2744" to="917,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" strokeweight=".1pt"/>
                  <v:line id="Line 29079" o:spid="_x0000_s2544" style="position:absolute;visibility:visible;mso-wrap-style:square" from="909,2742" to="917,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" strokeweight=".1pt"/>
                  <v:line id="Line 29080" o:spid="_x0000_s2545" style="position:absolute;visibility:visible;mso-wrap-style:square" from="909,2740" to="917,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" strokeweight=".1pt"/>
                  <v:line id="Line 29081" o:spid="_x0000_s2546" style="position:absolute;visibility:visible;mso-wrap-style:square" from="911,2738" to="917,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" strokeweight=".1pt"/>
                  <v:line id="Line 29082" o:spid="_x0000_s2547" style="position:absolute;visibility:visible;mso-wrap-style:square" from="911,2737" to="915,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" strokeweight=".1pt"/>
                  <v:line id="Line 29083" o:spid="_x0000_s2548" style="position:absolute;visibility:visible;mso-wrap-style:square" from="911,2735" to="915,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" strokeweight=".1pt"/>
                  <v:line id="Line 29084" o:spid="_x0000_s2549" style="position:absolute;visibility:visible;mso-wrap-style:square" from="911,2733" to="915,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" strokeweight=".1pt"/>
                  <v:line id="Line 29085" o:spid="_x0000_s2550" style="position:absolute;visibility:visible;mso-wrap-style:square" from="911,2731" to="915,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" strokeweight=".1pt"/>
                  <v:line id="Line 29086" o:spid="_x0000_s2551" style="position:absolute;visibility:visible;mso-wrap-style:square" from="911,2729" to="91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" strokeweight=".1pt"/>
                  <v:line id="Line 29087" o:spid="_x0000_s2552" style="position:absolute;visibility:visible;mso-wrap-style:square" from="913,2727" to="915,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" strokeweight=".1pt"/>
                  <v:line id="Line 29088" o:spid="_x0000_s2553" style="position:absolute;visibility:visible;mso-wrap-style:square" from="913,4289" to="91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" strokeweight=".1pt"/>
                  <v:line id="Line 29089" o:spid="_x0000_s2554" style="position:absolute;visibility:visible;mso-wrap-style:square" from="911,4287" to="915,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" strokeweight=".1pt"/>
                  <v:line id="Line 29090" o:spid="_x0000_s2555" style="position:absolute;visibility:visible;mso-wrap-style:square" from="911,4286" to="915,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" strokeweight=".1pt"/>
                  <v:line id="Line 29091" o:spid="_x0000_s2556" style="position:absolute;visibility:visible;mso-wrap-style:square" from="911,4284" to="915,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" strokeweight=".1pt"/>
                  <v:line id="Line 29092" o:spid="_x0000_s2557" style="position:absolute;visibility:visible;mso-wrap-style:square" from="911,4282" to="915,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kx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pzyF+514BeTqFwAA//8DAFBLAQItABQABgAIAAAAIQDb4fbL7gAAAIUBAAATAAAAAAAA&#10;AAAAAAAAAAAAAABbQ29udGVudF9UeXBlc10ueG1sUEsBAi0AFAAGAAgAAAAhAFr0LFu/AAAAFQEA&#10;AAsAAAAAAAAAAAAAAAAAHwEAAF9yZWxzLy5yZWxzUEsBAi0AFAAGAAgAAAAhALC9+THHAAAA3gAA&#10;AA8AAAAAAAAAAAAAAAAABwIAAGRycy9kb3ducmV2LnhtbFBLBQYAAAAAAwADALcAAAD7AgAAAAA=&#10;" strokeweight=".1pt"/>
                  <v:line id="Line 29093" o:spid="_x0000_s2558" style="position:absolute;visibility:visible;mso-wrap-style:square" from="911,4280" to="915,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yq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" strokeweight=".1pt"/>
                  <v:line id="Line 29094" o:spid="_x0000_s2559" style="position:absolute;visibility:visible;mso-wrap-style:square" from="911,4278" to="917,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" strokeweight=".1pt"/>
                  <v:line id="Line 29095" o:spid="_x0000_s2560" style="position:absolute;visibility:visible;mso-wrap-style:square" from="909,4276" to="917,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" strokeweight=".1pt"/>
                  <v:line id="Line 29096" o:spid="_x0000_s2561" style="position:absolute;visibility:visible;mso-wrap-style:square" from="909,4274" to="91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8y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pzyD+514BeTqFwAA//8DAFBLAQItABQABgAIAAAAIQDb4fbL7gAAAIUBAAATAAAAAAAA&#10;AAAAAAAAAAAAAABbQ29udGVudF9UeXBlc10ueG1sUEsBAi0AFAAGAAgAAAAhAFr0LFu/AAAAFQEA&#10;AAsAAAAAAAAAAAAAAAAAHwEAAF9yZWxzLy5yZWxzUEsBAi0AFAAGAAgAAAAhAM+G/zLHAAAA3gAA&#10;AA8AAAAAAAAAAAAAAAAABwIAAGRycy9kb3ducmV2LnhtbFBLBQYAAAAAAwADALcAAAD7AgAAAAA=&#10;" strokeweight=".1pt"/>
                  <v:line id="Line 29097" o:spid="_x0000_s2562" style="position:absolute;visibility:visible;mso-wrap-style:square" from="909,4272" to="91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qp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" strokeweight=".1pt"/>
                  <v:line id="Line 29098" o:spid="_x0000_s2563" style="position:absolute;visibility:visible;mso-wrap-style:square" from="909,4271" to="917,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" strokeweight=".1pt"/>
                  <v:line id="Line 29099" o:spid="_x0000_s2564" style="position:absolute;visibility:visible;mso-wrap-style:square" from="909,4269" to="917,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" strokeweight=".1pt"/>
                  <v:line id="Line 29100" o:spid="_x0000_s2565" style="position:absolute;visibility:visible;mso-wrap-style:square" from="909,4267" to="919,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" strokeweight=".1pt"/>
                  <v:line id="Line 29101" o:spid="_x0000_s2566" style="position:absolute;visibility:visible;mso-wrap-style:square" from="908,4265" to="919,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Gb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" strokeweight=".1pt"/>
                  <v:line id="Line 29102" o:spid="_x0000_s2567" style="position:absolute;visibility:visible;mso-wrap-style:square" from="908,4263" to="919,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" strokeweight=".1pt"/>
                  <v:line id="Line 29103" o:spid="_x0000_s2568" style="position:absolute;visibility:visible;mso-wrap-style:square" from="908,4261" to="919,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" strokeweight=".1pt"/>
                  <v:line id="Line 29104" o:spid="_x0000_s2569" style="position:absolute;visibility:visible;mso-wrap-style:square" from="908,4259" to="919,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" strokeweight=".1pt"/>
                  <v:line id="Line 29105" o:spid="_x0000_s2570" style="position:absolute;visibility:visible;mso-wrap-style:square" from="908,4257" to="921,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" strokeweight=".1pt"/>
                  <v:line id="Line 29106" o:spid="_x0000_s2571" style="position:absolute;visibility:visible;mso-wrap-style:square" from="908,4256" to="921,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" strokeweight=".1pt"/>
                  <v:line id="Line 29107" o:spid="_x0000_s2572" style="position:absolute;visibility:visible;mso-wrap-style:square" from="906,4254" to="92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" strokeweight=".1pt"/>
                  <v:line id="Line 29108" o:spid="_x0000_s2573" style="position:absolute;visibility:visible;mso-wrap-style:square" from="906,4252" to="92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" strokeweight=".1pt"/>
                  <v:line id="Line 29109" o:spid="_x0000_s2574" style="position:absolute;visibility:visible;mso-wrap-style:square" from="906,4250" to="92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" strokeweight=".1pt"/>
                  <v:line id="Line 29110" o:spid="_x0000_s2575" style="position:absolute;visibility:visible;mso-wrap-style:square" from="906,4248" to="92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" strokeweight=".1pt"/>
                  <v:line id="Line 29111" o:spid="_x0000_s2576" style="position:absolute;visibility:visible;mso-wrap-style:square" from="906,4246" to="923,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" strokeweight=".1pt"/>
                  <v:line id="Line 29112" o:spid="_x0000_s2577" style="position:absolute;visibility:visible;mso-wrap-style:square" from="906,4244" to="92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" strokeweight=".1pt"/>
                  <v:line id="Line 29113" o:spid="_x0000_s2578" style="position:absolute;visibility:visible;mso-wrap-style:square" from="904,4242" to="92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6M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S1K434lXQC5vAAAA//8DAFBLAQItABQABgAIAAAAIQDb4fbL7gAAAIUBAAATAAAAAAAA&#10;AAAAAAAAAAAAAABbQ29udGVudF9UeXBlc10ueG1sUEsBAi0AFAAGAAgAAAAhAFr0LFu/AAAAFQEA&#10;AAsAAAAAAAAAAAAAAAAAHwEAAF9yZWxzLy5yZWxzUEsBAi0AFAAGAAgAAAAhAGkHPozHAAAA3gAA&#10;AA8AAAAAAAAAAAAAAAAABwIAAGRycy9kb3ducmV2LnhtbFBLBQYAAAAAAwADALcAAAD7AgAAAAA=&#10;" strokeweight=".1pt"/>
                  <v:line id="Line 29114" o:spid="_x0000_s2579" style="position:absolute;visibility:visible;mso-wrap-style:square" from="904,4241" to="923,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b4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LHmC+514BeTqFwAA//8DAFBLAQItABQABgAIAAAAIQDb4fbL7gAAAIUBAAATAAAAAAAA&#10;AAAAAAAAAAAAAABbQ29udGVudF9UeXBlc10ueG1sUEsBAi0AFAAGAAgAAAAhAFr0LFu/AAAAFQEA&#10;AAsAAAAAAAAAAAAAAAAAHwEAAF9yZWxzLy5yZWxzUEsBAi0AFAAGAAgAAAAhAObupvjHAAAA3gAA&#10;AA8AAAAAAAAAAAAAAAAABwIAAGRycy9kb3ducmV2LnhtbFBLBQYAAAAAAwADALcAAAD7AgAAAAA=&#10;" strokeweight=".1pt"/>
                  <v:line id="Line 29115" o:spid="_x0000_s2580" style="position:absolute;visibility:visible;mso-wrap-style:square" from="904,4239" to="92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Nj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LHmC+514BeTqFwAA//8DAFBLAQItABQABgAIAAAAIQDb4fbL7gAAAIUBAAATAAAAAAAA&#10;AAAAAAAAAAAAAABbQ29udGVudF9UeXBlc10ueG1sUEsBAi0AFAAGAAgAAAAhAFr0LFu/AAAAFQEA&#10;AAsAAAAAAAAAAAAAAAAAHwEAAF9yZWxzLy5yZWxzUEsBAi0AFAAGAAgAAAAhAImiA2PHAAAA3gAA&#10;AA8AAAAAAAAAAAAAAAAABwIAAGRycy9kb3ducmV2LnhtbFBLBQYAAAAAAwADALcAAAD7AgAAAAA=&#10;" strokeweight=".1pt"/>
                  <v:line id="Line 29116" o:spid="_x0000_s2581" style="position:absolute;visibility:visible;mso-wrap-style:square" from="904,4237" to="92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0U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SzK434lXQC5vAAAA//8DAFBLAQItABQABgAIAAAAIQDb4fbL7gAAAIUBAAATAAAAAAAA&#10;AAAAAAAAAAAAAABbQ29udGVudF9UeXBlc10ueG1sUEsBAi0AFAAGAAgAAAAhAFr0LFu/AAAAFQEA&#10;AAsAAAAAAAAAAAAAAAAAHwEAAF9yZWxzLy5yZWxzUEsBAi0AFAAGAAgAAAAhAHlwnRTHAAAA3gAA&#10;AA8AAAAAAAAAAAAAAAAABwIAAGRycy9kb3ducmV2LnhtbFBLBQYAAAAAAwADALcAAAD7AgAAAAA=&#10;" strokeweight=".1pt"/>
                  <v:line id="Line 29117" o:spid="_x0000_s2582" style="position:absolute;visibility:visible;mso-wrap-style:square" from="904,4235" to="924,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iP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HmBvzvxCsjFDQAA//8DAFBLAQItABQABgAIAAAAIQDb4fbL7gAAAIUBAAATAAAAAAAA&#10;AAAAAAAAAAAAAABbQ29udGVudF9UeXBlc10ueG1sUEsBAi0AFAAGAAgAAAAhAFr0LFu/AAAAFQEA&#10;AAsAAAAAAAAAAAAAAAAAHwEAAF9yZWxzLy5yZWxzUEsBAi0AFAAGAAgAAAAhABY8OI/HAAAA3gAA&#10;AA8AAAAAAAAAAAAAAAAABwIAAGRycy9kb3ducmV2LnhtbFBLBQYAAAAAAwADALcAAAD7AgAAAAA=&#10;" strokeweight=".1pt"/>
                  <v:line id="Line 29118" o:spid="_x0000_s2583" style="position:absolute;visibility:visible;mso-wrap-style:square" from="904,4233" to="92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" strokeweight=".1pt"/>
                  <v:line id="Line 29119" o:spid="_x0000_s2584" style="position:absolute;visibility:visible;mso-wrap-style:square" from="904,4231" to="924,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lm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LHmBvzvxCsjFDQAA//8DAFBLAQItABQABgAIAAAAIQDb4fbL7gAAAIUBAAATAAAAAAAA&#10;AAAAAAAAAAAAAABbQ29udGVudF9UeXBlc10ueG1sUEsBAi0AFAAGAAgAAAAhAFr0LFu/AAAAFQEA&#10;AAsAAAAAAAAAAAAAAAAAHwEAAF9yZWxzLy5yZWxzUEsBAi0AFAAGAAgAAAAhAAjvCWbHAAAA3gAA&#10;AA8AAAAAAAAAAAAAAAAABwIAAGRycy9kb3ducmV2LnhtbFBLBQYAAAAAAwADALcAAAD7AgAAAAA=&#10;" strokeweight=".1pt"/>
                  <v:line id="Line 29120" o:spid="_x0000_s2585" style="position:absolute;visibility:visible;mso-wrap-style:square" from="902,4229" to="924,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" strokeweight=".1pt"/>
                  <v:line id="Line 29121" o:spid="_x0000_s2586" style="position:absolute;visibility:visible;mso-wrap-style:square" from="902,4227" to="924,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" strokeweight=".1pt"/>
                  <v:line id="Line 29122" o:spid="_x0000_s2587" style="position:absolute;visibility:visible;mso-wrap-style:square" from="902,4226" to="926,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" strokeweight=".1pt"/>
                  <v:line id="Line 29123" o:spid="_x0000_s2588" style="position:absolute;visibility:visible;mso-wrap-style:square" from="902,4224" to="92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" strokeweight=".1pt"/>
                  <v:line id="Line 29124" o:spid="_x0000_s2589" style="position:absolute;visibility:visible;mso-wrap-style:square" from="902,4222" to="926,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" strokeweight=".1pt"/>
                  <v:line id="Line 29125" o:spid="_x0000_s2590" style="position:absolute;visibility:visible;mso-wrap-style:square" from="902,4220" to="926,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" strokeweight=".1pt"/>
                  <v:line id="Line 29126" o:spid="_x0000_s2591" style="position:absolute;visibility:visible;mso-wrap-style:square" from="900,4218" to="926,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" strokeweight=".1pt"/>
                  <v:line id="Line 29127" o:spid="_x0000_s2592" style="position:absolute;visibility:visible;mso-wrap-style:square" from="900,4216" to="926,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5S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" strokeweight=".1pt"/>
                  <v:line id="Line 29128" o:spid="_x0000_s2593" style="position:absolute;visibility:visible;mso-wrap-style:square" from="900,4214" to="928,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" strokeweight=".1pt"/>
                  <v:line id="Line 29129" o:spid="_x0000_s2594" style="position:absolute;visibility:visible;mso-wrap-style:square" from="900,4212" to="928,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" strokeweight=".1pt"/>
                </v:group>
                <v:line id="Line 29131" o:spid="_x0000_s2595" style="position:absolute;visibility:visible;mso-wrap-style:square" from="6597,26765" to="6775,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" strokeweight=".1pt"/>
                <v:line id="Line 29132" o:spid="_x0000_s2596" style="position:absolute;visibility:visible;mso-wrap-style:square" from="6597,26752" to="6775,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" strokeweight=".1pt"/>
                <v:line id="Line 29133" o:spid="_x0000_s2597" style="position:absolute;visibility:visible;mso-wrap-style:square" from="6584,26739" to="6775,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" strokeweight=".1pt"/>
                <v:line id="Line 29134" o:spid="_x0000_s2598" style="position:absolute;visibility:visible;mso-wrap-style:square" from="6584,26727" to="6775,2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" strokeweight=".1pt"/>
                <v:line id="Line 29135" o:spid="_x0000_s2599" style="position:absolute;visibility:visible;mso-wrap-style:square" from="6584,26714" to="6788,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" strokeweight=".1pt"/>
                <v:line id="Line 29136" o:spid="_x0000_s2600" style="position:absolute;visibility:visible;mso-wrap-style:square" from="6584,26701" to="6788,2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" strokeweight=".1pt"/>
                <v:line id="Line 29137" o:spid="_x0000_s2601" style="position:absolute;visibility:visible;mso-wrap-style:square" from="6584,26689" to="6788,2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" strokeweight=".1pt"/>
                <v:line id="Line 29138" o:spid="_x0000_s2602" style="position:absolute;visibility:visible;mso-wrap-style:square" from="6584,26676" to="6788,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" strokeweight=".1pt"/>
                <v:line id="Line 29139" o:spid="_x0000_s2603" style="position:absolute;visibility:visible;mso-wrap-style:square" from="6572,26670" to="6788,2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" strokeweight=".1pt"/>
                <v:line id="Line 29140" o:spid="_x0000_s2604" style="position:absolute;visibility:visible;mso-wrap-style:square" from="6572,26657" to="6800,2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" strokeweight=".1pt"/>
                <v:line id="Line 29141" o:spid="_x0000_s2605" style="position:absolute;visibility:visible;mso-wrap-style:square" from="6572,26644" to="6800,2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" strokeweight=".1pt"/>
                <v:line id="Line 29142" o:spid="_x0000_s2606" style="position:absolute;visibility:visible;mso-wrap-style:square" from="6572,26631" to="6800,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" strokeweight=".1pt"/>
                <v:line id="Line 29143" o:spid="_x0000_s2607" style="position:absolute;visibility:visible;mso-wrap-style:square" from="6572,26619" to="6800,2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" strokeweight=".1pt"/>
                <v:line id="Line 29144" o:spid="_x0000_s2608" style="position:absolute;visibility:visible;mso-wrap-style:square" from="6572,26606" to="6800,2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" strokeweight=".1pt"/>
                <v:line id="Line 29145" o:spid="_x0000_s2609" style="position:absolute;visibility:visible;mso-wrap-style:square" from="6559,26593" to="6800,2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xF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LH2C+514BeTqFwAA//8DAFBLAQItABQABgAIAAAAIQDb4fbL7gAAAIUBAAATAAAAAAAA&#10;AAAAAAAAAAAAAABbQ29udGVudF9UeXBlc10ueG1sUEsBAi0AFAAGAAgAAAAhAFr0LFu/AAAAFQEA&#10;AAsAAAAAAAAAAAAAAAAAHwEAAF9yZWxzLy5yZWxzUEsBAi0AFAAGAAgAAAAhACiCbEXHAAAA3gAA&#10;AA8AAAAAAAAAAAAAAAAABwIAAGRycy9kb3ducmV2LnhtbFBLBQYAAAAAAwADALcAAAD7AgAAAAA=&#10;" strokeweight=".1pt"/>
                <v:line id="Line 29146" o:spid="_x0000_s2610" style="position:absolute;visibility:visible;mso-wrap-style:square" from="6559,26581" to="6813,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ne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LH2C+514BeTqFwAA//8DAFBLAQItABQABgAIAAAAIQDb4fbL7gAAAIUBAAATAAAAAAAA&#10;AAAAAAAAAAAAAABbQ29udGVudF9UeXBlc10ueG1sUEsBAi0AFAAGAAgAAAAhAFr0LFu/AAAAFQEA&#10;AAsAAAAAAAAAAAAAAAAAHwEAAF9yZWxzLy5yZWxzUEsBAi0AFAAGAAgAAAAhAEfOyd7HAAAA3gAA&#10;AA8AAAAAAAAAAAAAAAAABwIAAGRycy9kb3ducmV2LnhtbFBLBQYAAAAAAwADALcAAAD7AgAAAAA=&#10;" strokeweight=".1pt"/>
                <v:line id="Line 29147" o:spid="_x0000_s2611" style="position:absolute;visibility:visible;mso-wrap-style:square" from="6559,26574" to="6813,2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ep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SzO434lXQC5vAAAA//8DAFBLAQItABQABgAIAAAAIQDb4fbL7gAAAIUBAAATAAAAAAAA&#10;AAAAAAAAAAAAAABbQ29udGVudF9UeXBlc10ueG1sUEsBAi0AFAAGAAgAAAAhAFr0LFu/AAAAFQEA&#10;AAsAAAAAAAAAAAAAAAAAHwEAAF9yZWxzLy5yZWxzUEsBAi0AFAAGAAgAAAAhALccV6nHAAAA3gAA&#10;AA8AAAAAAAAAAAAAAAAABwIAAGRycy9kb3ducmV2LnhtbFBLBQYAAAAAAwADALcAAAD7AgAAAAA=&#10;" strokeweight=".1pt"/>
                <v:line id="Line 29148" o:spid="_x0000_s2612" style="position:absolute;visibility:visible;mso-wrap-style:square" from="6559,26562" to="6813,2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Iy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H2BvzvxCsjFDQAA//8DAFBLAQItABQABgAIAAAAIQDb4fbL7gAAAIUBAAATAAAAAAAA&#10;AAAAAAAAAAAAAABbQ29udGVudF9UeXBlc10ueG1sUEsBAi0AFAAGAAgAAAAhAFr0LFu/AAAAFQEA&#10;AAsAAAAAAAAAAAAAAAAAHwEAAF9yZWxzLy5yZWxzUEsBAi0AFAAGAAgAAAAhANhQ8jLHAAAA3gAA&#10;AA8AAAAAAAAAAAAAAAAABwIAAGRycy9kb3ducmV2LnhtbFBLBQYAAAAAAwADALcAAAD7AgAAAAA=&#10;" strokeweight=".1pt"/>
                <v:line id="Line 29149" o:spid="_x0000_s2613" style="position:absolute;visibility:visible;mso-wrap-style:square" from="6559,26549" to="6813,2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" strokeweight=".1pt"/>
                <v:line id="Line 29150" o:spid="_x0000_s2614" style="position:absolute;visibility:visible;mso-wrap-style:square" from="6559,26536" to="6813,2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Pb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LH2BvzvxCsjFDQAA//8DAFBLAQItABQABgAIAAAAIQDb4fbL7gAAAIUBAAATAAAAAAAA&#10;AAAAAAAAAAAAAABbQ29udGVudF9UeXBlc10ueG1sUEsBAi0AFAAGAAgAAAAhAFr0LFu/AAAAFQEA&#10;AAsAAAAAAAAAAAAAAAAAHwEAAF9yZWxzLy5yZWxzUEsBAi0AFAAGAAgAAAAhAMaDw9vHAAAA3gAA&#10;AA8AAAAAAAAAAAAAAAAABwIAAGRycy9kb3ducmV2LnhtbFBLBQYAAAAAAwADALcAAAD7AgAAAAA=&#10;" strokeweight=".1pt"/>
                <v:line id="Line 29151" o:spid="_x0000_s2615" style="position:absolute;visibility:visible;mso-wrap-style:square" from="6553,26523" to="6813,2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" strokeweight=".1pt"/>
                <v:line id="Line 29152" o:spid="_x0000_s2616" style="position:absolute;visibility:visible;mso-wrap-style:square" from="6553,26511" to="6826,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" strokeweight=".1pt"/>
                <v:line id="Line 29153" o:spid="_x0000_s2617" style="position:absolute;visibility:visible;mso-wrap-style:square" from="6553,26498" to="6826,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" strokeweight=".1pt"/>
                <v:line id="Line 29154" o:spid="_x0000_s2618" style="position:absolute;visibility:visible;mso-wrap-style:square" from="6553,26492" to="6826,2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M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7CmF+514BeTqFwAA//8DAFBLAQItABQABgAIAAAAIQDb4fbL7gAAAIUBAAATAAAAAAAA&#10;AAAAAAAAAAAAAABbQ29udGVudF9UeXBlc10ueG1sUEsBAi0AFAAGAAgAAAAhAFr0LFu/AAAAFQEA&#10;AAsAAAAAAAAAAAAAAAAAHwEAAF9yZWxzLy5yZWxzUEsBAi0AFAAGAAgAAAAhAP9th0zHAAAA3gAA&#10;AA8AAAAAAAAAAAAAAAAABwIAAGRycy9kb3ducmV2LnhtbFBLBQYAAAAAAwADALcAAAD7AgAAAAA=&#10;" strokeweight=".1pt"/>
                <v:line id="Line 29155" o:spid="_x0000_s2619" style="position:absolute;flip:x;visibility:visible;mso-wrap-style:square" from="6350,17316" to="13931,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" strokeweight=".55pt"/>
                <v:line id="Line 29156" o:spid="_x0000_s2620" style="position:absolute;flip:x;visibility:visible;mso-wrap-style:square" from="6350,27298" to="12084,2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" strokeweight=".55pt"/>
                <v:shape id="Freeform 29157" o:spid="_x0000_s2621" style="position:absolute;left:23907;top:18262;width:1683;height:1670;visibility:visible;mso-wrap-style:square;v-text-anchor:top" coordsize="26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" path="m90,l265,175r-90,88l,90,90,e" filled="f" strokeweight=".55pt">
                  <v:path arrowok="t" o:connecttype="custom" o:connectlocs="57150,0;168275,111125;111125,167005;0,57150;57150,0" o:connectangles="0,0,0,0,0"/>
                </v:shape>
                <v:line id="Line 29158" o:spid="_x0000_s2622" style="position:absolute;flip:y;visibility:visible;mso-wrap-style:square" from="24314,18383" to="24599,1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" strokeweight=".55pt"/>
                <v:line id="Line 29159" o:spid="_x0000_s2623" style="position:absolute;flip:y;visibility:visible;mso-wrap-style:square" from="24149,18503" to="24720,1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" strokeweight=".55pt"/>
                <v:line id="Line 29160" o:spid="_x0000_s2624" style="position:absolute;flip:y;visibility:visible;mso-wrap-style:square" from="23983,18611" to="24828,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" strokeweight=".55pt"/>
                <v:line id="Line 29161" o:spid="_x0000_s2625" style="position:absolute;flip:y;visibility:visible;mso-wrap-style:square" from="23983,18726" to="24942,1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" strokeweight=".55pt"/>
                <v:line id="Line 29162" o:spid="_x0000_s2626" style="position:absolute;flip:y;visibility:visible;mso-wrap-style:square" from="24098,18846" to="25063,1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" strokeweight=".55pt"/>
                <v:line id="Line 29163" o:spid="_x0000_s2627" style="position:absolute;flip:y;visibility:visible;mso-wrap-style:square" from="24206,18954" to="25184,1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" strokeweight=".55pt"/>
                <v:line id="Line 29164" o:spid="_x0000_s2628" style="position:absolute;flip:y;visibility:visible;mso-wrap-style:square" from="24326,19075" to="25292,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" strokeweight=".55pt"/>
                <v:line id="Line 29165" o:spid="_x0000_s2629" style="position:absolute;flip:y;visibility:visible;mso-wrap-style:square" from="24447,19189" to="25412,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" strokeweight=".55pt"/>
                <v:line id="Line 29166" o:spid="_x0000_s2630" style="position:absolute;flip:y;visibility:visible;mso-wrap-style:square" from="24555,19310" to="2552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" strokeweight=".55pt"/>
                <v:line id="Line 29167" o:spid="_x0000_s2631" style="position:absolute;flip:y;visibility:visible;mso-wrap-style:square" from="24669,19443" to="25507,1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" strokeweight=".55pt"/>
                <v:line id="Line 29168" o:spid="_x0000_s2632" style="position:absolute;flip:y;visibility:visible;mso-wrap-style:square" from="24790,19608" to="25336,1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" strokeweight=".55pt"/>
                <v:line id="Line 29169" o:spid="_x0000_s2633" style="position:absolute;flip:y;visibility:visible;mso-wrap-style:square" from="24911,19773" to="25171,1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" strokeweight=".55pt"/>
                <v:line id="Line 29170" o:spid="_x0000_s2634" style="position:absolute;visibility:visible;mso-wrap-style:square" from="25374,20320" to="25400,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" strokeweight=".1pt"/>
                <v:line id="Line 29171" o:spid="_x0000_s2635" style="position:absolute;visibility:visible;mso-wrap-style:square" from="25361,20313" to="25419,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" strokeweight=".1pt"/>
                <v:line id="Line 29205" o:spid="_x0000_s2636" style="position:absolute;visibility:visible;mso-wrap-style:square" from="25266,19907" to="25400,1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" strokeweight=".1pt"/>
                <v:line id="Line 29208" o:spid="_x0000_s2637" style="position:absolute;visibility:visible;mso-wrap-style:square" from="25253,19869" to="25387,1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" strokeweight=".1pt"/>
                <v:line id="Line 29209" o:spid="_x0000_s2638" style="position:absolute;visibility:visible;mso-wrap-style:square" from="25253,19856" to="25374,1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ss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y1K434lXQC5vAAAA//8DAFBLAQItABQABgAIAAAAIQDb4fbL7gAAAIUBAAATAAAAAAAA&#10;AAAAAAAAAAAAAABbQ29udGVudF9UeXBlc10ueG1sUEsBAi0AFAAGAAgAAAAhAFr0LFu/AAAAFQEA&#10;AAsAAAAAAAAAAAAAAAAAHwEAAF9yZWxzLy5yZWxzUEsBAi0AFAAGAAgAAAAhALTY2yzHAAAA3gAA&#10;AA8AAAAAAAAAAAAAAAAABwIAAGRycy9kb3ducmV2LnhtbFBLBQYAAAAAAwADALcAAAD7AgAAAAA=&#10;" strokeweight=".1pt"/>
                <v:line id="Line 29210" o:spid="_x0000_s2639" style="position:absolute;visibility:visible;mso-wrap-style:square" from="25241,19843" to="25361,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" strokeweight=".1pt"/>
                <v:line id="Line 29211" o:spid="_x0000_s2640" style="position:absolute;visibility:visible;mso-wrap-style:square" from="25241,19837" to="25361,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" strokeweight=".1pt"/>
                <v:line id="Line 29213" o:spid="_x0000_s2641" style="position:absolute;visibility:visible;mso-wrap-style:square" from="25241,19812" to="25336,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" strokeweight=".1pt"/>
                <v:line id="Line 29214" o:spid="_x0000_s2642" style="position:absolute;visibility:visible;mso-wrap-style:square" from="25228,19799" to="25336,1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90v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HuBvzvxCsjFDQAA//8DAFBLAQItABQABgAIAAAAIQDb4fbL7gAAAIUBAAATAAAAAAAA&#10;AAAAAAAAAAAAAABbQ29udGVudF9UeXBlc10ueG1sUEsBAi0AFAAGAAgAAAAhAFr0LFu/AAAAFQEA&#10;AAsAAAAAAAAAAAAAAAAAHwEAAF9yZWxzLy5yZWxzUEsBAi0AFAAGAAgAAAAhAMvj3S/HAAAA3gAA&#10;AA8AAAAAAAAAAAAAAAAABwIAAGRycy9kb3ducmV2LnhtbFBLBQYAAAAAAwADALcAAAD7AgAAAAA=&#10;" strokeweight=".1pt"/>
                <v:line id="Line 29215" o:spid="_x0000_s2643" style="position:absolute;visibility:visible;mso-wrap-style:square" from="25228,19786" to="25323,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" strokeweight=".1pt"/>
                <v:line id="Line 29216" o:spid="_x0000_s2644" style="position:absolute;visibility:visible;mso-wrap-style:square" from="25228,19773" to="25317,1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zG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LHuBvzvxCsjFDQAA//8DAFBLAQItABQABgAIAAAAIQDb4fbL7gAAAIUBAAATAAAAAAAA&#10;AAAAAAAAAAAAAABbQ29udGVudF9UeXBlc10ueG1sUEsBAi0AFAAGAAgAAAAhAFr0LFu/AAAAFQEA&#10;AAsAAAAAAAAAAAAAAAAAHwEAAF9yZWxzLy5yZWxzUEsBAi0AFAAGAAgAAAAhANUw7MbHAAAA3gAA&#10;AA8AAAAAAAAAAAAAAAAABwIAAGRycy9kb3ducmV2LnhtbFBLBQYAAAAAAwADALcAAAD7AgAAAAA=&#10;" strokeweight=".1pt"/>
                <v:line id="Line 29217" o:spid="_x0000_s2645" style="position:absolute;visibility:visible;mso-wrap-style:square" from="25228,19761" to="25317,1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" strokeweight=".1pt"/>
                <v:line id="Line 29218" o:spid="_x0000_s2646" style="position:absolute;visibility:visible;mso-wrap-style:square" from="25222,19748" to="25304,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Yd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" strokeweight=".1pt"/>
                <v:line id="Line 29219" o:spid="_x0000_s2647" style="position:absolute;visibility:visible;mso-wrap-style:square" from="25222,19742" to="25292,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" strokeweight=".1pt"/>
                <v:line id="Line 29220" o:spid="_x0000_s2648" style="position:absolute;visibility:visible;mso-wrap-style:square" from="25222,19729" to="25292,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3x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7CWFvzvxCsjFDQAA//8DAFBLAQItABQABgAIAAAAIQDb4fbL7gAAAIUBAAATAAAAAAAA&#10;AAAAAAAAAAAAAABbQ29udGVudF9UeXBlc10ueG1sUEsBAi0AFAAGAAgAAAAhAFr0LFu/AAAAFQEA&#10;AAsAAAAAAAAAAAAAAAAAHwEAAF9yZWxzLy5yZWxzUEsBAi0AFAAGAAgAAAAhADEBTfHHAAAA3gAA&#10;AA8AAAAAAAAAAAAAAAAABwIAAGRycy9kb3ducmV2LnhtbFBLBQYAAAAAAwADALcAAAD7AgAAAAA=&#10;" strokeweight=".1pt"/>
                <v:line id="Line 29221" o:spid="_x0000_s2649" style="position:absolute;visibility:visible;mso-wrap-style:square" from="25222,19716" to="25279,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" strokeweight=".1pt"/>
                <v:line id="Line 29223" o:spid="_x0000_s2650" style="position:absolute;visibility:visible;mso-wrap-style:square" from="25209,19691" to="25266,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" strokeweight=".1pt"/>
                <v:line id="Line 29224" o:spid="_x0000_s2651" style="position:absolute;visibility:visible;mso-wrap-style:square" from="25209,19678" to="25253,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5p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7CWDvzvxCsjFDQAA//8DAFBLAQItABQABgAIAAAAIQDb4fbL7gAAAIUBAAATAAAAAAAA&#10;AAAAAAAAAAAAAABbQ29udGVudF9UeXBlc10ueG1sUEsBAi0AFAAGAAgAAAAhAFr0LFu/AAAAFQEA&#10;AAsAAAAAAAAAAAAAAAAAHwEAAF9yZWxzLy5yZWxzUEsBAi0AFAAGAAgAAAAhACF27mnHAAAA3gAA&#10;AA8AAAAAAAAAAAAAAAAABwIAAGRycy9kb3ducmV2LnhtbFBLBQYAAAAAAwADALcAAAD7AgAAAAA=&#10;" strokeweight=".1pt"/>
                <v:line id="Line 29225" o:spid="_x0000_s2652" style="position:absolute;visibility:visible;mso-wrap-style:square" from="25209,19665" to="25241,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" strokeweight=".1pt"/>
                <v:line id="Line 29226" o:spid="_x0000_s2653" style="position:absolute;visibility:visible;mso-wrap-style:square" from="25196,19659" to="2524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" strokeweight=".1pt"/>
                <v:line id="Line 29227" o:spid="_x0000_s2654" style="position:absolute;visibility:visible;mso-wrap-style:square" from="25196,19646" to="25228,1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" strokeweight=".1pt"/>
                <v:line id="Line 29228" o:spid="_x0000_s2655" style="position:absolute;visibility:visible;mso-wrap-style:square" from="25196,19634" to="25228,1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" strokeweight=".1pt"/>
                <v:line id="Line 29229" o:spid="_x0000_s2656" style="position:absolute;visibility:visible;mso-wrap-style:square" from="25196,19621" to="25222,1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" strokeweight=".1pt"/>
                <v:line id="Line 29230" o:spid="_x0000_s2657" style="position:absolute;visibility:visible;mso-wrap-style:square" from="25184,19608" to="25209,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" strokeweight=".1pt"/>
                <v:line id="Line 29231" o:spid="_x0000_s2658" style="position:absolute;visibility:visible;mso-wrap-style:square" from="25184,19596" to="25209,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3W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y1O434lXQC5vAAAA//8DAFBLAQItABQABgAIAAAAIQDb4fbL7gAAAIUBAAATAAAAAAAA&#10;AAAAAAAAAAAAAABbQ29udGVudF9UeXBlc10ueG1sUEsBAi0AFAAGAAgAAAAhAFr0LFu/AAAAFQEA&#10;AAsAAAAAAAAAAAAAAAAAHwEAAF9yZWxzLy5yZWxzUEsBAi0AFAAGAAgAAAAhAATUPdbHAAAA3gAA&#10;AA8AAAAAAAAAAAAAAAAABwIAAGRycy9kb3ducmV2LnhtbFBLBQYAAAAAAwADALcAAAD7AgAAAAA=&#10;" strokeweight=".1pt"/>
                <v:line id="Line 29232" o:spid="_x0000_s2659" style="position:absolute;visibility:visible;mso-wrap-style:square" from="25184,19583" to="25196,1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Wi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LH+C+514BeTqFwAA//8DAFBLAQItABQABgAIAAAAIQDb4fbL7gAAAIUBAAATAAAAAAAA&#10;AAAAAAAAAAAAAABbQ29udGVudF9UeXBlc10ueG1sUEsBAi0AFAAGAAgAAAAhAFr0LFu/AAAAFQEA&#10;AAsAAAAAAAAAAAAAAAAAHwEAAF9yZWxzLy5yZWxzUEsBAi0AFAAGAAgAAAAhAIs9paLHAAAA3gAA&#10;AA8AAAAAAAAAAAAAAAAABwIAAGRycy9kb3ducmV2LnhtbFBLBQYAAAAAAwADALcAAAD7AgAAAAA=&#10;" strokeweight=".1pt"/>
                <v:line id="Line 29233" o:spid="_x0000_s2660" style="position:absolute;visibility:visible;mso-wrap-style:square" from="25171,19564" to="25184,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A5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LH+C+514BeTqFwAA//8DAFBLAQItABQABgAIAAAAIQDb4fbL7gAAAIUBAAATAAAAAAAA&#10;AAAAAAAAAAAAAABbQ29udGVudF9UeXBlc10ueG1sUEsBAi0AFAAGAAgAAAAhAFr0LFu/AAAAFQEA&#10;AAsAAAAAAAAAAAAAAAAAHwEAAF9yZWxzLy5yZWxzUEsBAi0AFAAGAAgAAAAhAORxADnHAAAA3gAA&#10;AA8AAAAAAAAAAAAAAAAABwIAAGRycy9kb3ducmV2LnhtbFBLBQYAAAAAAwADALcAAAD7AgAAAAA=&#10;" strokeweight=".1pt"/>
                <v:line id="Line 29234" o:spid="_x0000_s2661" style="position:absolute;visibility:visible;mso-wrap-style:square" from="24612,19564" to="28162,2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" strokeweight=".55pt">
                  <v:stroke endarrow="block"/>
                </v:line>
                <v:line id="Line 29734" o:spid="_x0000_s2662" style="position:absolute;visibility:visible;mso-wrap-style:square" from="12719,23774" to="12788,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zvV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H+BvzvxCsjFDQAA//8DAFBLAQItABQABgAIAAAAIQDb4fbL7gAAAIUBAAATAAAAAAAA&#10;AAAAAAAAAAAAAABbQ29udGVudF9UeXBlc10ueG1sUEsBAi0AFAAGAAgAAAAhAFr0LFu/AAAAFQEA&#10;AAsAAAAAAAAAAAAAAAAAHwEAAF9yZWxzLy5yZWxzUEsBAi0AFAAGAAgAAAAhAHvvO9XHAAAA3gAA&#10;AA8AAAAAAAAAAAAAAAAABwIAAGRycy9kb3ducmV2LnhtbFBLBQYAAAAAAwADALcAAAD7AgAAAAA=&#10;" strokeweight=".1pt"/>
                <v:line id="Line 29735" o:spid="_x0000_s2663" style="position:absolute;visibility:visible;mso-wrap-style:square" from="12719,23768" to="12776,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" strokeweight=".1pt"/>
                <v:line id="Line 29736" o:spid="_x0000_s2664" style="position:absolute;visibility:visible;mso-wrap-style:square" from="12706,23755" to="12776,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" strokeweight=".1pt"/>
                <v:line id="Line 29737" o:spid="_x0000_s2665" style="position:absolute;visibility:visible;mso-wrap-style:square" from="12706,23742" to="12776,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" strokeweight=".1pt"/>
                <v:line id="Line 29738" o:spid="_x0000_s2666" style="position:absolute;visibility:visible;mso-wrap-style:square" from="12706,23729" to="12763,2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" strokeweight=".1pt"/>
                <v:line id="Line 29739" o:spid="_x0000_s2667" style="position:absolute;visibility:visible;mso-wrap-style:square" from="12693,23717" to="12763,2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" strokeweight=".1pt"/>
                <v:line id="Line 29740" o:spid="_x0000_s2668" style="position:absolute;visibility:visible;mso-wrap-style:square" from="12693,23704" to="12763,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sL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7CWFvzvxCsjFDQAA//8DAFBLAQItABQABgAIAAAAIQDb4fbL7gAAAIUBAAATAAAAAAAA&#10;AAAAAAAAAAAAAABbQ29udGVudF9UeXBlc10ueG1sUEsBAi0AFAAGAAgAAAAhAFr0LFu/AAAAFQEA&#10;AAsAAAAAAAAAAAAAAAAAHwEAAF9yZWxzLy5yZWxzUEsBAi0AFAAGAAgAAAAhAIENqwvHAAAA3gAA&#10;AA8AAAAAAAAAAAAAAAAABwIAAGRycy9kb3ducmV2LnhtbFBLBQYAAAAAAwADALcAAAD7AgAAAAA=&#10;" strokeweight=".1pt"/>
                <v:line id="Line 29741" o:spid="_x0000_s2669" style="position:absolute;visibility:visible;mso-wrap-style:square" from="12693,23691" to="12763,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" strokeweight=".1pt"/>
                <v:line id="Line 29742" o:spid="_x0000_s2670" style="position:absolute;visibility:visible;mso-wrap-style:square" from="12680,23679" to="12750,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" strokeweight=".1pt"/>
                <v:line id="Line 29743" o:spid="_x0000_s2671" style="position:absolute;visibility:visible;mso-wrap-style:square" from="12680,23672" to="12750,2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iT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7CWDvzvxCsjFDQAA//8DAFBLAQItABQABgAIAAAAIQDb4fbL7gAAAIUBAAATAAAAAAAA&#10;AAAAAAAAAAAAAABbQ29udGVudF9UeXBlc10ueG1sUEsBAi0AFAAGAAgAAAAhAFr0LFu/AAAAFQEA&#10;AAsAAAAAAAAAAAAAAAAAHwEAAF9yZWxzLy5yZWxzUEsBAi0AFAAGAAgAAAAhAJF6CJPHAAAA3gAA&#10;AA8AAAAAAAAAAAAAAAAABwIAAGRycy9kb3ducmV2LnhtbFBLBQYAAAAAAwADALcAAAD7AgAAAAA=&#10;" strokeweight=".1pt"/>
                <v:line id="Line 29744" o:spid="_x0000_s2672" style="position:absolute;visibility:visible;mso-wrap-style:square" from="12680,23660" to="12750,2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" strokeweight=".1pt"/>
                <v:line id="Line 29745" o:spid="_x0000_s2673" style="position:absolute;visibility:visible;mso-wrap-style:square" from="12680,23647" to="12750,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" strokeweight=".1pt"/>
                <v:line id="Line 29746" o:spid="_x0000_s2674" style="position:absolute;visibility:visible;mso-wrap-style:square" from="12680,23634" to="12750,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" strokeweight=".1pt"/>
                <v:line id="Line 29747" o:spid="_x0000_s2675" style="position:absolute;visibility:visible;mso-wrap-style:square" from="12680,23622" to="12750,2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" strokeweight=".1pt"/>
                <v:line id="Line 29748" o:spid="_x0000_s2676" style="position:absolute;visibility:visible;mso-wrap-style:square" from="12668,23609" to="12750,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" strokeweight=".1pt"/>
                <v:line id="Line 29749" o:spid="_x0000_s2677" style="position:absolute;visibility:visible;mso-wrap-style:square" from="12668,23596" to="12750,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" strokeweight=".1pt"/>
                <v:line id="Line 29750" o:spid="_x0000_s2678" style="position:absolute;visibility:visible;mso-wrap-style:square" from="12668,23583" to="12750,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" strokeweight=".1pt"/>
                <v:line id="Line 29751" o:spid="_x0000_s2679" style="position:absolute;visibility:visible;mso-wrap-style:square" from="12668,23577" to="12750,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ll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" strokeweight=".1pt"/>
                <v:line id="Line 29752" o:spid="_x0000_s2680" style="position:absolute;visibility:visible;mso-wrap-style:square" from="12668,23564" to="12750,2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" strokeweight=".1pt"/>
                <v:line id="Line 29753" o:spid="_x0000_s2681" style="position:absolute;visibility:visible;mso-wrap-style:square" from="12668,23552" to="12750,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KJ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ySDvzvxCsjFDQAA//8DAFBLAQItABQABgAIAAAAIQDb4fbL7gAAAIUBAAATAAAAAAAA&#10;AAAAAAAAAAAAAABbQ29udGVudF9UeXBlc10ueG1sUEsBAi0AFAAGAAgAAAAhAFr0LFu/AAAAFQEA&#10;AAsAAAAAAAAAAAAAAAAAHwEAAF9yZWxzLy5yZWxzUEsBAi0AFAAGAAgAAAAhAA+RkonHAAAA3gAA&#10;AA8AAAAAAAAAAAAAAAAABwIAAGRycy9kb3ducmV2LnhtbFBLBQYAAAAAAwADALcAAAD7AgAAAAA=&#10;" strokeweight=".1pt"/>
                <v:line id="Line 29754" o:spid="_x0000_s2682" style="position:absolute;visibility:visible;mso-wrap-style:square" from="12668,23539" to="12750,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" strokeweight=".1pt"/>
                <v:line id="Line 29755" o:spid="_x0000_s2683" style="position:absolute;visibility:visible;mso-wrap-style:square" from="12668,23526" to="12750,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" strokeweight=".1pt"/>
                <v:line id="Line 29756" o:spid="_x0000_s2684" style="position:absolute;visibility:visible;mso-wrap-style:square" from="12680,23514" to="1275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" strokeweight=".1pt"/>
                <v:line id="Line 29757" o:spid="_x0000_s2685" style="position:absolute;visibility:visible;mso-wrap-style:square" from="12680,23501" to="12750,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" strokeweight=".1pt"/>
                <v:line id="Line 29758" o:spid="_x0000_s2686" style="position:absolute;visibility:visible;mso-wrap-style:square" from="12680,23495" to="12750,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" strokeweight=".1pt"/>
                <v:line id="Line 29759" o:spid="_x0000_s2687" style="position:absolute;visibility:visible;mso-wrap-style:square" from="12680,23482" to="12750,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" strokeweight=".1pt"/>
                <v:line id="Line 29760" o:spid="_x0000_s2688" style="position:absolute;visibility:visible;mso-wrap-style:square" from="12680,23469" to="12750,2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" strokeweight=".1pt"/>
                <v:line id="Line 29761" o:spid="_x0000_s2689" style="position:absolute;visibility:visible;mso-wrap-style:square" from="12680,23456" to="12750,2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" strokeweight=".1pt"/>
                <v:line id="Line 29762" o:spid="_x0000_s2690" style="position:absolute;visibility:visible;mso-wrap-style:square" from="12693,23444" to="12763,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" strokeweight=".1pt"/>
                <v:line id="Line 29763" o:spid="_x0000_s2691" style="position:absolute;visibility:visible;mso-wrap-style:square" from="12693,23431" to="12763,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RU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" strokeweight=".1pt"/>
                <v:line id="Line 29764" o:spid="_x0000_s2692" style="position:absolute;visibility:visible;mso-wrap-style:square" from="12693,23418" to="12763,2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" strokeweight=".1pt"/>
                <v:line id="Line 29765" o:spid="_x0000_s2693" style="position:absolute;visibility:visible;mso-wrap-style:square" from="12693,23406" to="12763,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" strokeweight=".1pt"/>
                <v:line id="Line 29766" o:spid="_x0000_s2694" style="position:absolute;visibility:visible;mso-wrap-style:square" from="12706,23399" to="12763,2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5Am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" strokeweight=".1pt"/>
                <v:line id="Line 29767" o:spid="_x0000_s2695" style="position:absolute;visibility:visible;mso-wrap-style:square" from="12706,23387" to="12776,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" strokeweight=".1pt"/>
                <v:line id="Line 29768" o:spid="_x0000_s2696" style="position:absolute;visibility:visible;mso-wrap-style:square" from="12706,23374" to="12776,2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" strokeweight=".1pt"/>
                <v:line id="Line 29769" o:spid="_x0000_s2697" style="position:absolute;visibility:visible;mso-wrap-style:square" from="12706,23361" to="12788,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" strokeweight=".1pt"/>
                <v:line id="Line 29770" o:spid="_x0000_s2698" style="position:absolute;visibility:visible;mso-wrap-style:square" from="12719,23348" to="12788,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" strokeweight=".1pt"/>
                <v:line id="Line 29771" o:spid="_x0000_s2699" style="position:absolute;visibility:visible;mso-wrap-style:square" from="12719,23336" to="12788,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" strokeweight=".1pt"/>
                <v:line id="Line 29772" o:spid="_x0000_s2700" style="position:absolute;visibility:visible;mso-wrap-style:square" from="12731,23323" to="12801,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" strokeweight=".1pt"/>
                <v:line id="Line 29773" o:spid="_x0000_s2701" style="position:absolute;visibility:visible;mso-wrap-style:square" from="12731,23310" to="12801,2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" strokeweight=".1pt"/>
                <v:line id="Line 29774" o:spid="_x0000_s2702" style="position:absolute;visibility:visible;mso-wrap-style:square" from="12744,23304" to="12814,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" strokeweight=".1pt"/>
                <v:line id="Line 29775" o:spid="_x0000_s2703" style="position:absolute;visibility:visible;mso-wrap-style:square" from="12744,23291" to="12814,2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" strokeweight=".1pt"/>
                <v:line id="Line 29776" o:spid="_x0000_s2704" style="position:absolute;visibility:visible;mso-wrap-style:square" from="12750,23279" to="12827,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" strokeweight=".1pt"/>
                <v:line id="Line 29777" o:spid="_x0000_s2705" style="position:absolute;visibility:visible;mso-wrap-style:square" from="12750,23266" to="12827,2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" strokeweight=".1pt"/>
                <v:line id="Line 29778" o:spid="_x0000_s2706" style="position:absolute;visibility:visible;mso-wrap-style:square" from="12763,23253" to="12839,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" strokeweight=".1pt"/>
                <v:line id="Line 29779" o:spid="_x0000_s2707" style="position:absolute;visibility:visible;mso-wrap-style:square" from="12763,23241" to="12839,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" strokeweight=".1pt"/>
                <v:line id="Line 29780" o:spid="_x0000_s2708" style="position:absolute;visibility:visible;mso-wrap-style:square" from="12776,23228" to="12846,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" strokeweight=".1pt"/>
                <v:line id="Line 29781" o:spid="_x0000_s2709" style="position:absolute;visibility:visible;mso-wrap-style:square" from="12788,23215" to="12846,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" strokeweight=".1pt"/>
                <v:line id="Line 29782" o:spid="_x0000_s2710" style="position:absolute;visibility:visible;mso-wrap-style:square" from="12788,23209" to="12858,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" strokeweight=".1pt"/>
                <v:line id="Line 29783" o:spid="_x0000_s2711" style="position:absolute;visibility:visible;mso-wrap-style:square" from="12801,23196" to="12858,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0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zSDvzvxCsjFDQAA//8DAFBLAQItABQABgAIAAAAIQDb4fbL7gAAAIUBAAATAAAAAAAA&#10;AAAAAAAAAAAAAABbQ29udGVudF9UeXBlc10ueG1sUEsBAi0AFAAGAAgAAAAhAFr0LFu/AAAAFQEA&#10;AAsAAAAAAAAAAAAAAAAAHwEAAF9yZWxzLy5yZWxzUEsBAi0AFAAGAAgAAAAhAMH9WDTHAAAA3gAA&#10;AA8AAAAAAAAAAAAAAAAABwIAAGRycy9kb3ducmV2LnhtbFBLBQYAAAAAAwADALcAAAD7AgAAAAA=&#10;" strokeweight=".1pt"/>
                <v:line id="Line 29784" o:spid="_x0000_s2712" style="position:absolute;visibility:visible;mso-wrap-style:square" from="12814,23183" to="12871,2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" strokeweight=".1pt"/>
                <v:line id="Line 29785" o:spid="_x0000_s2713" style="position:absolute;visibility:visible;mso-wrap-style:square" from="12814,23171" to="12871,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" strokeweight=".1pt"/>
                <v:line id="Line 29786" o:spid="_x0000_s2714" style="position:absolute;visibility:visible;mso-wrap-style:square" from="12827,23158" to="12884,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" strokeweight=".1pt"/>
                <v:line id="Line 29787" o:spid="_x0000_s2715" style="position:absolute;visibility:visible;mso-wrap-style:square" from="13169,23787" to="13252,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" strokeweight=".1pt"/>
                <v:line id="Line 29788" o:spid="_x0000_s2716" style="position:absolute;visibility:visible;mso-wrap-style:square" from="13169,23774" to="1325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" strokeweight=".1pt"/>
                <v:line id="Line 29789" o:spid="_x0000_s2717" style="position:absolute;visibility:visible;mso-wrap-style:square" from="13169,23768" to="13252,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" strokeweight=".1pt"/>
                <v:line id="Line 29790" o:spid="_x0000_s2718" style="position:absolute;visibility:visible;mso-wrap-style:square" from="13169,23755" to="13252,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" strokeweight=".1pt"/>
                <v:line id="Line 29791" o:spid="_x0000_s2719" style="position:absolute;visibility:visible;mso-wrap-style:square" from="13169,23742" to="13252,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" strokeweight=".1pt"/>
                <v:line id="Line 29792" o:spid="_x0000_s2720" style="position:absolute;visibility:visible;mso-wrap-style:square" from="13169,23729" to="13252,2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" strokeweight=".1pt"/>
                <v:line id="Line 29793" o:spid="_x0000_s2721" style="position:absolute;visibility:visible;mso-wrap-style:square" from="13169,23717" to="13252,2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" strokeweight=".1pt"/>
                <v:line id="Line 29794" o:spid="_x0000_s2722" style="position:absolute;visibility:visible;mso-wrap-style:square" from="13169,23704" to="13252,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" strokeweight=".1pt"/>
                <v:line id="Line 29795" o:spid="_x0000_s2723" style="position:absolute;visibility:visible;mso-wrap-style:square" from="13169,23691" to="13252,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" strokeweight=".1pt"/>
                <v:line id="Line 29796" o:spid="_x0000_s2724" style="position:absolute;visibility:visible;mso-wrap-style:square" from="13169,23679" to="13252,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" strokeweight=".1pt"/>
                <v:line id="Line 29797" o:spid="_x0000_s2725" style="position:absolute;visibility:visible;mso-wrap-style:square" from="13169,23672" to="13252,2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" strokeweight=".1pt"/>
                <v:line id="Line 29798" o:spid="_x0000_s2726" style="position:absolute;visibility:visible;mso-wrap-style:square" from="13169,23660" to="13252,2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" strokeweight=".1pt"/>
                <v:line id="Line 29799" o:spid="_x0000_s2727" style="position:absolute;visibility:visible;mso-wrap-style:square" from="13169,23647" to="13252,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" strokeweight=".1pt"/>
                <v:line id="Line 29800" o:spid="_x0000_s2728" style="position:absolute;visibility:visible;mso-wrap-style:square" from="13169,23634" to="13252,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" strokeweight=".1pt"/>
                <v:line id="Line 29801" o:spid="_x0000_s2729" style="position:absolute;visibility:visible;mso-wrap-style:square" from="13169,23622" to="13252,2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" strokeweight=".1pt"/>
                <v:line id="Line 29802" o:spid="_x0000_s2730" style="position:absolute;visibility:visible;mso-wrap-style:square" from="13169,23609" to="13252,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" strokeweight=".1pt"/>
                <v:line id="Line 29803" o:spid="_x0000_s2731" style="position:absolute;visibility:visible;mso-wrap-style:square" from="13169,23596" to="13252,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" strokeweight=".1pt"/>
                <v:line id="Line 29804" o:spid="_x0000_s2732" style="position:absolute;visibility:visible;mso-wrap-style:square" from="13169,23583" to="13252,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" strokeweight=".1pt"/>
                <v:line id="Line 29805" o:spid="_x0000_s2733" style="position:absolute;visibility:visible;mso-wrap-style:square" from="13169,23577" to="13252,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" strokeweight=".1pt"/>
                <v:line id="Line 29806" o:spid="_x0000_s2734" style="position:absolute;visibility:visible;mso-wrap-style:square" from="13169,23564" to="13252,2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" strokeweight=".1pt"/>
                <v:line id="Line 29807" o:spid="_x0000_s2735" style="position:absolute;visibility:visible;mso-wrap-style:square" from="13169,23552" to="13252,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" strokeweight=".1pt"/>
                <v:line id="Line 29808" o:spid="_x0000_s2736" style="position:absolute;visibility:visible;mso-wrap-style:square" from="13169,23539" to="13252,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" strokeweight=".1pt"/>
                <v:line id="Line 29809" o:spid="_x0000_s2737" style="position:absolute;visibility:visible;mso-wrap-style:square" from="13169,23526" to="13252,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" strokeweight=".1pt"/>
                <v:line id="Line 29810" o:spid="_x0000_s2738" style="position:absolute;visibility:visible;mso-wrap-style:square" from="13169,23514" to="13252,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Sx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yyFvzvxCsjFDQAA//8DAFBLAQItABQABgAIAAAAIQDb4fbL7gAAAIUBAAATAAAAAAAA&#10;AAAAAAAAAAAAAABbQ29udGVudF9UeXBlc10ueG1sUEsBAi0AFAAGAAgAAAAhAFr0LFu/AAAAFQEA&#10;AAsAAAAAAAAAAAAAAAAAHwEAAF9yZWxzLy5yZWxzUEsBAi0AFAAGAAgAAAAhAMI51LHHAAAA3gAA&#10;AA8AAAAAAAAAAAAAAAAABwIAAGRycy9kb3ducmV2LnhtbFBLBQYAAAAAAwADALcAAAD7AgAAAAA=&#10;" strokeweight=".1pt"/>
                <v:line id="Line 29811" o:spid="_x0000_s2739" style="position:absolute;visibility:visible;mso-wrap-style:square" from="13169,23501" to="13252,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" strokeweight=".1pt"/>
                <v:line id="Line 29812" o:spid="_x0000_s2740" style="position:absolute;visibility:visible;mso-wrap-style:square" from="13169,23495" to="13252,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" strokeweight=".1pt"/>
                <v:line id="Line 29813" o:spid="_x0000_s2741" style="position:absolute;visibility:visible;mso-wrap-style:square" from="13169,23482" to="13252,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cp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yyDvzvxCsjFDQAA//8DAFBLAQItABQABgAIAAAAIQDb4fbL7gAAAIUBAAATAAAAAAAA&#10;AAAAAAAAAAAAAABbQ29udGVudF9UeXBlc10ueG1sUEsBAi0AFAAGAAgAAAAhAFr0LFu/AAAAFQEA&#10;AAsAAAAAAAAAAAAAAAAAHwEAAF9yZWxzLy5yZWxzUEsBAi0AFAAGAAgAAAAhANJOdynHAAAA3gAA&#10;AA8AAAAAAAAAAAAAAAAABwIAAGRycy9kb3ducmV2LnhtbFBLBQYAAAAAAwADALcAAAD7AgAAAAA=&#10;" strokeweight=".1pt"/>
                <v:line id="Line 29814" o:spid="_x0000_s2742" style="position:absolute;visibility:visible;mso-wrap-style:square" from="13169,23469" to="13252,2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" strokeweight=".1pt"/>
                <v:line id="Line 29815" o:spid="_x0000_s2743" style="position:absolute;visibility:visible;mso-wrap-style:square" from="13169,23456" to="13252,2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" strokeweight=".1pt"/>
                <v:line id="Line 29816" o:spid="_x0000_s2744" style="position:absolute;visibility:visible;mso-wrap-style:square" from="13169,23444" to="13252,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" strokeweight=".1pt"/>
                <v:line id="Line 29817" o:spid="_x0000_s2745" style="position:absolute;visibility:visible;mso-wrap-style:square" from="13169,23431" to="13252,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" strokeweight=".1pt"/>
                <v:line id="Line 29818" o:spid="_x0000_s2746" style="position:absolute;visibility:visible;mso-wrap-style:square" from="13169,23418" to="13252,2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" strokeweight=".1pt"/>
                <v:line id="Line 29819" o:spid="_x0000_s2747" style="position:absolute;visibility:visible;mso-wrap-style:square" from="13169,23406" to="13252,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" strokeweight=".1pt"/>
                <v:line id="Line 29820" o:spid="_x0000_s2748" style="position:absolute;visibility:visible;mso-wrap-style:square" from="13169,23399" to="13252,2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" strokeweight=".1pt"/>
                <v:line id="Line 29821" o:spid="_x0000_s2749" style="position:absolute;visibility:visible;mso-wrap-style:square" from="13017,23387" to="13036,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" strokeweight=".1pt"/>
                <v:line id="Line 29822" o:spid="_x0000_s2750" style="position:absolute;visibility:visible;mso-wrap-style:square" from="13169,23387" to="13252,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" strokeweight=".1pt"/>
                <v:line id="Line 29823" o:spid="_x0000_s2751" style="position:absolute;visibility:visible;mso-wrap-style:square" from="13017,23374" to="13074,2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" strokeweight=".1pt"/>
                <v:line id="Line 29824" o:spid="_x0000_s2752" style="position:absolute;visibility:visible;mso-wrap-style:square" from="13169,23374" to="13252,2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" strokeweight=".1pt"/>
                <v:line id="Line 29825" o:spid="_x0000_s2753" style="position:absolute;visibility:visible;mso-wrap-style:square" from="13017,23361" to="13100,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" strokeweight=".1pt"/>
                <v:line id="Line 29826" o:spid="_x0000_s2754" style="position:absolute;visibility:visible;mso-wrap-style:square" from="13169,23361" to="13252,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" strokeweight=".1pt"/>
                <v:line id="Line 29827" o:spid="_x0000_s2755" style="position:absolute;visibility:visible;mso-wrap-style:square" from="13017,23348" to="13112,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" strokeweight=".1pt"/>
                <v:line id="Line 29828" o:spid="_x0000_s2756" style="position:absolute;visibility:visible;mso-wrap-style:square" from="13169,23348" to="13252,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" strokeweight=".1pt"/>
                <v:line id="Line 29829" o:spid="_x0000_s2757" style="position:absolute;visibility:visible;mso-wrap-style:square" from="13017,23336" to="13125,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" strokeweight=".1pt"/>
                <v:line id="Line 29830" o:spid="_x0000_s2758" style="position:absolute;visibility:visible;mso-wrap-style:square" from="13169,23336" to="13252,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" strokeweight=".1pt"/>
                <v:line id="Line 29831" o:spid="_x0000_s2759" style="position:absolute;visibility:visible;mso-wrap-style:square" from="13017,23323" to="13144,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o/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" strokeweight=".1pt"/>
                <v:line id="Line 29832" o:spid="_x0000_s2760" style="position:absolute;visibility:visible;mso-wrap-style:square" from="13169,23323" to="13252,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k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" strokeweight=".1pt"/>
                <v:line id="Line 29833" o:spid="_x0000_s2761" style="position:absolute;visibility:visible;mso-wrap-style:square" from="13036,23310" to="13157,2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HT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lzyDvzvxCsjFDQAA//8DAFBLAQItABQABgAIAAAAIQDb4fbL7gAAAIUBAAATAAAAAAAA&#10;AAAAAAAAAAAAAABbQ29udGVudF9UeXBlc10ueG1sUEsBAi0AFAAGAAgAAAAhAFr0LFu/AAAAFQEA&#10;AAsAAAAAAAAAAAAAAAAAHwEAAF9yZWxzLy5yZWxzUEsBAi0AFAAGAAgAAAAhAGJCkdPHAAAA3gAA&#10;AA8AAAAAAAAAAAAAAAAABwIAAGRycy9kb3ducmV2LnhtbFBLBQYAAAAAAwADALcAAAD7AgAAAAA=&#10;" strokeweight=".1pt"/>
                <v:line id="Line 29834" o:spid="_x0000_s2762" style="position:absolute;visibility:visible;mso-wrap-style:square" from="13169,23310" to="13252,2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" strokeweight=".1pt"/>
                <v:line id="Line 29835" o:spid="_x0000_s2763" style="position:absolute;visibility:visible;mso-wrap-style:square" from="13049,23304" to="13169,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" strokeweight=".1pt"/>
                <v:line id="Line 29836" o:spid="_x0000_s2764" style="position:absolute;visibility:visible;mso-wrap-style:square" from="13169,23304" to="13252,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" strokeweight=".1pt"/>
                <v:line id="Line 29837" o:spid="_x0000_s2765" style="position:absolute;visibility:visible;mso-wrap-style:square" from="13074,23291" to="13252,2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" strokeweight=".1pt"/>
                <v:line id="Line 29838" o:spid="_x0000_s2766" style="position:absolute;visibility:visible;mso-wrap-style:square" from="13087,23279" to="13252,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96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" strokeweight=".1pt"/>
                <v:line id="Line 29839" o:spid="_x0000_s2767" style="position:absolute;visibility:visible;mso-wrap-style:square" from="13100,23266" to="13252,2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" strokeweight=".1pt"/>
                <v:line id="Line 29840" o:spid="_x0000_s2768" style="position:absolute;visibility:visible;mso-wrap-style:square" from="13125,23253" to="13252,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" strokeweight=".1pt"/>
                <v:line id="Line 29841" o:spid="_x0000_s2769" style="position:absolute;visibility:visible;mso-wrap-style:square" from="13131,23241" to="13252,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" strokeweight=".1pt"/>
                <v:line id="Line 29842" o:spid="_x0000_s2770" style="position:absolute;visibility:visible;mso-wrap-style:square" from="13144,23228" to="13252,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" strokeweight=".1pt"/>
                <v:line id="Line 29843" o:spid="_x0000_s2771" style="position:absolute;visibility:visible;mso-wrap-style:square" from="13157,23215" to="13252,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" strokeweight=".1pt"/>
                <v:line id="Line 29844" o:spid="_x0000_s2772" style="position:absolute;visibility:visible;mso-wrap-style:square" from="13169,23209" to="13252,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" strokeweight=".1pt"/>
                <v:line id="Line 29845" o:spid="_x0000_s2773" style="position:absolute;visibility:visible;mso-wrap-style:square" from="13182,23196" to="13252,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" strokeweight=".1pt"/>
                <v:line id="Line 29846" o:spid="_x0000_s2774" style="position:absolute;visibility:visible;mso-wrap-style:square" from="13195,23183" to="13252,2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" strokeweight=".1pt"/>
                <v:line id="Line 29847" o:spid="_x0000_s2775" style="position:absolute;visibility:visible;mso-wrap-style:square" from="13195,23171" to="13252,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" strokeweight=".1pt"/>
                <v:line id="Line 29848" o:spid="_x0000_s2776" style="position:absolute;visibility:visible;mso-wrap-style:square" from="13208,23158" to="13252,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" strokeweight=".1pt"/>
                <v:line id="Line 29849" o:spid="_x0000_s2777" style="position:absolute;visibility:visible;mso-wrap-style:square" from="13430,23958" to="13493,2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Dc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Jync7sQrIJf/AAAA//8DAFBLAQItABQABgAIAAAAIQDb4fbL7gAAAIUBAAATAAAAAAAA&#10;AAAAAAAAAAAAAABbQ29udGVudF9UeXBlc10ueG1sUEsBAi0AFAAGAAgAAAAhAFr0LFu/AAAAFQEA&#10;AAsAAAAAAAAAAAAAAAAAHwEAAF9yZWxzLy5yZWxzUEsBAi0AFAAGAAgAAAAhAIYeANzHAAAA3gAA&#10;AA8AAAAAAAAAAAAAAAAABwIAAGRycy9kb3ducmV2LnhtbFBLBQYAAAAAAwADALcAAAD7AgAAAAA=&#10;" strokeweight=".1pt"/>
                <v:line id="Line 29850" o:spid="_x0000_s2778" style="position:absolute;visibility:visible;mso-wrap-style:square" from="13430,23945" to="13493,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" strokeweight=".1pt"/>
                <v:line id="Line 29851" o:spid="_x0000_s2779" style="position:absolute;visibility:visible;mso-wrap-style:square" from="13442,23933" to="13506,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0z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" strokeweight=".1pt"/>
                <v:line id="Line 29852" o:spid="_x0000_s2780" style="position:absolute;visibility:visible;mso-wrap-style:square" from="13442,23920" to="13512,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5io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" strokeweight=".1pt"/>
                <v:line id="Line 29853" o:spid="_x0000_s2781" style="position:absolute;visibility:visible;mso-wrap-style:square" from="13455,23907" to="1352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bf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TzK434lXQC5vAAAA//8DAFBLAQItABQABgAIAAAAIQDb4fbL7gAAAIUBAAATAAAAAAAA&#10;AAAAAAAAAAAAAABbQ29udGVudF9UeXBlc10ueG1sUEsBAi0AFAAGAAgAAAAhAFr0LFu/AAAAFQEA&#10;AAsAAAAAAAAAAAAAAAAAHwEAAF9yZWxzLy5yZWxzUEsBAi0AFAAGAAgAAAAhAPklBt/HAAAA3gAA&#10;AA8AAAAAAAAAAAAAAAAABwIAAGRycy9kb3ducmV2LnhtbFBLBQYAAAAAAwADALcAAAD7AgAAAAA=&#10;" strokeweight=".1pt"/>
                <v:line id="Line 29854" o:spid="_x0000_s2782" style="position:absolute;visibility:visible;mso-wrap-style:square" from="13455,23895" to="13525,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" strokeweight=".1pt"/>
                <v:line id="Line 29855" o:spid="_x0000_s2783" style="position:absolute;visibility:visible;mso-wrap-style:square" from="13468,23882" to="13538,2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" strokeweight=".1pt"/>
                <v:line id="Line 29856" o:spid="_x0000_s2784" style="position:absolute;visibility:visible;mso-wrap-style:square" from="13468,23869" to="13538,2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" strokeweight=".1pt"/>
                <v:line id="Line 29857" o:spid="_x0000_s2785" style="position:absolute;visibility:visible;mso-wrap-style:square" from="13481,23863" to="13550,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" strokeweight=".1pt"/>
                <v:line id="Line 29858" o:spid="_x0000_s2786" style="position:absolute;visibility:visible;mso-wrap-style:square" from="13481,23850" to="13550,2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" strokeweight=".1pt"/>
                <v:line id="Line 29859" o:spid="_x0000_s2787" style="position:absolute;visibility:visible;mso-wrap-style:square" from="13493,23837" to="13563,2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" strokeweight=".1pt"/>
                <v:line id="Line 29860" o:spid="_x0000_s2788" style="position:absolute;visibility:visible;mso-wrap-style:square" from="13493,23825" to="13563,2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" strokeweight=".1pt"/>
                <v:line id="Line 29861" o:spid="_x0000_s2789" style="position:absolute;visibility:visible;mso-wrap-style:square" from="13506,23812" to="13576,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" strokeweight=".1pt"/>
                <v:line id="Line 29862" o:spid="_x0000_s2790" style="position:absolute;visibility:visible;mso-wrap-style:square" from="13506,23799" to="13576,2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" strokeweight=".1pt"/>
                <v:line id="Line 29863" o:spid="_x0000_s2791" style="position:absolute;visibility:visible;mso-wrap-style:square" from="13506,23787" to="13589,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" strokeweight=".1pt"/>
                <v:line id="Line 29864" o:spid="_x0000_s2792" style="position:absolute;visibility:visible;mso-wrap-style:square" from="13512,23774" to="13589,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" strokeweight=".1pt"/>
                <v:line id="Line 29865" o:spid="_x0000_s2793" style="position:absolute;visibility:visible;mso-wrap-style:square" from="13512,23768" to="13589,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" strokeweight=".1pt"/>
                <v:line id="Line 29866" o:spid="_x0000_s2794" style="position:absolute;visibility:visible;mso-wrap-style:square" from="13512,23755" to="13601,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" strokeweight=".1pt"/>
                <v:line id="Line 29867" o:spid="_x0000_s2795" style="position:absolute;visibility:visible;mso-wrap-style:square" from="13525,23742" to="13601,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" strokeweight=".1pt"/>
                <v:line id="Line 29868" o:spid="_x0000_s2796" style="position:absolute;visibility:visible;mso-wrap-style:square" from="13525,23729" to="13601,2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" strokeweight=".1pt"/>
                <v:line id="Line 29869" o:spid="_x0000_s2797" style="position:absolute;visibility:visible;mso-wrap-style:square" from="13538,23717" to="13608,2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y8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pync7sQrIJf/AAAA//8DAFBLAQItABQABgAIAAAAIQDb4fbL7gAAAIUBAAATAAAAAAAA&#10;AAAAAAAAAAAAAABbQ29udGVudF9UeXBlc10ueG1sUEsBAi0AFAAGAAgAAAAhAFr0LFu/AAAAFQEA&#10;AAsAAAAAAAAAAAAAAAAAHwEAAF9yZWxzLy5yZWxzUEsBAi0AFAAGAAgAAAAhAM2rXLzHAAAA3gAA&#10;AA8AAAAAAAAAAAAAAAAABwIAAGRycy9kb3ducmV2LnhtbFBLBQYAAAAAAwADALcAAAD7AgAAAAA=&#10;" strokeweight=".1pt"/>
                <v:line id="Line 29870" o:spid="_x0000_s2798" style="position:absolute;visibility:visible;mso-wrap-style:square" from="13538,23704" to="13608,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n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pxnc7sQrIJf/AAAA//8DAFBLAQItABQABgAIAAAAIQDb4fbL7gAAAIUBAAATAAAAAAAA&#10;AAAAAAAAAAAAAABbQ29udGVudF9UeXBlc10ueG1sUEsBAi0AFAAGAAgAAAAhAFr0LFu/AAAAFQEA&#10;AAsAAAAAAAAAAAAAAAAAHwEAAF9yZWxzLy5yZWxzUEsBAi0AFAAGAAgAAAAhAKLn+SfHAAAA3gAA&#10;AA8AAAAAAAAAAAAAAAAABwIAAGRycy9kb3ducmV2LnhtbFBLBQYAAAAAAwADALcAAAD7AgAAAAA=&#10;" strokeweight=".1pt"/>
                <v:line id="Line 29871" o:spid="_x0000_s2799" style="position:absolute;visibility:visible;mso-wrap-style:square" from="13538,23691" to="13608,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FT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PH2C+514BeTqFwAA//8DAFBLAQItABQABgAIAAAAIQDb4fbL7gAAAIUBAAATAAAAAAAA&#10;AAAAAAAAAAAAAABbQ29udGVudF9UeXBlc10ueG1sUEsBAi0AFAAGAAgAAAAhAFr0LFu/AAAAFQEA&#10;AAsAAAAAAAAAAAAAAAAAHwEAAF9yZWxzLy5yZWxzUEsBAi0AFAAGAAgAAAAhAC0OYVPHAAAA3gAA&#10;AA8AAAAAAAAAAAAAAAAABwIAAGRycy9kb3ducmV2LnhtbFBLBQYAAAAAAwADALcAAAD7AgAAAAA=&#10;" strokeweight=".1pt"/>
                <v:line id="Line 29872" o:spid="_x0000_s2800" style="position:absolute;visibility:visible;mso-wrap-style:square" from="13550,23679" to="13620,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I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PH2C+514BeTqFwAA//8DAFBLAQItABQABgAIAAAAIQDb4fbL7gAAAIUBAAATAAAAAAAA&#10;AAAAAAAAAAAAAABbQ29udGVudF9UeXBlc10ueG1sUEsBAi0AFAAGAAgAAAAhAFr0LFu/AAAAFQEA&#10;AAsAAAAAAAAAAAAAAAAAHwEAAF9yZWxzLy5yZWxzUEsBAi0AFAAGAAgAAAAhAEJCxMjHAAAA3gAA&#10;AA8AAAAAAAAAAAAAAAAABwIAAGRycy9kb3ducmV2LnhtbFBLBQYAAAAAAwADALcAAAD7AgAAAAA=&#10;" strokeweight=".1pt"/>
                <v:line id="Line 29873" o:spid="_x0000_s2801" style="position:absolute;visibility:visible;mso-wrap-style:square" from="13550,23672" to="13620,2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" strokeweight=".1pt"/>
                <v:line id="Line 29874" o:spid="_x0000_s2802" style="position:absolute;visibility:visible;mso-wrap-style:square" from="13550,23660" to="13620,2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" strokeweight=".1pt"/>
                <v:line id="Line 29875" o:spid="_x0000_s2803" style="position:absolute;visibility:visible;mso-wrap-style:square" from="13550,23647" to="13620,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" strokeweight=".1pt"/>
                <v:line id="Line 29876" o:spid="_x0000_s2804" style="position:absolute;visibility:visible;mso-wrap-style:square" from="13550,23634" to="13620,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" strokeweight=".1pt"/>
                <v:line id="Line 29877" o:spid="_x0000_s2805" style="position:absolute;visibility:visible;mso-wrap-style:square" from="13550,23622" to="13620,2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" strokeweight=".1pt"/>
                <v:line id="Line 29878" o:spid="_x0000_s2806" style="position:absolute;visibility:visible;mso-wrap-style:square" from="13550,23609" to="13620,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" strokeweight=".1pt"/>
                <v:line id="Line 29879" o:spid="_x0000_s2807" style="position:absolute;visibility:visible;mso-wrap-style:square" from="13550,23596" to="13620,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ph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aZync7sQrIJf/AAAA//8DAFBLAQItABQABgAIAAAAIQDb4fbL7gAAAIUBAAATAAAAAAAA&#10;AAAAAAAAAAAAAABbQ29udGVudF9UeXBlc10ueG1sUEsBAi0AFAAGAAgAAAAhAFr0LFu/AAAAFQEA&#10;AAsAAAAAAAAAAAAAAAAAHwEAAF9yZWxzLy5yZWxzUEsBAi0AFAAGAAgAAAAhAEhyymHHAAAA3gAA&#10;AA8AAAAAAAAAAAAAAAAABwIAAGRycy9kb3ducmV2LnhtbFBLBQYAAAAAAwADALcAAAD7AgAAAAA=&#10;" strokeweight=".1pt"/>
                <v:line id="Line 29880" o:spid="_x0000_s2808" style="position:absolute;visibility:visible;mso-wrap-style:square" from="13550,23583" to="13620,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" strokeweight=".1pt"/>
                <v:line id="Line 29881" o:spid="_x0000_s2809" style="position:absolute;visibility:visible;mso-wrap-style:square" from="13550,23577" to="13620,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O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" strokeweight=".1pt"/>
                <v:line id="Line 29882" o:spid="_x0000_s2810" style="position:absolute;visibility:visible;mso-wrap-style:square" from="13550,23564" to="13620,2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IV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" strokeweight=".1pt"/>
                <v:line id="Line 29883" o:spid="_x0000_s2811" style="position:absolute;visibility:visible;mso-wrap-style:square" from="13550,23552" to="13620,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xi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TzO434lXQC5vAAAA//8DAFBLAQItABQABgAIAAAAIQDb4fbL7gAAAIUBAAATAAAAAAAA&#10;AAAAAAAAAAAAAABbQ29udGVudF9UeXBlc10ueG1sUEsBAi0AFAAGAAgAAAAhAFr0LFu/AAAAFQEA&#10;AAsAAAAAAAAAAAAAAAAAHwEAAF9yZWxzLy5yZWxzUEsBAi0AFAAGAAgAAAAhADdJzGLHAAAA3gAA&#10;AA8AAAAAAAAAAAAAAAAABwIAAGRycy9kb3ducmV2LnhtbFBLBQYAAAAAAwADALcAAAD7AgAAAAA=&#10;" strokeweight=".1pt"/>
                <v:line id="Line 29884" o:spid="_x0000_s2812" style="position:absolute;visibility:visible;mso-wrap-style:square" from="13550,23539" to="13620,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" strokeweight=".1pt"/>
                <v:line id="Line 29885" o:spid="_x0000_s2813" style="position:absolute;visibility:visible;mso-wrap-style:square" from="13550,23526" to="13620,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" strokeweight=".1pt"/>
                <v:line id="Line 29886" o:spid="_x0000_s2814" style="position:absolute;visibility:visible;mso-wrap-style:square" from="13550,23514" to="1362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gQ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WTqH3zvxCsjlHQAA//8DAFBLAQItABQABgAIAAAAIQDb4fbL7gAAAIUBAAATAAAAAAAA&#10;AAAAAAAAAAAAAABbQ29udGVudF9UeXBlc10ueG1sUEsBAi0AFAAGAAgAAAAhAFr0LFu/AAAAFQEA&#10;AAsAAAAAAAAAAAAAAAAAHwEAAF9yZWxzLy5yZWxzUEsBAi0AFAAGAAgAAAAhAEbWWBDHAAAA3gAA&#10;AA8AAAAAAAAAAAAAAAAABwIAAGRycy9kb3ducmV2LnhtbFBLBQYAAAAAAwADALcAAAD7AgAAAAA=&#10;" strokeweight=".1pt"/>
                <v:line id="Line 29887" o:spid="_x0000_s2815" style="position:absolute;visibility:visible;mso-wrap-style:square" from="13550,23501" to="13620,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" strokeweight=".1pt"/>
                <v:line id="Line 29888" o:spid="_x0000_s2816" style="position:absolute;visibility:visible;mso-wrap-style:square" from="13550,23495" to="13620,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" strokeweight=".1pt"/>
                <v:line id="Line 29889" o:spid="_x0000_s2817" style="position:absolute;visibility:visible;mso-wrap-style:square" from="13550,23482" to="13620,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" strokeweight=".1pt"/>
                <v:line id="Line 29890" o:spid="_x0000_s2818" style="position:absolute;visibility:visible;mso-wrap-style:square" from="13550,23469" to="13620,2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" strokeweight=".1pt"/>
                <v:line id="Line 29891" o:spid="_x0000_s2819" style="position:absolute;visibility:visible;mso-wrap-style:square" from="13550,23456" to="13620,2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" strokeweight=".1pt"/>
                <v:line id="Line 29892" o:spid="_x0000_s2820" style="position:absolute;visibility:visible;mso-wrap-style:square" from="13538,23444" to="13620,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" strokeweight=".1pt"/>
                <v:line id="Line 29893" o:spid="_x0000_s2821" style="position:absolute;visibility:visible;mso-wrap-style:square" from="13538,23431" to="13608,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8f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CmD+514BeTqFwAA//8DAFBLAQItABQABgAIAAAAIQDb4fbL7gAAAIUBAAATAAAAAAAA&#10;AAAAAAAAAAAAAABbQ29udGVudF9UeXBlc10ueG1sUEsBAi0AFAAGAAgAAAAhAFr0LFu/AAAAFQEA&#10;AAsAAAAAAAAAAAAAAAAAHwEAAF9yZWxzLy5yZWxzUEsBAi0AFAAGAAgAAAAhAG9Pvx/HAAAA3gAA&#10;AA8AAAAAAAAAAAAAAAAABwIAAGRycy9kb3ducmV2LnhtbFBLBQYAAAAAAwADALcAAAD7AgAAAAA=&#10;" strokeweight=".1pt"/>
                <v:line id="Line 29894" o:spid="_x0000_s2822" style="position:absolute;visibility:visible;mso-wrap-style:square" from="13538,23418" to="13608,2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qE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" strokeweight=".1pt"/>
                <v:line id="Line 29895" o:spid="_x0000_s2823" style="position:absolute;visibility:visible;mso-wrap-style:square" from="13538,23406" to="13608,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" strokeweight=".1pt"/>
                <v:line id="Line 29896" o:spid="_x0000_s2824" style="position:absolute;visibility:visible;mso-wrap-style:square" from="13538,23399" to="13608,2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" strokeweight=".1pt"/>
                <v:line id="Line 29897" o:spid="_x0000_s2825" style="position:absolute;visibility:visible;mso-wrap-style:square" from="13525,23387" to="13601,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" strokeweight=".1pt"/>
                <v:line id="Line 29898" o:spid="_x0000_s2826" style="position:absolute;visibility:visible;mso-wrap-style:square" from="13525,23374" to="13601,2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" strokeweight=".1pt"/>
                <v:line id="Line 29899" o:spid="_x0000_s2827" style="position:absolute;visibility:visible;mso-wrap-style:square" from="13512,23361" to="13601,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" strokeweight=".1pt"/>
                <v:line id="Line 29900" o:spid="_x0000_s2828" style="position:absolute;visibility:visible;mso-wrap-style:square" from="13512,23348" to="13589,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" strokeweight=".1pt"/>
                <v:line id="Line 29901" o:spid="_x0000_s2829" style="position:absolute;visibility:visible;mso-wrap-style:square" from="13512,23336" to="13589,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" strokeweight=".1pt"/>
                <v:line id="Line 29902" o:spid="_x0000_s2830" style="position:absolute;visibility:visible;mso-wrap-style:square" from="13506,23323" to="13576,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" strokeweight=".1pt"/>
                <v:line id="Line 29903" o:spid="_x0000_s2831" style="position:absolute;visibility:visible;mso-wrap-style:square" from="13506,23310" to="13576,2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nC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CmD+514BeTqFwAA//8DAFBLAQItABQABgAIAAAAIQDb4fbL7gAAAIUBAAATAAAAAAAA&#10;AAAAAAAAAAAAAABbQ29udGVudF9UeXBlc10ueG1sUEsBAi0AFAAGAAgAAAAhAFr0LFu/AAAAFQEA&#10;AAsAAAAAAAAAAAAAAAAAHwEAAF9yZWxzLy5yZWxzUEsBAi0AFAAGAAgAAAAhAOqWKcLHAAAA3gAA&#10;AA8AAAAAAAAAAAAAAAAABwIAAGRycy9kb3ducmV2LnhtbFBLBQYAAAAAAwADALcAAAD7AgAAAAA=&#10;" strokeweight=".1pt"/>
                <v:line id="Line 29904" o:spid="_x0000_s2832" style="position:absolute;visibility:visible;mso-wrap-style:square" from="13493,23304" to="13563,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xZ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" strokeweight=".1pt"/>
                <v:line id="Line 29905" o:spid="_x0000_s2833" style="position:absolute;visibility:visible;mso-wrap-style:square" from="13493,23291" to="13563,2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" strokeweight=".1pt"/>
                <v:line id="Line 29906" o:spid="_x0000_s2834" style="position:absolute;visibility:visible;mso-wrap-style:square" from="13481,23279" to="13550,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" strokeweight=".1pt"/>
                <v:line id="Line 29907" o:spid="_x0000_s2835" style="position:absolute;visibility:visible;mso-wrap-style:square" from="13481,23266" to="13550,2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" strokeweight=".1pt"/>
                <v:line id="Line 29908" o:spid="_x0000_s2836" style="position:absolute;visibility:visible;mso-wrap-style:square" from="13468,23253" to="13538,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" strokeweight=".1pt"/>
                <v:line id="Line 29909" o:spid="_x0000_s2837" style="position:absolute;visibility:visible;mso-wrap-style:square" from="13468,23241" to="13538,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" strokeweight=".1pt"/>
                <v:line id="Line 29910" o:spid="_x0000_s2838" style="position:absolute;visibility:visible;mso-wrap-style:square" from="13455,23228" to="13525,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Dn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z1K434lXQC5vAAAA//8DAFBLAQItABQABgAIAAAAIQDb4fbL7gAAAIUBAAATAAAAAAAA&#10;AAAAAAAAAAAAAABbQ29udGVudF9UeXBlc10ueG1sUEsBAi0AFAAGAAgAAAAhAFr0LFu/AAAAFQEA&#10;AAsAAAAAAAAAAAAAAAAAHwEAAF9yZWxzLy5yZWxzUEsBAi0AFAAGAAgAAAAhADSNQOfHAAAA3gAA&#10;AA8AAAAAAAAAAAAAAAAABwIAAGRycy9kb3ducmV2LnhtbFBLBQYAAAAAAwADALcAAAD7AgAAAAA=&#10;" strokeweight=".1pt"/>
                <v:line id="Line 29911" o:spid="_x0000_s2839" style="position:absolute;visibility:visible;mso-wrap-style:square" from="13455,23215" to="13512,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" strokeweight=".1pt"/>
                <v:line id="Line 29912" o:spid="_x0000_s2840" style="position:absolute;visibility:visible;mso-wrap-style:square" from="13442,23209" to="13512,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" strokeweight=".1pt"/>
                <v:line id="Line 29913" o:spid="_x0000_s2841" style="position:absolute;visibility:visible;mso-wrap-style:square" from="13442,23196" to="13506,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ek8zzK434lXQC5vAAAA//8DAFBLAQItABQABgAIAAAAIQDb4fbL7gAAAIUBAAATAAAAAAAA&#10;AAAAAAAAAAAAAABbQ29udGVudF9UeXBlc10ueG1sUEsBAi0AFAAGAAgAAAAhAFr0LFu/AAAAFQEA&#10;AAsAAAAAAAAAAAAAAAAAHwEAAF9yZWxzLy5yZWxzUEsBAi0AFAAGAAgAAAAhACT643/HAAAA3gAA&#10;AA8AAAAAAAAAAAAAAAAABwIAAGRycy9kb3ducmV2LnhtbFBLBQYAAAAAAwADALcAAAD7AgAAAAA=&#10;" strokeweight=".1pt"/>
                <v:line id="Line 29914" o:spid="_x0000_s2842" style="position:absolute;visibility:visible;mso-wrap-style:square" from="13430,23183" to="13493,2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bk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PHuBvzvxCsjFDQAA//8DAFBLAQItABQABgAIAAAAIQDb4fbL7gAAAIUBAAATAAAAAAAA&#10;AAAAAAAAAAAAAABbQ29udGVudF9UeXBlc10ueG1sUEsBAi0AFAAGAAgAAAAhAFr0LFu/AAAAFQEA&#10;AAsAAAAAAAAAAAAAAAAAHwEAAF9yZWxzLy5yZWxzUEsBAi0AFAAGAAgAAAAhAEu2RuTHAAAA3gAA&#10;AA8AAAAAAAAAAAAAAAAABwIAAGRycy9kb3ducmV2LnhtbFBLBQYAAAAAAwADALcAAAD7AgAAAAA=&#10;" strokeweight=".1pt"/>
                <v:line id="Line 29915" o:spid="_x0000_s2843" style="position:absolute;visibility:visible;mso-wrap-style:square" from="13430,23171" to="13493,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" strokeweight=".1pt"/>
                <v:line id="Line 29916" o:spid="_x0000_s2844" style="position:absolute;visibility:visible;mso-wrap-style:square" from="13417,23158" to="13481,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" strokeweight=".1pt"/>
                <v:line id="Line 30337" o:spid="_x0000_s2845" style="position:absolute;visibility:visible;mso-wrap-style:square" from="22993,32486" to="23063,3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" strokeweight=".1pt"/>
                <v:line id="Line 30338" o:spid="_x0000_s2846" style="position:absolute;visibility:visible;mso-wrap-style:square" from="22980,32480" to="23050,3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" strokeweight=".1pt"/>
                <v:line id="Line 30339" o:spid="_x0000_s2847" style="position:absolute;visibility:visible;mso-wrap-style:square" from="22980,32467" to="23037,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" strokeweight=".1pt"/>
                <v:line id="Line 30340" o:spid="_x0000_s2848" style="position:absolute;visibility:visible;mso-wrap-style:square" from="22967,32454" to="23037,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" strokeweight=".1pt"/>
                <v:line id="Line 30341" o:spid="_x0000_s2849" style="position:absolute;visibility:visible;mso-wrap-style:square" from="22967,32442" to="23031,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" strokeweight=".1pt"/>
                <v:line id="Line 30342" o:spid="_x0000_s2850" style="position:absolute;visibility:visible;mso-wrap-style:square" from="22955,32429" to="23031,3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" strokeweight=".1pt"/>
                <v:line id="Line 30343" o:spid="_x0000_s2851" style="position:absolute;visibility:visible;mso-wrap-style:square" from="22955,32416" to="23018,3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" strokeweight=".1pt"/>
                <v:line id="Line 30344" o:spid="_x0000_s2852" style="position:absolute;visibility:visible;mso-wrap-style:square" from="22942,32404" to="23018,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" strokeweight=".1pt"/>
                <v:line id="Line 30345" o:spid="_x0000_s2853" style="position:absolute;visibility:visible;mso-wrap-style:square" from="22942,32391" to="23006,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" strokeweight=".1pt"/>
                <v:line id="Line 30346" o:spid="_x0000_s2854" style="position:absolute;visibility:visible;mso-wrap-style:square" from="22936,32385" to="23006,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" strokeweight=".1pt"/>
                <v:line id="Line 30347" o:spid="_x0000_s2855" style="position:absolute;visibility:visible;mso-wrap-style:square" from="22936,32372" to="2299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" strokeweight=".1pt"/>
                <v:line id="Line 30348" o:spid="_x0000_s2856" style="position:absolute;visibility:visible;mso-wrap-style:square" from="22923,32359" to="22993,3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" strokeweight=".1pt"/>
                <v:line id="Line 30349" o:spid="_x0000_s2857" style="position:absolute;visibility:visible;mso-wrap-style:square" from="22923,32346" to="22980,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" strokeweight=".1pt"/>
                <v:line id="Line 30350" o:spid="_x0000_s2858" style="position:absolute;visibility:visible;mso-wrap-style:square" from="22910,32334" to="22980,3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" strokeweight=".1pt"/>
                <v:line id="Line 30351" o:spid="_x0000_s2859" style="position:absolute;visibility:visible;mso-wrap-style:square" from="22910,32321" to="22980,3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" strokeweight=".1pt"/>
                <v:line id="Line 30352" o:spid="_x0000_s2860" style="position:absolute;visibility:visible;mso-wrap-style:square" from="22910,32308" to="22967,3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" strokeweight=".1pt"/>
                <v:line id="Line 30353" o:spid="_x0000_s2861" style="position:absolute;visibility:visible;mso-wrap-style:square" from="22898,32296" to="22967,3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" strokeweight=".1pt"/>
                <v:line id="Line 30354" o:spid="_x0000_s2862" style="position:absolute;visibility:visible;mso-wrap-style:square" from="22898,32289" to="22967,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" strokeweight=".1pt"/>
                <v:line id="Line 30355" o:spid="_x0000_s2863" style="position:absolute;visibility:visible;mso-wrap-style:square" from="22898,32277" to="22967,3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" strokeweight=".1pt"/>
                <v:line id="Line 30356" o:spid="_x0000_s2864" style="position:absolute;visibility:visible;mso-wrap-style:square" from="22885,32264" to="22955,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" strokeweight=".1pt"/>
                <v:line id="Line 30357" o:spid="_x0000_s2865" style="position:absolute;visibility:visible;mso-wrap-style:square" from="22885,32251" to="22955,3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" strokeweight=".1pt"/>
                <v:line id="Line 30358" o:spid="_x0000_s2866" style="position:absolute;visibility:visible;mso-wrap-style:square" from="22885,32238" to="22955,3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" strokeweight=".1pt"/>
                <v:line id="Line 30359" o:spid="_x0000_s2867" style="position:absolute;visibility:visible;mso-wrap-style:square" from="22885,32226" to="22955,3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" strokeweight=".1pt"/>
                <v:line id="Line 30360" o:spid="_x0000_s2868" style="position:absolute;visibility:visible;mso-wrap-style:square" from="22885,32213" to="22955,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DA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2TyF3zvxCsjlHQAA//8DAFBLAQItABQABgAIAAAAIQDb4fbL7gAAAIUBAAATAAAAAAAA&#10;AAAAAAAAAAAAAABbQ29udGVudF9UeXBlc10ueG1sUEsBAi0AFAAGAAgAAAAhAFr0LFu/AAAAFQEA&#10;AAsAAAAAAAAAAAAAAAAAHwEAAF9yZWxzLy5yZWxzUEsBAi0AFAAGAAgAAAAhAAFYMMDHAAAA3gAA&#10;AA8AAAAAAAAAAAAAAAAABwIAAGRycy9kb3ducmV2LnhtbFBLBQYAAAAAAwADALcAAAD7AgAAAAA=&#10;" strokeweight=".1pt"/>
                <v:line id="Line 30361" o:spid="_x0000_s2869" style="position:absolute;visibility:visible;mso-wrap-style:square" from="22885,32200" to="22955,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" strokeweight=".1pt"/>
                <v:line id="Line 30362" o:spid="_x0000_s2870" style="position:absolute;visibility:visible;mso-wrap-style:square" from="22872,32194" to="22955,3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" strokeweight=".1pt"/>
                <v:line id="Line 30363" o:spid="_x0000_s2871" style="position:absolute;visibility:visible;mso-wrap-style:square" from="22872,32181" to="22942,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" strokeweight=".1pt"/>
                <v:line id="Line 30364" o:spid="_x0000_s2872" style="position:absolute;visibility:visible;mso-wrap-style:square" from="22872,32169" to="22942,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" strokeweight=".1pt"/>
                <v:line id="Line 30365" o:spid="_x0000_s2873" style="position:absolute;visibility:visible;mso-wrap-style:square" from="22872,32156" to="22942,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" strokeweight=".1pt"/>
                <v:line id="Line 30366" o:spid="_x0000_s2874" style="position:absolute;visibility:visible;mso-wrap-style:square" from="22872,32143" to="22942,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" strokeweight=".1pt"/>
                <v:line id="Line 30367" o:spid="_x0000_s2875" style="position:absolute;visibility:visible;mso-wrap-style:square" from="22872,32131" to="22942,3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" strokeweight=".1pt"/>
                <v:line id="Line 30368" o:spid="_x0000_s2876" style="position:absolute;visibility:visible;mso-wrap-style:square" from="22872,32118" to="22942,3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" strokeweight=".1pt"/>
                <v:line id="Line 30369" o:spid="_x0000_s2877" style="position:absolute;visibility:visible;mso-wrap-style:square" from="22872,32105" to="22942,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" strokeweight=".1pt"/>
                <v:line id="Line 30370" o:spid="_x0000_s2878" style="position:absolute;visibility:visible;mso-wrap-style:square" from="22872,32099" to="22955,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ra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8ySF3zvxCsjlHQAA//8DAFBLAQItABQABgAIAAAAIQDb4fbL7gAAAIUBAAATAAAAAAAA&#10;AAAAAAAAAAAAAABbQ29udGVudF9UeXBlc10ueG1sUEsBAi0AFAAGAAgAAAAhAFr0LFu/AAAAFQEA&#10;AAsAAAAAAAAAAAAAAAAAHwEAAF9yZWxzLy5yZWxzUEsBAi0AFAAGAAgAAAAhAJ+zqtrHAAAA3gAA&#10;AA8AAAAAAAAAAAAAAAAABwIAAGRycy9kb3ducmV2LnhtbFBLBQYAAAAAAwADALcAAAD7AgAAAAA=&#10;" strokeweight=".1pt"/>
                <v:line id="Line 30371" o:spid="_x0000_s2879" style="position:absolute;visibility:visible;mso-wrap-style:square" from="22885,32086" to="22955,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" strokeweight=".1pt"/>
                <v:line id="Line 30372" o:spid="_x0000_s2880" style="position:absolute;visibility:visible;mso-wrap-style:square" from="22885,32073" to="22955,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" strokeweight=".1pt"/>
                <v:line id="Line 30373" o:spid="_x0000_s2881" style="position:absolute;visibility:visible;mso-wrap-style:square" from="22885,32061" to="22955,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lC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lySDvzvxCsjFDQAA//8DAFBLAQItABQABgAIAAAAIQDb4fbL7gAAAIUBAAATAAAAAAAA&#10;AAAAAAAAAAAAAABbQ29udGVudF9UeXBlc10ueG1sUEsBAi0AFAAGAAgAAAAhAFr0LFu/AAAAFQEA&#10;AAsAAAAAAAAAAAAAAAAAHwEAAF9yZWxzLy5yZWxzUEsBAi0AFAAGAAgAAAAhAI/ECULHAAAA3gAA&#10;AA8AAAAAAAAAAAAAAAAABwIAAGRycy9kb3ducmV2LnhtbFBLBQYAAAAAAwADALcAAAD7AgAAAAA=&#10;" strokeweight=".1pt"/>
                <v:line id="Line 30374" o:spid="_x0000_s2882" style="position:absolute;visibility:visible;mso-wrap-style:square" from="22885,32048" to="22955,3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" strokeweight=".1pt"/>
                <v:line id="Line 30375" o:spid="_x0000_s2883" style="position:absolute;visibility:visible;mso-wrap-style:square" from="22885,32035" to="22955,3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" strokeweight=".1pt"/>
                <v:line id="Line 30376" o:spid="_x0000_s2884" style="position:absolute;visibility:visible;mso-wrap-style:square" from="22885,32023" to="22955,3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" strokeweight=".1pt"/>
                <v:line id="Line 30377" o:spid="_x0000_s2885" style="position:absolute;visibility:visible;mso-wrap-style:square" from="22898,32010" to="22967,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" strokeweight=".1pt"/>
                <v:line id="Line 30378" o:spid="_x0000_s2886" style="position:absolute;visibility:visible;mso-wrap-style:square" from="22898,32004" to="22967,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" strokeweight=".1pt"/>
                <v:line id="Line 30379" o:spid="_x0000_s2887" style="position:absolute;visibility:visible;mso-wrap-style:square" from="22898,31991" to="22967,3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" strokeweight=".1pt"/>
                <v:line id="Line 30380" o:spid="_x0000_s2888" style="position:absolute;visibility:visible;mso-wrap-style:square" from="22898,31978" to="22967,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" strokeweight=".1pt"/>
                <v:line id="Line 30381" o:spid="_x0000_s2889" style="position:absolute;visibility:visible;mso-wrap-style:square" from="22910,31965" to="22967,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" strokeweight=".1pt"/>
                <v:line id="Line 30382" o:spid="_x0000_s2890" style="position:absolute;visibility:visible;mso-wrap-style:square" from="22910,31953" to="22980,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Ho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" strokeweight=".1pt"/>
                <v:line id="Line 30383" o:spid="_x0000_s2891" style="position:absolute;visibility:visible;mso-wrap-style:square" from="22910,31940" to="22980,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" strokeweight=".1pt"/>
                <v:line id="Line 30384" o:spid="_x0000_s2892" style="position:absolute;visibility:visible;mso-wrap-style:square" from="22923,31927" to="22993,3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oE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" strokeweight=".1pt"/>
                <v:line id="Line 30385" o:spid="_x0000_s2893" style="position:absolute;visibility:visible;mso-wrap-style:square" from="22923,31915" to="22993,3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" strokeweight=".1pt"/>
                <v:line id="Line 30386" o:spid="_x0000_s2894" style="position:absolute;visibility:visible;mso-wrap-style:square" from="22936,31908" to="22993,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" strokeweight=".1pt"/>
                <v:line id="Line 30387" o:spid="_x0000_s2895" style="position:absolute;visibility:visible;mso-wrap-style:square" from="22936,31896" to="23006,3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" strokeweight=".1pt"/>
                <v:line id="Line 30388" o:spid="_x0000_s2896" style="position:absolute;visibility:visible;mso-wrap-style:square" from="22942,31883" to="23006,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" strokeweight=".1pt"/>
                <v:line id="Line 30389" o:spid="_x0000_s2897" style="position:absolute;visibility:visible;mso-wrap-style:square" from="22942,31870" to="23018,3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" strokeweight=".1pt"/>
                <v:line id="Line 30390" o:spid="_x0000_s2898" style="position:absolute;visibility:visible;mso-wrap-style:square" from="22955,31857" to="23018,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" strokeweight=".1pt"/>
                <v:line id="Line 30391" o:spid="_x0000_s2899" style="position:absolute;visibility:visible;mso-wrap-style:square" from="22955,31845" to="23031,3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" strokeweight=".1pt"/>
                <v:line id="Line 30392" o:spid="_x0000_s2900" style="position:absolute;visibility:visible;mso-wrap-style:square" from="22967,31832" to="23031,3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" strokeweight=".1pt"/>
                <v:line id="Line 30393" o:spid="_x0000_s2901" style="position:absolute;visibility:visible;mso-wrap-style:square" from="22967,31826" to="23037,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" strokeweight=".1pt"/>
                <v:line id="Line 30394" o:spid="_x0000_s2902" style="position:absolute;visibility:visible;mso-wrap-style:square" from="22980,31813" to="23037,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" strokeweight=".1pt"/>
                <v:line id="Line 30395" o:spid="_x0000_s2903" style="position:absolute;visibility:visible;mso-wrap-style:square" from="22993,31800" to="23050,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" strokeweight=".1pt"/>
                <v:line id="Line 30396" o:spid="_x0000_s2904" style="position:absolute;visibility:visible;mso-wrap-style:square" from="22993,31788" to="23063,3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" strokeweight=".1pt"/>
                <v:line id="Line 30397" o:spid="_x0000_s2905" style="position:absolute;visibility:visible;mso-wrap-style:square" from="23006,31775" to="23063,3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" strokeweight=".1pt"/>
                <v:line id="Line 30398" o:spid="_x0000_s2906" style="position:absolute;visibility:visible;mso-wrap-style:square" from="23018,31762" to="23075,3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" strokeweight=".1pt"/>
                <v:line id="Line 30399" o:spid="_x0000_s2907" style="position:absolute;visibility:visible;mso-wrap-style:square" from="23018,31750" to="23075,3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" strokeweight=".1pt"/>
                <v:line id="Line 30400" o:spid="_x0000_s2908" style="position:absolute;visibility:visible;mso-wrap-style:square" from="23031,31737" to="23088,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" strokeweight=".1pt"/>
                <v:line id="Line 30401" o:spid="_x0000_s2909" style="position:absolute;visibility:visible;mso-wrap-style:square" from="23145,32359" to="23564,3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" strokeweight=".1pt"/>
                <v:line id="Line 30402" o:spid="_x0000_s2910" style="position:absolute;visibility:visible;mso-wrap-style:square" from="23158,32346" to="23564,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" strokeweight=".1pt"/>
                <v:line id="Line 30403" o:spid="_x0000_s2911" style="position:absolute;visibility:visible;mso-wrap-style:square" from="23158,32334" to="23564,3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P/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lzSDvzvxCsjFDQAA//8DAFBLAQItABQABgAIAAAAIQDb4fbL7gAAAIUBAAATAAAAAAAA&#10;AAAAAAAAAAAAAABbQ29udGVudF9UeXBlc10ueG1sUEsBAi0AFAAGAAgAAAAhAFr0LFu/AAAAFQEA&#10;AAsAAAAAAAAAAAAAAAAAHwEAAF9yZWxzLy5yZWxzUEsBAi0AFAAGAAgAAAAhAEGow//HAAAA3gAA&#10;AA8AAAAAAAAAAAAAAAAABwIAAGRycy9kb3ducmV2LnhtbFBLBQYAAAAAAwADALcAAAD7AgAAAAA=&#10;" strokeweight=".1pt"/>
                <v:line id="Line 30404" o:spid="_x0000_s2912" style="position:absolute;visibility:visible;mso-wrap-style:square" from="23158,32321" to="23564,3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" strokeweight=".1pt"/>
                <v:line id="Line 30405" o:spid="_x0000_s2913" style="position:absolute;visibility:visible;mso-wrap-style:square" from="23158,32308" to="23564,3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" strokeweight=".1pt"/>
                <v:line id="Line 30406" o:spid="_x0000_s2914" style="position:absolute;visibility:visible;mso-wrap-style:square" from="23171,32296" to="23564,3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" strokeweight=".1pt"/>
                <v:line id="Line 30407" o:spid="_x0000_s2915" style="position:absolute;visibility:visible;mso-wrap-style:square" from="23171,32289" to="23253,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" strokeweight=".1pt"/>
                <v:line id="Line 30408" o:spid="_x0000_s2916" style="position:absolute;visibility:visible;mso-wrap-style:square" from="23171,32277" to="23279,3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" strokeweight=".1pt"/>
                <v:line id="Line 30409" o:spid="_x0000_s2917" style="position:absolute;visibility:visible;mso-wrap-style:square" from="23183,32264" to="23291,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" strokeweight=".1pt"/>
                <v:line id="Line 30410" o:spid="_x0000_s2918" style="position:absolute;visibility:visible;mso-wrap-style:square" from="23196,32251" to="23304,3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" strokeweight=".1pt"/>
                <v:line id="Line 30411" o:spid="_x0000_s2919" style="position:absolute;visibility:visible;mso-wrap-style:square" from="23209,32238" to="23317,3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" strokeweight=".1pt"/>
                <v:line id="Line 30412" o:spid="_x0000_s2920" style="position:absolute;visibility:visible;mso-wrap-style:square" from="23221,32226" to="23323,3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" strokeweight=".1pt"/>
                <v:line id="Line 30413" o:spid="_x0000_s2921" style="position:absolute;visibility:visible;mso-wrap-style:square" from="23228,32213" to="23336,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" strokeweight=".1pt"/>
                <v:line id="Line 30414" o:spid="_x0000_s2922" style="position:absolute;visibility:visible;mso-wrap-style:square" from="23241,32200" to="23348,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" strokeweight=".1pt"/>
                <v:line id="Line 30415" o:spid="_x0000_s2923" style="position:absolute;visibility:visible;mso-wrap-style:square" from="23253,32194" to="23361,3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" strokeweight=".1pt"/>
                <v:line id="Line 30416" o:spid="_x0000_s2924" style="position:absolute;visibility:visible;mso-wrap-style:square" from="23279,32181" to="23374,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" strokeweight=".1pt"/>
                <v:line id="Line 30417" o:spid="_x0000_s2925" style="position:absolute;visibility:visible;mso-wrap-style:square" from="23291,32169" to="23387,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" strokeweight=".1pt"/>
                <v:line id="Line 30418" o:spid="_x0000_s2926" style="position:absolute;visibility:visible;mso-wrap-style:square" from="23304,32156" to="23399,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" strokeweight=".1pt"/>
                <v:line id="Line 30419" o:spid="_x0000_s2927" style="position:absolute;visibility:visible;mso-wrap-style:square" from="23317,32143" to="23418,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" strokeweight=".1pt"/>
                <v:line id="Line 30420" o:spid="_x0000_s2928" style="position:absolute;visibility:visible;mso-wrap-style:square" from="23323,32131" to="23431,3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" strokeweight=".1pt"/>
                <v:line id="Line 30421" o:spid="_x0000_s2929" style="position:absolute;visibility:visible;mso-wrap-style:square" from="23336,32118" to="23444,3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" strokeweight=".1pt"/>
                <v:line id="Line 30422" o:spid="_x0000_s2930" style="position:absolute;visibility:visible;mso-wrap-style:square" from="23348,32105" to="23456,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" strokeweight=".1pt"/>
                <v:line id="Line 30423" o:spid="_x0000_s2931" style="position:absolute;visibility:visible;mso-wrap-style:square" from="23374,32099" to="23469,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" strokeweight=".1pt"/>
                <v:line id="Line 30424" o:spid="_x0000_s2932" style="position:absolute;visibility:visible;mso-wrap-style:square" from="23387,32086" to="23482,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" strokeweight=".1pt"/>
                <v:line id="Line 30425" o:spid="_x0000_s2933" style="position:absolute;visibility:visible;mso-wrap-style:square" from="23399,32073" to="23495,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" strokeweight=".1pt"/>
                <v:line id="Line 30426" o:spid="_x0000_s2934" style="position:absolute;visibility:visible;mso-wrap-style:square" from="23412,32061" to="23507,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" strokeweight=".1pt"/>
                <v:line id="Line 30427" o:spid="_x0000_s2935" style="position:absolute;visibility:visible;mso-wrap-style:square" from="23418,32048" to="23507,3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" strokeweight=".1pt"/>
                <v:line id="Line 30428" o:spid="_x0000_s2936" style="position:absolute;visibility:visible;mso-wrap-style:square" from="23418,32035" to="23514,3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" strokeweight=".1pt"/>
                <v:line id="Line 30429" o:spid="_x0000_s2937" style="position:absolute;visibility:visible;mso-wrap-style:square" from="23431,32023" to="23514,3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" strokeweight=".1pt"/>
                <v:line id="Line 30430" o:spid="_x0000_s2938" style="position:absolute;visibility:visible;mso-wrap-style:square" from="23444,32010" to="23526,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96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lyyFvzvxCsjFDQAA//8DAFBLAQItABQABgAIAAAAIQDb4fbL7gAAAIUBAAATAAAAAAAA&#10;AAAAAAAAAAAAAABbQ29udGVudF9UeXBlc10ueG1sUEsBAi0AFAAGAAgAAAAhAFr0LFu/AAAAFQEA&#10;AAsAAAAAAAAAAAAAAAAAHwEAAF9yZWxzLy5yZWxzUEsBAi0AFAAGAAgAAAAhAEJsT3rHAAAA3gAA&#10;AA8AAAAAAAAAAAAAAAAABwIAAGRycy9kb3ducmV2LnhtbFBLBQYAAAAAAwADALcAAAD7AgAAAAA=&#10;" strokeweight=".1pt"/>
                <v:line id="Line 30431" o:spid="_x0000_s2939" style="position:absolute;visibility:visible;mso-wrap-style:square" from="23456,32004" to="23526,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" strokeweight=".1pt"/>
                <v:line id="Line 30432" o:spid="_x0000_s2940" style="position:absolute;visibility:visible;mso-wrap-style:square" from="23456,31991" to="23539,3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" strokeweight=".1pt"/>
                <v:line id="Line 30433" o:spid="_x0000_s2941" style="position:absolute;visibility:visible;mso-wrap-style:square" from="23469,31978" to="23539,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" strokeweight=".1pt"/>
                <v:line id="Line 30434" o:spid="_x0000_s2942" style="position:absolute;visibility:visible;mso-wrap-style:square" from="23469,31965" to="23539,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" strokeweight=".1pt"/>
                <v:line id="Line 30435" o:spid="_x0000_s2943" style="position:absolute;visibility:visible;mso-wrap-style:square" from="23469,31953" to="23539,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" strokeweight=".1pt"/>
                <v:line id="Line 30436" o:spid="_x0000_s2944" style="position:absolute;visibility:visible;mso-wrap-style:square" from="23482,31940" to="23539,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" strokeweight=".1pt"/>
                <v:line id="Line 30437" o:spid="_x0000_s2945" style="position:absolute;visibility:visible;mso-wrap-style:square" from="23482,31927" to="23552,3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" strokeweight=".1pt"/>
                <v:line id="Line 30438" o:spid="_x0000_s2946" style="position:absolute;visibility:visible;mso-wrap-style:square" from="23482,31915" to="23552,3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" strokeweight=".1pt"/>
                <v:line id="Line 30439" o:spid="_x0000_s2947" style="position:absolute;visibility:visible;mso-wrap-style:square" from="23158,31908" to="23228,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" strokeweight=".1pt"/>
                <v:line id="Line 30440" o:spid="_x0000_s2948" style="position:absolute;visibility:visible;mso-wrap-style:square" from="23482,31908" to="23552,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" strokeweight=".1pt"/>
                <v:line id="Line 30441" o:spid="_x0000_s2949" style="position:absolute;visibility:visible;mso-wrap-style:square" from="23158,31896" to="23241,3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" strokeweight=".1pt"/>
                <v:line id="Line 30442" o:spid="_x0000_s2950" style="position:absolute;visibility:visible;mso-wrap-style:square" from="23469,31896" to="23539,3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" strokeweight=".1pt"/>
                <v:line id="Line 30443" o:spid="_x0000_s2951" style="position:absolute;visibility:visible;mso-wrap-style:square" from="23158,31883" to="23241,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" strokeweight=".1pt"/>
                <v:line id="Line 30444" o:spid="_x0000_s2952" style="position:absolute;visibility:visible;mso-wrap-style:square" from="23469,31883" to="23539,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" strokeweight=".1pt"/>
                <v:line id="Line 30445" o:spid="_x0000_s2953" style="position:absolute;visibility:visible;mso-wrap-style:square" from="23158,31870" to="23241,3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" strokeweight=".1pt"/>
                <v:line id="Line 30446" o:spid="_x0000_s2954" style="position:absolute;visibility:visible;mso-wrap-style:square" from="23456,31870" to="23539,3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" strokeweight=".1pt"/>
                <v:line id="Line 30447" o:spid="_x0000_s2955" style="position:absolute;visibility:visible;mso-wrap-style:square" from="23158,31857" to="23253,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" strokeweight=".1pt"/>
                <v:line id="Line 30448" o:spid="_x0000_s2956" style="position:absolute;visibility:visible;mso-wrap-style:square" from="23456,31857" to="23539,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" strokeweight=".1pt"/>
                <v:line id="Line 30449" o:spid="_x0000_s2957" style="position:absolute;visibility:visible;mso-wrap-style:square" from="23171,31845" to="23253,3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" strokeweight=".1pt"/>
                <v:line id="Line 30450" o:spid="_x0000_s2958" style="position:absolute;visibility:visible;mso-wrap-style:square" from="23444,31845" to="23539,3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mA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in8yyF3zvxCsjlHQAA//8DAFBLAQItABQABgAIAAAAIQDb4fbL7gAAAIUBAAATAAAAAAAA&#10;AAAAAAAAAAAAAABbQ29udGVudF9UeXBlc10ueG1sUEsBAi0AFAAGAAgAAAAhAFr0LFu/AAAAFQEA&#10;AAsAAAAAAAAAAAAAAAAAHwEAAF9yZWxzLy5yZWxzUEsBAi0AFAAGAAgAAAAhAPJgqYDHAAAA3gAA&#10;AA8AAAAAAAAAAAAAAAAABwIAAGRycy9kb3ducmV2LnhtbFBLBQYAAAAAAwADALcAAAD7AgAAAAA=&#10;" strokeweight=".1pt"/>
                <v:line id="Line 30451" o:spid="_x0000_s2959" style="position:absolute;visibility:visible;mso-wrap-style:square" from="23171,31832" to="23266,3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" strokeweight=".1pt"/>
                <v:line id="Line 30452" o:spid="_x0000_s2960" style="position:absolute;visibility:visible;mso-wrap-style:square" from="23431,31832" to="23526,3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" strokeweight=".1pt"/>
                <v:line id="Line 30453" o:spid="_x0000_s2961" style="position:absolute;visibility:visible;mso-wrap-style:square" from="23183,31826" to="23304,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" strokeweight=".1pt"/>
                <v:line id="Line 30454" o:spid="_x0000_s2962" style="position:absolute;visibility:visible;mso-wrap-style:square" from="23412,31826" to="23526,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" strokeweight=".1pt"/>
                <v:line id="Line 30455" o:spid="_x0000_s2963" style="position:absolute;visibility:visible;mso-wrap-style:square" from="23196,31813" to="23361,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" strokeweight=".1pt"/>
                <v:line id="Line 30456" o:spid="_x0000_s2964" style="position:absolute;visibility:visible;mso-wrap-style:square" from="23361,31813" to="23514,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" strokeweight=".1pt"/>
                <v:line id="Line 30457" o:spid="_x0000_s2965" style="position:absolute;visibility:visible;mso-wrap-style:square" from="23209,31800" to="2350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" strokeweight=".1pt"/>
                <v:line id="Line 30458" o:spid="_x0000_s2966" style="position:absolute;visibility:visible;mso-wrap-style:square" from="23221,31788" to="23495,3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" strokeweight=".1pt"/>
                <v:line id="Line 30459" o:spid="_x0000_s2967" style="position:absolute;visibility:visible;mso-wrap-style:square" from="23228,31775" to="23482,3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" strokeweight=".1pt"/>
                <v:line id="Line 30460" o:spid="_x0000_s2968" style="position:absolute;visibility:visible;mso-wrap-style:square" from="23241,31762" to="23469,3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" strokeweight=".1pt"/>
                <v:line id="Line 30461" o:spid="_x0000_s2969" style="position:absolute;visibility:visible;mso-wrap-style:square" from="23279,31750" to="23431,3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" strokeweight=".1pt"/>
                <v:line id="Line 30462" o:spid="_x0000_s2970" style="position:absolute;visibility:visible;mso-wrap-style:square" from="23317,31737" to="23399,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" strokeweight=".1pt"/>
                <v:line id="Line 30463" o:spid="_x0000_s2971" style="position:absolute;visibility:visible;mso-wrap-style:square" from="23634,32524" to="23698,3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" strokeweight=".1pt"/>
                <v:line id="Line 30464" o:spid="_x0000_s2972" style="position:absolute;visibility:visible;mso-wrap-style:square" from="23634,32512" to="2369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" strokeweight=".1pt"/>
                <v:line id="Line 30465" o:spid="_x0000_s2973" style="position:absolute;visibility:visible;mso-wrap-style:square" from="23647,32499" to="23704,3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" strokeweight=".1pt"/>
                <v:line id="Line 30466" o:spid="_x0000_s2974" style="position:absolute;visibility:visible;mso-wrap-style:square" from="23660,32486" to="23717,3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" strokeweight=".1pt"/>
                <v:line id="Line 30467" o:spid="_x0000_s2975" style="position:absolute;visibility:visible;mso-wrap-style:square" from="23660,32480" to="23729,3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" strokeweight=".1pt"/>
                <v:line id="Line 30468" o:spid="_x0000_s2976" style="position:absolute;visibility:visible;mso-wrap-style:square" from="23672,32467" to="23729,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" strokeweight=".1pt"/>
                <v:line id="Line 30469" o:spid="_x0000_s2977" style="position:absolute;visibility:visible;mso-wrap-style:square" from="23672,32454" to="23742,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" strokeweight=".1pt"/>
                <v:line id="Line 30470" o:spid="_x0000_s2978" style="position:absolute;visibility:visible;mso-wrap-style:square" from="23685,32442" to="23755,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" strokeweight=".1pt"/>
                <v:line id="Line 30471" o:spid="_x0000_s2979" style="position:absolute;visibility:visible;mso-wrap-style:square" from="23685,32429" to="23755,3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" strokeweight=".1pt"/>
                <v:line id="Line 30472" o:spid="_x0000_s2980" style="position:absolute;visibility:visible;mso-wrap-style:square" from="23698,32416" to="23768,3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" strokeweight=".1pt"/>
                <v:line id="Line 30473" o:spid="_x0000_s2981" style="position:absolute;visibility:visible;mso-wrap-style:square" from="23698,32404" to="23768,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" strokeweight=".1pt"/>
                <v:line id="Line 30474" o:spid="_x0000_s2982" style="position:absolute;visibility:visible;mso-wrap-style:square" from="23704,32391" to="23780,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" strokeweight=".1pt"/>
                <v:line id="Line 30475" o:spid="_x0000_s2983" style="position:absolute;visibility:visible;mso-wrap-style:square" from="23704,32385" to="23780,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" strokeweight=".1pt"/>
                <v:line id="Line 30476" o:spid="_x0000_s2984" style="position:absolute;visibility:visible;mso-wrap-style:square" from="23704,32372" to="2379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" strokeweight=".1pt"/>
                <v:line id="Line 30477" o:spid="_x0000_s2985" style="position:absolute;visibility:visible;mso-wrap-style:square" from="23717,32359" to="23793,3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" strokeweight=".1pt"/>
                <v:line id="Line 30478" o:spid="_x0000_s2986" style="position:absolute;visibility:visible;mso-wrap-style:square" from="23717,32346" to="23793,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" strokeweight=".1pt"/>
                <v:line id="Line 30479" o:spid="_x0000_s2987" style="position:absolute;visibility:visible;mso-wrap-style:square" from="23717,32334" to="23793,3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" strokeweight=".1pt"/>
                <v:line id="Line 30480" o:spid="_x0000_s2988" style="position:absolute;visibility:visible;mso-wrap-style:square" from="23717,32321" to="23799,3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" strokeweight=".1pt"/>
                <v:line id="Line 30481" o:spid="_x0000_s2989" style="position:absolute;visibility:visible;mso-wrap-style:square" from="23729,32308" to="23799,3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" strokeweight=".1pt"/>
                <v:line id="Line 30482" o:spid="_x0000_s2990" style="position:absolute;visibility:visible;mso-wrap-style:square" from="23729,32296" to="23799,3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" strokeweight=".1pt"/>
                <v:line id="Line 30483" o:spid="_x0000_s2991" style="position:absolute;visibility:visible;mso-wrap-style:square" from="23729,32289" to="23799,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KI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WmaLDK434lXQK5vAAAA//8DAFBLAQItABQABgAIAAAAIQDb4fbL7gAAAIUBAAATAAAAAAAA&#10;AAAAAAAAAAAAAABbQ29udGVudF9UeXBlc10ueG1sUEsBAi0AFAAGAAgAAAAhAFr0LFu/AAAAFQEA&#10;AAsAAAAAAAAAAAAAAAAAHwEAAF9yZWxzLy5yZWxzUEsBAi0AFAAGAAgAAAAhAKI5MojHAAAA3gAA&#10;AA8AAAAAAAAAAAAAAAAABwIAAGRycy9kb3ducmV2LnhtbFBLBQYAAAAAAwADALcAAAD7AgAAAAA=&#10;" strokeweight=".1pt"/>
                <v:line id="Line 30484" o:spid="_x0000_s2992" style="position:absolute;visibility:visible;mso-wrap-style:square" from="23729,32277" to="23812,3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" strokeweight=".1pt"/>
                <v:line id="Line 30485" o:spid="_x0000_s2993" style="position:absolute;visibility:visible;mso-wrap-style:square" from="23742,32264" to="23812,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" strokeweight=".1pt"/>
                <v:line id="Line 30486" o:spid="_x0000_s2994" style="position:absolute;visibility:visible;mso-wrap-style:square" from="23742,32251" to="23812,3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" strokeweight=".1pt"/>
                <v:line id="Line 30487" o:spid="_x0000_s2995" style="position:absolute;visibility:visible;mso-wrap-style:square" from="23742,32238" to="23812,3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" strokeweight=".1pt"/>
                <v:line id="Line 30488" o:spid="_x0000_s2996" style="position:absolute;visibility:visible;mso-wrap-style:square" from="23742,32226" to="23812,3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" strokeweight=".1pt"/>
                <v:line id="Line 30489" o:spid="_x0000_s2997" style="position:absolute;visibility:visible;mso-wrap-style:square" from="23742,32213" to="23812,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" strokeweight=".1pt"/>
                <v:line id="Line 30490" o:spid="_x0000_s2998" style="position:absolute;visibility:visible;mso-wrap-style:square" from="23742,32200" to="23812,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" strokeweight=".1pt"/>
                <v:line id="Line 30491" o:spid="_x0000_s2999" style="position:absolute;visibility:visible;mso-wrap-style:square" from="23755,32194" to="23825,3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" strokeweight=".1pt"/>
                <v:line id="Line 30492" o:spid="_x0000_s3000" style="position:absolute;visibility:visible;mso-wrap-style:square" from="23755,32181" to="23825,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" strokeweight=".1pt"/>
                <v:line id="Line 30493" o:spid="_x0000_s3001" style="position:absolute;visibility:visible;mso-wrap-style:square" from="23755,32169" to="23825,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g1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WmazDO434lXQC5vAAAA//8DAFBLAQItABQABgAIAAAAIQDb4fbL7gAAAIUBAAATAAAAAAAA&#10;AAAAAAAAAAAAAABbQ29udGVudF9UeXBlc10ueG1sUEsBAi0AFAAGAAgAAAAhAFr0LFu/AAAAFQEA&#10;AAsAAAAAAAAAAAAAAAAAHwEAAF9yZWxzLy5yZWxzUEsBAi0AFAAGAAgAAAAhAGxV+DXHAAAA3gAA&#10;AA8AAAAAAAAAAAAAAAAABwIAAGRycy9kb3ducmV2LnhtbFBLBQYAAAAAAwADALcAAAD7AgAAAAA=&#10;" strokeweight=".1pt"/>
                <v:line id="Line 30494" o:spid="_x0000_s3002" style="position:absolute;visibility:visible;mso-wrap-style:square" from="23755,32156" to="23825,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" strokeweight=".1pt"/>
                <v:line id="Line 30495" o:spid="_x0000_s3003" style="position:absolute;visibility:visible;mso-wrap-style:square" from="23755,32143" to="23825,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" strokeweight=".1pt"/>
                <v:line id="Line 30496" o:spid="_x0000_s3004" style="position:absolute;visibility:visible;mso-wrap-style:square" from="23755,32131" to="23825,3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xH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jTZDqH3zvxCsjlHQAA//8DAFBLAQItABQABgAIAAAAIQDb4fbL7gAAAIUBAAATAAAAAAAA&#10;AAAAAAAAAAAAAABbQ29udGVudF9UeXBlc10ueG1sUEsBAi0AFAAGAAgAAAAhAFr0LFu/AAAAFQEA&#10;AAsAAAAAAAAAAAAAAAAAHwEAAF9yZWxzLy5yZWxzUEsBAi0AFAAGAAgAAAAhAB3KbEfHAAAA3gAA&#10;AA8AAAAAAAAAAAAAAAAABwIAAGRycy9kb3ducmV2LnhtbFBLBQYAAAAAAwADALcAAAD7AgAAAAA=&#10;" strokeweight=".1pt"/>
                <v:line id="Line 30497" o:spid="_x0000_s3005" style="position:absolute;visibility:visible;mso-wrap-style:square" from="23755,32118" to="23825,3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" strokeweight=".1pt"/>
                <v:line id="Line 30498" o:spid="_x0000_s3006" style="position:absolute;visibility:visible;mso-wrap-style:square" from="23755,32105" to="23825,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" strokeweight=".1pt"/>
                <v:line id="Line 30499" o:spid="_x0000_s3007" style="position:absolute;visibility:visible;mso-wrap-style:square" from="23755,32099" to="23825,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" strokeweight=".1pt"/>
                <v:line id="Line 30500" o:spid="_x0000_s3008" style="position:absolute;visibility:visible;mso-wrap-style:square" from="23755,32086" to="23825,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" strokeweight=".1pt"/>
                <v:line id="Line 30501" o:spid="_x0000_s3009" style="position:absolute;visibility:visible;mso-wrap-style:square" from="23755,32073" to="23825,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" strokeweight=".1pt"/>
                <v:line id="Line 30502" o:spid="_x0000_s3010" style="position:absolute;visibility:visible;mso-wrap-style:square" from="23755,32061" to="23825,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" strokeweight=".1pt"/>
                <v:line id="Line 30503" o:spid="_x0000_s3011" style="position:absolute;visibility:visible;mso-wrap-style:square" from="23755,32048" to="23825,3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" strokeweight=".1pt"/>
                <v:line id="Line 30504" o:spid="_x0000_s3012" style="position:absolute;visibility:visible;mso-wrap-style:square" from="23755,32035" to="23825,3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" strokeweight=".1pt"/>
                <v:line id="Line 30505" o:spid="_x0000_s3013" style="position:absolute;visibility:visible;mso-wrap-style:square" from="23755,32023" to="23825,3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" strokeweight=".1pt"/>
                <v:line id="Line 30506" o:spid="_x0000_s3014" style="position:absolute;visibility:visible;mso-wrap-style:square" from="23742,32010" to="23812,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" strokeweight=".1pt"/>
                <v:line id="Line 30507" o:spid="_x0000_s3015" style="position:absolute;visibility:visible;mso-wrap-style:square" from="23742,32004" to="23812,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" strokeweight=".1pt"/>
                <v:line id="Line 30508" o:spid="_x0000_s3016" style="position:absolute;visibility:visible;mso-wrap-style:square" from="23742,31991" to="23812,3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" strokeweight=".1pt"/>
                <v:line id="Line 30509" o:spid="_x0000_s3017" style="position:absolute;visibility:visible;mso-wrap-style:square" from="23742,31978" to="23812,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" strokeweight=".1pt"/>
                <v:line id="Line 30510" o:spid="_x0000_s3018" style="position:absolute;visibility:visible;mso-wrap-style:square" from="23729,31965" to="23799,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" strokeweight=".1pt"/>
                <v:line id="Line 30511" o:spid="_x0000_s3019" style="position:absolute;visibility:visible;mso-wrap-style:square" from="23729,31953" to="23799,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" strokeweight=".1pt"/>
                <v:line id="Line 30512" o:spid="_x0000_s3020" style="position:absolute;visibility:visible;mso-wrap-style:square" from="23729,31940" to="23799,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" strokeweight=".1pt"/>
                <v:line id="Line 30513" o:spid="_x0000_s3021" style="position:absolute;visibility:visible;mso-wrap-style:square" from="23717,31927" to="23793,3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" strokeweight=".1pt"/>
                <v:line id="Line 30514" o:spid="_x0000_s3022" style="position:absolute;visibility:visible;mso-wrap-style:square" from="23717,31915" to="23793,3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" strokeweight=".1pt"/>
                <v:line id="Line 30515" o:spid="_x0000_s3023" style="position:absolute;visibility:visible;mso-wrap-style:square" from="23717,31908" to="23780,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" strokeweight=".1pt"/>
                <v:line id="Line 30516" o:spid="_x0000_s3024" style="position:absolute;visibility:visible;mso-wrap-style:square" from="23704,31896" to="23780,3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" strokeweight=".1pt"/>
                <v:line id="Line 30517" o:spid="_x0000_s3025" style="position:absolute;visibility:visible;mso-wrap-style:square" from="23704,31883" to="23768,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" strokeweight=".1pt"/>
                <v:line id="Line 30518" o:spid="_x0000_s3026" style="position:absolute;visibility:visible;mso-wrap-style:square" from="23698,31870" to="23768,3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" strokeweight=".1pt"/>
                <v:line id="Line 30519" o:spid="_x0000_s3027" style="position:absolute;visibility:visible;mso-wrap-style:square" from="23698,31857" to="23755,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" strokeweight=".1pt"/>
                <v:line id="Line 30520" o:spid="_x0000_s3028" style="position:absolute;visibility:visible;mso-wrap-style:square" from="23685,31845" to="23755,3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" strokeweight=".1pt"/>
                <v:line id="Line 30521" o:spid="_x0000_s3029" style="position:absolute;visibility:visible;mso-wrap-style:square" from="23685,31832" to="23742,3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" strokeweight=".1pt"/>
                <v:line id="Line 30522" o:spid="_x0000_s3030" style="position:absolute;visibility:visible;mso-wrap-style:square" from="23672,31826" to="23742,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" strokeweight=".1pt"/>
                <v:line id="Line 30523" o:spid="_x0000_s3031" style="position:absolute;visibility:visible;mso-wrap-style:square" from="23672,31813" to="237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" strokeweight=".1pt"/>
                <v:line id="Line 30524" o:spid="_x0000_s3032" style="position:absolute;visibility:visible;mso-wrap-style:square" from="23660,31800" to="2371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" strokeweight=".1pt"/>
                <v:line id="Line 30525" o:spid="_x0000_s3033" style="position:absolute;visibility:visible;mso-wrap-style:square" from="23647,31788" to="23717,3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" strokeweight=".1pt"/>
                <v:line id="Line 30526" o:spid="_x0000_s3034" style="position:absolute;visibility:visible;mso-wrap-style:square" from="23647,31775" to="23704,3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" strokeweight=".1pt"/>
                <v:line id="Line 30527" o:spid="_x0000_s3035" style="position:absolute;visibility:visible;mso-wrap-style:square" from="23634,31762" to="23698,3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" strokeweight=".1pt"/>
                <v:line id="Line 30528" o:spid="_x0000_s3036" style="position:absolute;visibility:visible;mso-wrap-style:square" from="23634,31750" to="23698,3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mB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WmaZAu434lXQK5vAAAA//8DAFBLAQItABQABgAIAAAAIQDb4fbL7gAAAIUBAAATAAAAAAAA&#10;AAAAAAAAAAAAAABbQ29udGVudF9UeXBlc10ueG1sUEsBAi0AFAAGAAgAAAAhAFr0LFu/AAAAFQEA&#10;AAsAAAAAAAAAAAAAAAAAHwEAAF9yZWxzLy5yZWxzUEsBAi0AFAAGAAgAAAAhAHXW2YHHAAAA3gAA&#10;AA8AAAAAAAAAAAAAAAAABwIAAGRycy9kb3ducmV2LnhtbFBLBQYAAAAAAwADALcAAAD7AgAAAAA=&#10;" strokeweight=".1pt"/>
                <v:line id="Line 30529" o:spid="_x0000_s3037" style="position:absolute;visibility:visible;mso-wrap-style:square" from="23622,31737" to="23685,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" strokeweight=".1pt"/>
                <v:line id="Line 30530" o:spid="_x0000_s3038" style="position:absolute;visibility:visible;mso-wrap-style:square" from="13195,24003" to="13608,2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" strokeweight=".55pt"/>
                <v:line id="Line 30533" o:spid="_x0000_s3039" style="position:absolute;visibility:visible;mso-wrap-style:square" from="24041,22040" to="24174,2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" strokeweight=".1pt"/>
                <v:line id="Line 30534" o:spid="_x0000_s3040" style="position:absolute;visibility:visible;mso-wrap-style:square" from="23895,22028" to="24174,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" strokeweight=".1pt"/>
                <v:line id="Line 30535" o:spid="_x0000_s3041" style="position:absolute;visibility:visible;mso-wrap-style:square" from="23895,22015" to="24174,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" strokeweight=".1pt"/>
                <v:line id="Line 30536" o:spid="_x0000_s3042" style="position:absolute;visibility:visible;mso-wrap-style:square" from="23895,22002" to="24174,2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" strokeweight=".1pt"/>
                <v:line id="Line 30537" o:spid="_x0000_s3043" style="position:absolute;visibility:visible;mso-wrap-style:square" from="23907,21996" to="24161,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" strokeweight=".1pt"/>
                <v:line id="Line 30538" o:spid="_x0000_s3044" style="position:absolute;visibility:visible;mso-wrap-style:square" from="23907,21983" to="24161,2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" strokeweight=".1pt"/>
                <v:line id="Line 30539" o:spid="_x0000_s3045" style="position:absolute;visibility:visible;mso-wrap-style:square" from="23907,21971" to="24161,2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" strokeweight=".1pt"/>
                <v:line id="Line 30540" o:spid="_x0000_s3046" style="position:absolute;visibility:visible;mso-wrap-style:square" from="23907,21958" to="24161,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" strokeweight=".1pt"/>
                <v:line id="Line 30541" o:spid="_x0000_s3047" style="position:absolute;visibility:visible;mso-wrap-style:square" from="23920,21945" to="24161,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" strokeweight=".1pt"/>
                <v:line id="Line 30542" o:spid="_x0000_s3048" style="position:absolute;visibility:visible;mso-wrap-style:square" from="23920,21932" to="24161,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" strokeweight=".1pt"/>
                <v:line id="Line 30543" o:spid="_x0000_s3049" style="position:absolute;visibility:visible;mso-wrap-style:square" from="23920,21920" to="24161,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" strokeweight=".1pt"/>
                <v:line id="Line 30544" o:spid="_x0000_s3050" style="position:absolute;visibility:visible;mso-wrap-style:square" from="23920,21907" to="24161,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" strokeweight=".1pt"/>
                <v:line id="Line 30545" o:spid="_x0000_s3051" style="position:absolute;visibility:visible;mso-wrap-style:square" from="23933,21901" to="24161,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" strokeweight=".1pt"/>
                <v:line id="Line 30546" o:spid="_x0000_s3052" style="position:absolute;visibility:visible;mso-wrap-style:square" from="23933,21888" to="24161,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" strokeweight=".1pt"/>
                <v:line id="Line 30547" o:spid="_x0000_s3053" style="position:absolute;visibility:visible;mso-wrap-style:square" from="23933,21875" to="24149,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" strokeweight=".1pt"/>
                <v:line id="Line 30548" o:spid="_x0000_s3054" style="position:absolute;visibility:visible;mso-wrap-style:square" from="23933,21863" to="24149,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" strokeweight=".1pt"/>
                <v:line id="Line 30549" o:spid="_x0000_s3055" style="position:absolute;visibility:visible;mso-wrap-style:square" from="23945,21850" to="24149,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" strokeweight=".1pt"/>
                <v:line id="Line 30550" o:spid="_x0000_s3056" style="position:absolute;visibility:visible;mso-wrap-style:square" from="23945,21837" to="24149,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" strokeweight=".1pt"/>
                <v:line id="Line 30551" o:spid="_x0000_s3057" style="position:absolute;visibility:visible;mso-wrap-style:square" from="23945,21824" to="24149,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" strokeweight=".1pt"/>
                <v:line id="Line 30552" o:spid="_x0000_s3058" style="position:absolute;visibility:visible;mso-wrap-style:square" from="23945,21812" to="24149,2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" strokeweight=".1pt"/>
                <v:line id="Line 30553" o:spid="_x0000_s3059" style="position:absolute;visibility:visible;mso-wrap-style:square" from="23958,21805" to="24149,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" strokeweight=".1pt"/>
                <v:line id="Line 30554" o:spid="_x0000_s3060" style="position:absolute;visibility:visible;mso-wrap-style:square" from="23958,21793" to="24149,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" strokeweight=".1pt"/>
                <v:line id="Line 30555" o:spid="_x0000_s3061" style="position:absolute;visibility:visible;mso-wrap-style:square" from="23958,21780" to="24149,2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" strokeweight=".1pt"/>
                <v:line id="Line 30556" o:spid="_x0000_s3062" style="position:absolute;visibility:visible;mso-wrap-style:square" from="23958,21767" to="24149,2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" strokeweight=".1pt"/>
                <v:line id="Line 30557" o:spid="_x0000_s3063" style="position:absolute;visibility:visible;mso-wrap-style:square" from="23971,21755" to="24136,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" strokeweight=".1pt"/>
                <v:line id="Line 30558" o:spid="_x0000_s3064" style="position:absolute;visibility:visible;mso-wrap-style:square" from="23971,21742" to="24136,2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" strokeweight=".1pt"/>
                <v:line id="Line 30559" o:spid="_x0000_s3065" style="position:absolute;visibility:visible;mso-wrap-style:square" from="23971,21729" to="24136,2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" strokeweight=".1pt"/>
                <v:line id="Line 30560" o:spid="_x0000_s3066" style="position:absolute;visibility:visible;mso-wrap-style:square" from="23971,21717" to="24136,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" strokeweight=".1pt"/>
                <v:line id="Line 30561" o:spid="_x0000_s3067" style="position:absolute;visibility:visible;mso-wrap-style:square" from="23983,21710" to="2413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" strokeweight=".1pt"/>
                <v:line id="Line 30562" o:spid="_x0000_s3068" style="position:absolute;visibility:visible;mso-wrap-style:square" from="23983,21697" to="24136,2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" strokeweight=".1pt"/>
                <v:line id="Line 30563" o:spid="_x0000_s3069" style="position:absolute;visibility:visible;mso-wrap-style:square" from="23983,21685" to="24136,2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" strokeweight=".1pt"/>
                <v:line id="Line 30564" o:spid="_x0000_s3070" style="position:absolute;visibility:visible;mso-wrap-style:square" from="23983,21672" to="2413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" strokeweight=".1pt"/>
                <v:line id="Line 30565" o:spid="_x0000_s3071" style="position:absolute;visibility:visible;mso-wrap-style:square" from="23990,21659" to="24136,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" strokeweight=".1pt"/>
                <v:line id="Line 30566" o:spid="_x0000_s3072" style="position:absolute;visibility:visible;mso-wrap-style:square" from="23990,21647" to="24136,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" strokeweight=".1pt"/>
                <v:line id="Line 30567" o:spid="_x0000_s3073" style="position:absolute;visibility:visible;mso-wrap-style:square" from="23990,21634" to="24123,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" strokeweight=".1pt"/>
                <v:line id="Line 30568" o:spid="_x0000_s3074" style="position:absolute;visibility:visible;mso-wrap-style:square" from="23990,21621" to="24123,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" strokeweight=".1pt"/>
                <v:line id="Line 30569" o:spid="_x0000_s3075" style="position:absolute;visibility:visible;mso-wrap-style:square" from="23990,21615" to="24123,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" strokeweight=".1pt"/>
                <v:line id="Line 30570" o:spid="_x0000_s3076" style="position:absolute;visibility:visible;mso-wrap-style:square" from="24003,21602" to="24123,2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" strokeweight=".1pt"/>
                <v:line id="Line 30571" o:spid="_x0000_s3077" style="position:absolute;visibility:visible;mso-wrap-style:square" from="24003,21590" to="24123,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" strokeweight=".1pt"/>
                <v:line id="Line 30572" o:spid="_x0000_s3078" style="position:absolute;visibility:visible;mso-wrap-style:square" from="24003,21577" to="24123,2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" strokeweight=".1pt"/>
                <v:line id="Line 30573" o:spid="_x0000_s3079" style="position:absolute;visibility:visible;mso-wrap-style:square" from="24003,21564" to="24123,2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" strokeweight=".1pt"/>
                <v:line id="Line 30574" o:spid="_x0000_s3080" style="position:absolute;visibility:visible;mso-wrap-style:square" from="24015,21551" to="24123,2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" strokeweight=".1pt"/>
                <v:line id="Line 30575" o:spid="_x0000_s3081" style="position:absolute;visibility:visible;mso-wrap-style:square" from="24015,21539" to="24123,2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" strokeweight=".1pt"/>
                <v:line id="Line 30576" o:spid="_x0000_s3082" style="position:absolute;visibility:visible;mso-wrap-style:square" from="24015,21526" to="24110,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" strokeweight=".1pt"/>
                <v:line id="Line 30577" o:spid="_x0000_s3083" style="position:absolute;visibility:visible;mso-wrap-style:square" from="24015,21520" to="24110,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" strokeweight=".1pt"/>
                <v:line id="Line 30578" o:spid="_x0000_s3084" style="position:absolute;visibility:visible;mso-wrap-style:square" from="24028,21507" to="24110,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" strokeweight=".1pt"/>
                <v:line id="Line 30579" o:spid="_x0000_s3085" style="position:absolute;visibility:visible;mso-wrap-style:square" from="24028,21494" to="2411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" strokeweight=".1pt"/>
                <v:line id="Line 30580" o:spid="_x0000_s3086" style="position:absolute;visibility:visible;mso-wrap-style:square" from="24028,21482" to="24110,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" strokeweight=".1pt"/>
                <v:line id="Line 30581" o:spid="_x0000_s3087" style="position:absolute;visibility:visible;mso-wrap-style:square" from="24028,21469" to="24110,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" strokeweight=".1pt"/>
                <v:line id="Line 30582" o:spid="_x0000_s3088" style="position:absolute;visibility:visible;mso-wrap-style:square" from="24041,21456" to="24110,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" strokeweight=".1pt"/>
                <v:line id="Line 30583" o:spid="_x0000_s3089" style="position:absolute;visibility:visible;mso-wrap-style:square" from="24041,21443" to="24110,2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" strokeweight=".1pt"/>
                <v:line id="Line 30584" o:spid="_x0000_s3090" style="position:absolute;visibility:visible;mso-wrap-style:square" from="24041,21431" to="24110,2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" strokeweight=".1pt"/>
                <v:line id="Line 30585" o:spid="_x0000_s3091" style="position:absolute;visibility:visible;mso-wrap-style:square" from="24041,21424" to="24110,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" strokeweight=".1pt"/>
                <v:line id="Line 30586" o:spid="_x0000_s3092" style="position:absolute;visibility:visible;mso-wrap-style:square" from="24053,21412" to="24098,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" strokeweight=".1pt"/>
                <v:line id="Line 30587" o:spid="_x0000_s3093" style="position:absolute;visibility:visible;mso-wrap-style:square" from="24053,21399" to="24098,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" strokeweight=".1pt"/>
                <v:line id="Line 30588" o:spid="_x0000_s3094" style="position:absolute;visibility:visible;mso-wrap-style:square" from="24053,21386" to="24098,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" strokeweight=".1pt"/>
                <v:line id="Line 30589" o:spid="_x0000_s3095" style="position:absolute;visibility:visible;mso-wrap-style:square" from="24053,21374" to="24098,2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" strokeweight=".1pt"/>
                <v:line id="Line 30590" o:spid="_x0000_s3096" style="position:absolute;visibility:visible;mso-wrap-style:square" from="24066,21361" to="24098,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" strokeweight=".1pt"/>
                <v:line id="Line 30591" o:spid="_x0000_s3097" style="position:absolute;visibility:visible;mso-wrap-style:square" from="24066,21348" to="24098,2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" strokeweight=".1pt"/>
                <v:line id="Line 30592" o:spid="_x0000_s3098" style="position:absolute;visibility:visible;mso-wrap-style:square" from="24066,21336" to="24098,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" strokeweight=".1pt"/>
                <v:line id="Line 30593" o:spid="_x0000_s3099" style="position:absolute;visibility:visible;mso-wrap-style:square" from="24066,21329" to="24098,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" strokeweight=".1pt"/>
                <v:line id="Line 30594" o:spid="_x0000_s3100" style="position:absolute;visibility:visible;mso-wrap-style:square" from="24079,21316" to="24098,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" strokeweight=".1pt"/>
                <v:line id="Line 30595" o:spid="_x0000_s3101" style="position:absolute;visibility:visible;mso-wrap-style:square" from="24079,21304" to="24098,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" strokeweight=".1pt"/>
                <v:line id="Line 30596" o:spid="_x0000_s3102" style="position:absolute;visibility:visible;mso-wrap-style:square" from="24079,21291" to="24085,2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" strokeweight=".1pt"/>
                <v:line id="Line 30597" o:spid="_x0000_s3103" style="position:absolute;visibility:visible;mso-wrap-style:square" from="24079,21278" to="24085,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" strokeweight=".1pt"/>
                <v:line id="Line 30598" o:spid="_x0000_s3104" style="position:absolute;flip:x;visibility:visible;mso-wrap-style:square" from="23336,21240" to="24085,3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" strokeweight=".55pt"/>
                <v:shape id="Text Box 30599" o:spid="_x0000_s3105" type="#_x0000_t202" style="position:absolute;left:28314;top:24409;width:2438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" filled="f" stroked="f">
                  <v:textbox>
                    <w:txbxContent>
                      <w:p w14:paraId="6FEBDA39" w14:textId="77777777" w:rsidR="00EA5FB4" w:rsidRPr="004B4928" w:rsidRDefault="00EA5FB4" w:rsidP="00204C14">
                        <w:pPr>
                          <w:rPr>
                            <w:sz w:val="18"/>
                            <w:szCs w:val="18"/>
                          </w:rPr>
                        </w:pPr>
                        <w:r w:rsidRPr="004B4928">
                          <w:rPr>
                            <w:sz w:val="18"/>
                            <w:szCs w:val="18"/>
                          </w:rPr>
                          <w:t>Dichtung zwischen Rohr und Kabel</w:t>
                        </w:r>
                      </w:p>
                      <w:p w14:paraId="461F9E90" w14:textId="77777777" w:rsidR="00EA5FB4" w:rsidRPr="004B4928" w:rsidRDefault="00EA5FB4" w:rsidP="00204C14">
                        <w:pPr>
                          <w:rPr>
                            <w:sz w:val="18"/>
                            <w:szCs w:val="18"/>
                          </w:rPr>
                        </w:pPr>
                        <w:r w:rsidRPr="004B4928">
                          <w:rPr>
                            <w:sz w:val="18"/>
                            <w:szCs w:val="18"/>
                          </w:rPr>
                          <w:t>(Ausführung durch die LKW)</w:t>
                        </w:r>
                      </w:p>
                    </w:txbxContent>
                  </v:textbox>
                </v:shape>
                <v:shape id="Text Box 30600" o:spid="_x0000_s3106" type="#_x0000_t202" style="position:absolute;left:31235;top:15208;width:1434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" filled="f" stroked="f">
                  <v:textbox>
                    <w:txbxContent>
                      <w:p w14:paraId="5CAF1ED6" w14:textId="77777777" w:rsidR="00EA5FB4" w:rsidRPr="004B4928" w:rsidRDefault="00EA5FB4" w:rsidP="00204C14">
                        <w:pPr>
                          <w:rPr>
                            <w:sz w:val="18"/>
                            <w:szCs w:val="18"/>
                          </w:rPr>
                        </w:pPr>
                        <w:r w:rsidRPr="004B4928">
                          <w:rPr>
                            <w:sz w:val="18"/>
                            <w:szCs w:val="18"/>
                          </w:rPr>
                          <w:t>Kernbohrung</w:t>
                        </w:r>
                      </w:p>
                    </w:txbxContent>
                  </v:textbox>
                </v:shape>
                <v:shape id="Text Box 30601" o:spid="_x0000_s3107" type="#_x0000_t202" style="position:absolute;left:39319;top:18586;width:1337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" filled="f" stroked="f">
                  <v:textbox>
                    <w:txbxContent>
                      <w:p w14:paraId="19032FE3" w14:textId="77777777" w:rsidR="00EA5FB4" w:rsidRPr="004B4928" w:rsidRDefault="00EA5FB4" w:rsidP="00204C14">
                        <w:pPr>
                          <w:rPr>
                            <w:sz w:val="18"/>
                            <w:szCs w:val="18"/>
                          </w:rPr>
                        </w:pPr>
                        <w:r w:rsidRPr="004B4928">
                          <w:rPr>
                            <w:sz w:val="18"/>
                            <w:szCs w:val="18"/>
                          </w:rPr>
                          <w:t>Fundament</w:t>
                        </w:r>
                      </w:p>
                    </w:txbxContent>
                  </v:textbox>
                </v:shape>
                <w10:anchorlock/>
              </v:group>
            </w:pict>
          </mc:Fallback>
        </mc:AlternateContent>
      </w:r>
    </w:p>
    <w:p w14:paraId="00FD61B1" w14:textId="77777777" w:rsidR="00204C14" w:rsidRPr="006035CA" w:rsidRDefault="00204C14" w:rsidP="00204C14">
      <w:pPr>
        <w:pStyle w:val="AKTabelleTextL"/>
        <w:rPr>
          <w:rFonts w:asciiTheme="minorHAnsi" w:hAnsiTheme="minorHAnsi" w:cstheme="minorHAnsi"/>
        </w:rPr>
      </w:pPr>
      <w:r w:rsidRPr="006035CA">
        <w:rPr>
          <w:rFonts w:asciiTheme="minorHAnsi" w:hAnsiTheme="minorHAnsi" w:cstheme="minorHAnsi"/>
        </w:rPr>
        <w:t>Legende:</w:t>
      </w:r>
    </w:p>
    <w:p w14:paraId="13996EB0" w14:textId="77777777" w:rsidR="00204C14" w:rsidRPr="006035CA" w:rsidRDefault="00204C14" w:rsidP="00204C14">
      <w:pPr>
        <w:pStyle w:val="AKTabelleTextL"/>
        <w:rPr>
          <w:rFonts w:asciiTheme="minorHAnsi" w:hAnsiTheme="minorHAnsi" w:cstheme="minorHAnsi"/>
        </w:rPr>
      </w:pPr>
      <w:r w:rsidRPr="006035CA">
        <w:rPr>
          <w:rFonts w:asciiTheme="minorHAnsi" w:hAnsiTheme="minorHAnsi" w:cstheme="minorHAnsi"/>
        </w:rPr>
        <w:t>(1)</w:t>
      </w:r>
      <w:r w:rsidRPr="006035CA">
        <w:rPr>
          <w:rFonts w:asciiTheme="minorHAnsi" w:hAnsiTheme="minorHAnsi" w:cstheme="minorHAnsi"/>
        </w:rPr>
        <w:tab/>
        <w:t>Kabelschutzrohr Zuleitung, Grösse nach Angabe LKW</w:t>
      </w:r>
    </w:p>
    <w:p w14:paraId="00380FF0" w14:textId="3C871245" w:rsidR="00204C14" w:rsidRPr="006035CA" w:rsidRDefault="00204C14" w:rsidP="00204C14">
      <w:pPr>
        <w:pStyle w:val="AKTabelleTextL"/>
        <w:rPr>
          <w:rFonts w:asciiTheme="minorHAnsi" w:hAnsiTheme="minorHAnsi" w:cstheme="minorHAnsi"/>
        </w:rPr>
      </w:pPr>
      <w:r w:rsidRPr="006035CA">
        <w:rPr>
          <w:rFonts w:asciiTheme="minorHAnsi" w:hAnsiTheme="minorHAnsi" w:cstheme="minorHAnsi"/>
        </w:rPr>
        <w:t>(2)</w:t>
      </w:r>
      <w:r w:rsidRPr="006035CA">
        <w:rPr>
          <w:rFonts w:asciiTheme="minorHAnsi" w:hAnsiTheme="minorHAnsi" w:cstheme="minorHAnsi"/>
        </w:rPr>
        <w:tab/>
        <w:t>Einführung oder Schrumpfmauerdurchführung (Lieferung durch LKW, Einbau durch Bauherrschaft)</w:t>
      </w:r>
    </w:p>
    <w:p w14:paraId="7F322A97" w14:textId="682EB2BD" w:rsidR="005F42EC" w:rsidRPr="006035CA" w:rsidRDefault="005F42EC" w:rsidP="00204C14">
      <w:pPr>
        <w:pStyle w:val="AKTabelleTextL"/>
        <w:rPr>
          <w:rFonts w:asciiTheme="minorHAnsi" w:hAnsiTheme="minorHAnsi" w:cstheme="minorHAnsi"/>
        </w:rPr>
      </w:pPr>
    </w:p>
    <w:p w14:paraId="749E64FA" w14:textId="0A2E43AC" w:rsidR="006461A9" w:rsidRPr="006035CA" w:rsidRDefault="004232D1" w:rsidP="004232D1">
      <w:pPr>
        <w:pStyle w:val="Beschriftung"/>
        <w:rPr>
          <w:rFonts w:cstheme="minorHAnsi"/>
        </w:rPr>
      </w:pPr>
      <w:bookmarkStart w:id="152" w:name="_Toc139537926"/>
      <w:r w:rsidRPr="006035CA">
        <w:rPr>
          <w:rFonts w:cstheme="minorHAnsi"/>
        </w:rPr>
        <w:t xml:space="preserve">Abbildung </w:t>
      </w:r>
      <w:r w:rsidRPr="006035CA">
        <w:rPr>
          <w:rFonts w:cstheme="minorHAnsi"/>
        </w:rPr>
        <w:fldChar w:fldCharType="begin"/>
      </w:r>
      <w:r w:rsidRPr="006035CA">
        <w:rPr>
          <w:rFonts w:cstheme="minorHAnsi"/>
        </w:rPr>
        <w:instrText xml:space="preserve"> SEQ Abbildung \* ARABIC </w:instrText>
      </w:r>
      <w:r w:rsidRPr="006035CA">
        <w:rPr>
          <w:rFonts w:cstheme="minorHAnsi"/>
        </w:rPr>
        <w:fldChar w:fldCharType="separate"/>
      </w:r>
      <w:r w:rsidR="00DA257C">
        <w:rPr>
          <w:rFonts w:cstheme="minorHAnsi"/>
          <w:noProof/>
        </w:rPr>
        <w:t>10</w:t>
      </w:r>
      <w:r w:rsidRPr="006035CA">
        <w:rPr>
          <w:rFonts w:cstheme="minorHAnsi"/>
        </w:rPr>
        <w:fldChar w:fldCharType="end"/>
      </w:r>
      <w:r w:rsidR="006461A9" w:rsidRPr="006035CA">
        <w:rPr>
          <w:rFonts w:cstheme="minorHAnsi"/>
        </w:rPr>
        <w:tab/>
        <w:t>Gebäudeeinführung in Fundamentplatte</w:t>
      </w:r>
      <w:bookmarkEnd w:id="152"/>
    </w:p>
    <w:p w14:paraId="01C8196F" w14:textId="77777777" w:rsidR="00204C14" w:rsidRPr="006035CA" w:rsidRDefault="00204C14" w:rsidP="00A11493">
      <w:pPr>
        <w:rPr>
          <w:rFonts w:eastAsiaTheme="majorEastAsia"/>
          <w:sz w:val="36"/>
          <w:szCs w:val="28"/>
        </w:rPr>
      </w:pPr>
      <w:bookmarkStart w:id="153" w:name="_Ref135654240"/>
      <w:bookmarkStart w:id="154" w:name="_Toc134948495"/>
      <w:r w:rsidRPr="006035CA">
        <w:br w:type="page"/>
      </w:r>
    </w:p>
    <w:p w14:paraId="74846BBC" w14:textId="281BB56A" w:rsidR="0012392D" w:rsidRDefault="0012392D" w:rsidP="00FC62DA">
      <w:pPr>
        <w:pStyle w:val="AKberAnnex1"/>
        <w:rPr>
          <w:rFonts w:asciiTheme="minorHAnsi" w:hAnsiTheme="minorHAnsi" w:cstheme="minorHAnsi"/>
        </w:rPr>
      </w:pPr>
      <w:bookmarkStart w:id="155" w:name="_Toc136151774"/>
      <w:bookmarkStart w:id="156" w:name="_Ref136245658"/>
      <w:bookmarkStart w:id="157" w:name="_Ref136260323"/>
      <w:bookmarkStart w:id="158" w:name="_Ref136260326"/>
      <w:bookmarkStart w:id="159" w:name="_Ref136263314"/>
      <w:bookmarkStart w:id="160" w:name="_Ref136263321"/>
      <w:bookmarkStart w:id="161" w:name="_Ref137052251"/>
      <w:bookmarkStart w:id="162" w:name="_Ref137053982"/>
      <w:bookmarkStart w:id="163" w:name="_Ref137054650"/>
      <w:bookmarkStart w:id="164" w:name="_Ref137054751"/>
      <w:bookmarkStart w:id="165" w:name="_Ref137055304"/>
      <w:bookmarkStart w:id="166" w:name="_Ref137055358"/>
      <w:bookmarkStart w:id="167" w:name="_Ref137055661"/>
      <w:bookmarkStart w:id="168" w:name="_Ref137055671"/>
      <w:bookmarkStart w:id="169" w:name="_Toc139537479"/>
      <w:r w:rsidRPr="006035CA">
        <w:rPr>
          <w:rFonts w:asciiTheme="minorHAnsi" w:hAnsiTheme="minorHAnsi" w:cstheme="minorHAnsi"/>
        </w:rPr>
        <w:t>Entgelte</w:t>
      </w:r>
      <w:bookmarkEnd w:id="15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bl>
      <w:tblPr>
        <w:tblW w:w="8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4111"/>
        <w:gridCol w:w="1980"/>
        <w:gridCol w:w="2551"/>
      </w:tblGrid>
      <w:tr w:rsidR="00714605" w:rsidRPr="006035CA" w14:paraId="1B686CD3" w14:textId="77777777" w:rsidTr="008A2E4C">
        <w:trPr>
          <w:trHeight w:val="368"/>
        </w:trPr>
        <w:tc>
          <w:tcPr>
            <w:tcW w:w="4111" w:type="dxa"/>
            <w:shd w:val="clear" w:color="auto" w:fill="BFBFBF" w:themeFill="background1" w:themeFillShade="BF"/>
          </w:tcPr>
          <w:p w14:paraId="172608E8" w14:textId="77777777" w:rsidR="00714605" w:rsidRPr="006035CA" w:rsidRDefault="00714605" w:rsidP="00CB4159">
            <w:pPr>
              <w:pStyle w:val="AKTabelleKopfL"/>
              <w:rPr>
                <w:rFonts w:cstheme="minorHAnsi"/>
              </w:rPr>
            </w:pPr>
            <w:r w:rsidRPr="006035CA">
              <w:rPr>
                <w:rFonts w:cstheme="minorHAnsi"/>
              </w:rPr>
              <w:t>Produkt</w:t>
            </w:r>
          </w:p>
        </w:tc>
        <w:tc>
          <w:tcPr>
            <w:tcW w:w="1980" w:type="dxa"/>
            <w:shd w:val="clear" w:color="auto" w:fill="BFBFBF" w:themeFill="background1" w:themeFillShade="BF"/>
          </w:tcPr>
          <w:p w14:paraId="3FF8E599" w14:textId="4B78FACE" w:rsidR="00714605" w:rsidRPr="006035CA" w:rsidRDefault="00714605" w:rsidP="00CB4159">
            <w:pPr>
              <w:pStyle w:val="AKTabelleKopfL"/>
              <w:rPr>
                <w:rFonts w:cstheme="minorHAnsi"/>
                <w:color w:val="000000"/>
                <w:sz w:val="16"/>
                <w:szCs w:val="16"/>
              </w:rPr>
            </w:pPr>
            <w:r w:rsidRPr="006035CA">
              <w:rPr>
                <w:rFonts w:cstheme="minorHAnsi"/>
                <w:sz w:val="16"/>
                <w:szCs w:val="16"/>
              </w:rPr>
              <w:t>Entgelt</w:t>
            </w:r>
            <w:r w:rsidR="00BB293E" w:rsidRPr="006035CA">
              <w:rPr>
                <w:rFonts w:cstheme="minorHAnsi"/>
                <w:sz w:val="16"/>
                <w:szCs w:val="16"/>
              </w:rPr>
              <w:t xml:space="preserve"> in CHF</w:t>
            </w:r>
            <w:r w:rsidRPr="006035CA">
              <w:rPr>
                <w:rFonts w:cstheme="minorHAnsi"/>
                <w:sz w:val="16"/>
                <w:szCs w:val="16"/>
              </w:rPr>
              <w:t xml:space="preserve"> inkl. MwSt</w:t>
            </w:r>
            <w:r w:rsidR="00DD3044" w:rsidRPr="006035CA">
              <w:rPr>
                <w:rFonts w:cstheme="minorHAnsi"/>
                <w:sz w:val="16"/>
                <w:szCs w:val="16"/>
              </w:rPr>
              <w:t>.</w:t>
            </w:r>
          </w:p>
        </w:tc>
        <w:tc>
          <w:tcPr>
            <w:tcW w:w="2551" w:type="dxa"/>
            <w:shd w:val="clear" w:color="auto" w:fill="BFBFBF" w:themeFill="background1" w:themeFillShade="BF"/>
          </w:tcPr>
          <w:p w14:paraId="4A8CECE2" w14:textId="77777777" w:rsidR="00714605" w:rsidRPr="006035CA" w:rsidRDefault="00714605" w:rsidP="00CB4159">
            <w:pPr>
              <w:pStyle w:val="AKTabelleKopfL"/>
              <w:rPr>
                <w:rFonts w:cstheme="minorHAnsi"/>
                <w:sz w:val="16"/>
                <w:szCs w:val="16"/>
              </w:rPr>
            </w:pPr>
            <w:r w:rsidRPr="006035CA">
              <w:rPr>
                <w:rFonts w:cstheme="minorHAnsi"/>
                <w:sz w:val="16"/>
                <w:szCs w:val="16"/>
              </w:rPr>
              <w:t>Anmerkung</w:t>
            </w:r>
          </w:p>
        </w:tc>
      </w:tr>
      <w:tr w:rsidR="00714605" w:rsidRPr="006035CA" w14:paraId="52BBDC1B" w14:textId="77777777" w:rsidTr="008A2E4C">
        <w:trPr>
          <w:trHeight w:val="472"/>
        </w:trPr>
        <w:tc>
          <w:tcPr>
            <w:tcW w:w="4111" w:type="dxa"/>
          </w:tcPr>
          <w:p w14:paraId="15912D62" w14:textId="77777777" w:rsidR="00DD3044" w:rsidRPr="006035CA" w:rsidRDefault="00714605" w:rsidP="00CB4159">
            <w:pPr>
              <w:pStyle w:val="AKTabelleTextL"/>
              <w:rPr>
                <w:rFonts w:asciiTheme="minorHAnsi" w:hAnsiTheme="minorHAnsi" w:cstheme="minorHAnsi"/>
                <w:sz w:val="16"/>
                <w:szCs w:val="16"/>
              </w:rPr>
            </w:pPr>
            <w:r w:rsidRPr="006035CA">
              <w:rPr>
                <w:rFonts w:asciiTheme="minorHAnsi" w:hAnsiTheme="minorHAnsi" w:cstheme="minorHAnsi"/>
                <w:sz w:val="16"/>
                <w:szCs w:val="16"/>
              </w:rPr>
              <w:t>Neuanschluss Glasfaser (einfach oder redundant)</w:t>
            </w:r>
          </w:p>
          <w:p w14:paraId="1023A283" w14:textId="7D86D83F" w:rsidR="00714605" w:rsidRPr="006035CA" w:rsidRDefault="00BB293E" w:rsidP="00CB4159">
            <w:pPr>
              <w:pStyle w:val="AKTabelleTextL"/>
              <w:rPr>
                <w:rFonts w:asciiTheme="minorHAnsi" w:hAnsiTheme="minorHAnsi" w:cstheme="minorHAnsi"/>
                <w:sz w:val="16"/>
                <w:szCs w:val="16"/>
                <w:lang w:val="de-LI"/>
              </w:rPr>
            </w:pPr>
            <w:r w:rsidRPr="006035CA">
              <w:rPr>
                <w:rFonts w:asciiTheme="minorHAnsi" w:hAnsiTheme="minorHAnsi" w:cstheme="minorHAnsi"/>
                <w:sz w:val="16"/>
                <w:szCs w:val="16"/>
              </w:rPr>
              <w:t>pro Anschluss</w:t>
            </w:r>
          </w:p>
        </w:tc>
        <w:tc>
          <w:tcPr>
            <w:tcW w:w="1980" w:type="dxa"/>
          </w:tcPr>
          <w:p w14:paraId="1C1D040C" w14:textId="77777777" w:rsidR="00714605" w:rsidRPr="006035CA" w:rsidRDefault="00714605" w:rsidP="000A1E09">
            <w:pPr>
              <w:pStyle w:val="AKTabelleTextL"/>
              <w:jc w:val="right"/>
              <w:rPr>
                <w:rFonts w:asciiTheme="minorHAnsi" w:hAnsiTheme="minorHAnsi" w:cstheme="minorHAnsi"/>
                <w:sz w:val="16"/>
                <w:szCs w:val="16"/>
              </w:rPr>
            </w:pPr>
            <w:r w:rsidRPr="006035CA">
              <w:rPr>
                <w:rFonts w:asciiTheme="minorHAnsi" w:hAnsiTheme="minorHAnsi" w:cstheme="minorHAnsi"/>
                <w:sz w:val="16"/>
                <w:szCs w:val="16"/>
              </w:rPr>
              <w:t xml:space="preserve"> 3’123.30</w:t>
            </w:r>
          </w:p>
          <w:p w14:paraId="20310166" w14:textId="0F87CF71" w:rsidR="00714605" w:rsidRPr="006035CA" w:rsidRDefault="00714605" w:rsidP="000A1E09">
            <w:pPr>
              <w:pStyle w:val="AKTabelleTextL"/>
              <w:jc w:val="right"/>
              <w:rPr>
                <w:rFonts w:asciiTheme="minorHAnsi" w:hAnsiTheme="minorHAnsi" w:cstheme="minorHAnsi"/>
                <w:sz w:val="16"/>
                <w:szCs w:val="16"/>
              </w:rPr>
            </w:pPr>
          </w:p>
        </w:tc>
        <w:tc>
          <w:tcPr>
            <w:tcW w:w="2551" w:type="dxa"/>
          </w:tcPr>
          <w:p w14:paraId="130F7302" w14:textId="77777777" w:rsidR="00714605" w:rsidRPr="006035CA" w:rsidRDefault="00714605" w:rsidP="00CB4159">
            <w:pPr>
              <w:pStyle w:val="AKTabelleTextL"/>
              <w:rPr>
                <w:rFonts w:asciiTheme="minorHAnsi" w:hAnsiTheme="minorHAnsi" w:cstheme="minorHAnsi"/>
                <w:sz w:val="16"/>
                <w:szCs w:val="16"/>
                <w:lang w:val="de-LI"/>
              </w:rPr>
            </w:pPr>
            <w:r w:rsidRPr="006035CA">
              <w:rPr>
                <w:rFonts w:asciiTheme="minorHAnsi" w:hAnsiTheme="minorHAnsi" w:cstheme="minorHAnsi"/>
                <w:sz w:val="16"/>
                <w:szCs w:val="16"/>
                <w:lang w:val="de-LI"/>
              </w:rPr>
              <w:t>(-)</w:t>
            </w:r>
          </w:p>
        </w:tc>
      </w:tr>
      <w:tr w:rsidR="00714605" w:rsidRPr="006035CA" w14:paraId="63A5276A" w14:textId="77777777" w:rsidTr="008A2E4C">
        <w:trPr>
          <w:trHeight w:val="677"/>
        </w:trPr>
        <w:tc>
          <w:tcPr>
            <w:tcW w:w="4111" w:type="dxa"/>
          </w:tcPr>
          <w:p w14:paraId="0BD0839F" w14:textId="77777777" w:rsidR="00DD3044" w:rsidRPr="006035CA" w:rsidRDefault="00714605" w:rsidP="00CB4159">
            <w:pPr>
              <w:pStyle w:val="AKTabelleTextL"/>
              <w:rPr>
                <w:rFonts w:asciiTheme="minorHAnsi" w:hAnsiTheme="minorHAnsi" w:cstheme="minorHAnsi"/>
                <w:sz w:val="16"/>
                <w:szCs w:val="16"/>
              </w:rPr>
            </w:pPr>
            <w:r w:rsidRPr="006035CA">
              <w:rPr>
                <w:rFonts w:asciiTheme="minorHAnsi" w:hAnsiTheme="minorHAnsi" w:cstheme="minorHAnsi"/>
                <w:sz w:val="16"/>
                <w:szCs w:val="16"/>
              </w:rPr>
              <w:t>Kabelmehrlängen an nicht zumutbaren Standorten oder bei redundantem Glasfaser Netzanschluss</w:t>
            </w:r>
          </w:p>
          <w:p w14:paraId="0BF7E37C" w14:textId="595613F9" w:rsidR="00714605" w:rsidRPr="006035CA" w:rsidRDefault="00BB293E" w:rsidP="00CB4159">
            <w:pPr>
              <w:pStyle w:val="AKTabelleTextL"/>
              <w:rPr>
                <w:rFonts w:asciiTheme="minorHAnsi" w:hAnsiTheme="minorHAnsi" w:cstheme="minorHAnsi"/>
                <w:sz w:val="16"/>
                <w:szCs w:val="16"/>
              </w:rPr>
            </w:pPr>
            <w:r w:rsidRPr="006035CA">
              <w:rPr>
                <w:rFonts w:asciiTheme="minorHAnsi" w:hAnsiTheme="minorHAnsi" w:cstheme="minorHAnsi"/>
                <w:sz w:val="16"/>
                <w:szCs w:val="16"/>
              </w:rPr>
              <w:t>pro Meter</w:t>
            </w:r>
          </w:p>
        </w:tc>
        <w:tc>
          <w:tcPr>
            <w:tcW w:w="1980" w:type="dxa"/>
          </w:tcPr>
          <w:p w14:paraId="5F802830" w14:textId="77777777" w:rsidR="00714605" w:rsidRPr="006035CA" w:rsidRDefault="00714605" w:rsidP="000A1E09">
            <w:pPr>
              <w:pStyle w:val="AKTabelleTextL"/>
              <w:jc w:val="right"/>
              <w:rPr>
                <w:rFonts w:asciiTheme="minorHAnsi" w:hAnsiTheme="minorHAnsi" w:cstheme="minorHAnsi"/>
                <w:sz w:val="16"/>
                <w:szCs w:val="16"/>
              </w:rPr>
            </w:pPr>
            <w:r w:rsidRPr="006035CA">
              <w:rPr>
                <w:rFonts w:asciiTheme="minorHAnsi" w:hAnsiTheme="minorHAnsi" w:cstheme="minorHAnsi"/>
                <w:sz w:val="16"/>
                <w:szCs w:val="16"/>
              </w:rPr>
              <w:t>8.60</w:t>
            </w:r>
          </w:p>
          <w:p w14:paraId="5292941A" w14:textId="682DDB85" w:rsidR="00714605" w:rsidRPr="006035CA" w:rsidRDefault="00714605" w:rsidP="000A1E09">
            <w:pPr>
              <w:pStyle w:val="AKTabelleTextL"/>
              <w:jc w:val="right"/>
              <w:rPr>
                <w:rFonts w:asciiTheme="minorHAnsi" w:hAnsiTheme="minorHAnsi" w:cstheme="minorHAnsi"/>
                <w:sz w:val="16"/>
                <w:szCs w:val="16"/>
                <w:lang w:val="de-LI"/>
              </w:rPr>
            </w:pPr>
          </w:p>
        </w:tc>
        <w:tc>
          <w:tcPr>
            <w:tcW w:w="2551" w:type="dxa"/>
          </w:tcPr>
          <w:p w14:paraId="5C487B0A" w14:textId="77777777" w:rsidR="00714605" w:rsidRPr="006035CA" w:rsidRDefault="00714605" w:rsidP="00CB4159">
            <w:pPr>
              <w:pStyle w:val="AKTabelleTextL"/>
              <w:rPr>
                <w:rFonts w:asciiTheme="minorHAnsi" w:hAnsiTheme="minorHAnsi" w:cstheme="minorHAnsi"/>
                <w:sz w:val="16"/>
                <w:szCs w:val="16"/>
                <w:lang w:val="de-LI"/>
              </w:rPr>
            </w:pPr>
            <w:r w:rsidRPr="006035CA">
              <w:rPr>
                <w:rFonts w:asciiTheme="minorHAnsi" w:hAnsiTheme="minorHAnsi" w:cstheme="minorHAnsi"/>
                <w:sz w:val="16"/>
                <w:szCs w:val="16"/>
              </w:rPr>
              <w:t>Faserdimensionierung durch LKW</w:t>
            </w:r>
          </w:p>
        </w:tc>
      </w:tr>
      <w:tr w:rsidR="00714605" w:rsidRPr="006035CA" w14:paraId="62E36809" w14:textId="77777777" w:rsidTr="008A2E4C">
        <w:trPr>
          <w:trHeight w:val="417"/>
        </w:trPr>
        <w:tc>
          <w:tcPr>
            <w:tcW w:w="4111" w:type="dxa"/>
          </w:tcPr>
          <w:p w14:paraId="4B99A8BF" w14:textId="77777777" w:rsidR="00DD3044" w:rsidRPr="006035CA" w:rsidRDefault="00714605" w:rsidP="00CB4159">
            <w:pPr>
              <w:pStyle w:val="AKTabelleTextL"/>
              <w:rPr>
                <w:rFonts w:asciiTheme="minorHAnsi" w:hAnsiTheme="minorHAnsi" w:cstheme="minorHAnsi"/>
                <w:sz w:val="16"/>
                <w:szCs w:val="16"/>
              </w:rPr>
            </w:pPr>
            <w:r w:rsidRPr="006035CA">
              <w:rPr>
                <w:rFonts w:asciiTheme="minorHAnsi" w:hAnsiTheme="minorHAnsi" w:cstheme="minorHAnsi"/>
                <w:sz w:val="16"/>
                <w:szCs w:val="16"/>
              </w:rPr>
              <w:t>Wiederinbetriebnahme eines Netzanschlusses</w:t>
            </w:r>
          </w:p>
          <w:p w14:paraId="51E60637" w14:textId="424B635E" w:rsidR="00714605" w:rsidRPr="006035CA" w:rsidRDefault="00BB293E" w:rsidP="00CB4159">
            <w:pPr>
              <w:pStyle w:val="AKTabelleTextL"/>
              <w:rPr>
                <w:rFonts w:asciiTheme="minorHAnsi" w:hAnsiTheme="minorHAnsi" w:cstheme="minorHAnsi"/>
                <w:sz w:val="16"/>
                <w:szCs w:val="16"/>
              </w:rPr>
            </w:pPr>
            <w:r w:rsidRPr="006035CA">
              <w:rPr>
                <w:rFonts w:asciiTheme="minorHAnsi" w:hAnsiTheme="minorHAnsi" w:cstheme="minorHAnsi"/>
                <w:sz w:val="16"/>
                <w:szCs w:val="16"/>
              </w:rPr>
              <w:t>pro Anschluss</w:t>
            </w:r>
          </w:p>
        </w:tc>
        <w:tc>
          <w:tcPr>
            <w:tcW w:w="1980" w:type="dxa"/>
          </w:tcPr>
          <w:p w14:paraId="30DD51B5" w14:textId="77777777" w:rsidR="00714605" w:rsidRPr="006035CA" w:rsidRDefault="00714605" w:rsidP="000A1E09">
            <w:pPr>
              <w:pStyle w:val="AKTabelleTextL"/>
              <w:jc w:val="right"/>
              <w:rPr>
                <w:rFonts w:asciiTheme="minorHAnsi" w:hAnsiTheme="minorHAnsi" w:cstheme="minorHAnsi"/>
                <w:sz w:val="16"/>
                <w:szCs w:val="16"/>
              </w:rPr>
            </w:pPr>
            <w:r w:rsidRPr="006035CA">
              <w:rPr>
                <w:rFonts w:asciiTheme="minorHAnsi" w:hAnsiTheme="minorHAnsi" w:cstheme="minorHAnsi"/>
                <w:sz w:val="16"/>
                <w:szCs w:val="16"/>
              </w:rPr>
              <w:t>2’046.30</w:t>
            </w:r>
          </w:p>
          <w:p w14:paraId="35945BE1" w14:textId="612FF61F" w:rsidR="00714605" w:rsidRPr="006035CA" w:rsidRDefault="00714605" w:rsidP="000A1E09">
            <w:pPr>
              <w:pStyle w:val="AKTabelleTextL"/>
              <w:jc w:val="right"/>
              <w:rPr>
                <w:rFonts w:asciiTheme="minorHAnsi" w:hAnsiTheme="minorHAnsi" w:cstheme="minorHAnsi"/>
                <w:sz w:val="16"/>
                <w:szCs w:val="16"/>
              </w:rPr>
            </w:pPr>
          </w:p>
        </w:tc>
        <w:tc>
          <w:tcPr>
            <w:tcW w:w="2551" w:type="dxa"/>
          </w:tcPr>
          <w:p w14:paraId="1795A4E3" w14:textId="16055C18" w:rsidR="00714605" w:rsidRPr="006035CA" w:rsidRDefault="00714605" w:rsidP="00CB4159">
            <w:pPr>
              <w:pStyle w:val="AKTabelleTextL"/>
              <w:rPr>
                <w:rFonts w:asciiTheme="minorHAnsi" w:hAnsiTheme="minorHAnsi" w:cstheme="minorHAnsi"/>
                <w:sz w:val="16"/>
                <w:szCs w:val="16"/>
              </w:rPr>
            </w:pPr>
            <w:r w:rsidRPr="006035CA">
              <w:rPr>
                <w:rFonts w:asciiTheme="minorHAnsi" w:hAnsiTheme="minorHAnsi" w:cstheme="minorHAnsi"/>
                <w:sz w:val="16"/>
                <w:szCs w:val="16"/>
              </w:rPr>
              <w:t>innerhalb von 2 Jahren nach Ausserbetriebnahme</w:t>
            </w:r>
          </w:p>
        </w:tc>
      </w:tr>
    </w:tbl>
    <w:p w14:paraId="491B1DBA" w14:textId="131BEE35" w:rsidR="00CB4159" w:rsidRPr="006035CA" w:rsidRDefault="00CB4159" w:rsidP="00CB4159">
      <w:pPr>
        <w:pStyle w:val="Beschriftung"/>
        <w:rPr>
          <w:rFonts w:cstheme="minorHAnsi"/>
        </w:rPr>
      </w:pPr>
      <w:bookmarkStart w:id="170" w:name="_Ref137052280"/>
      <w:bookmarkStart w:id="171" w:name="_Ref137052272"/>
      <w:bookmarkStart w:id="172" w:name="_Toc139537915"/>
      <w:r w:rsidRPr="006035CA">
        <w:rPr>
          <w:rFonts w:cstheme="minorHAnsi"/>
        </w:rPr>
        <w:t xml:space="preserve">Tabelle </w:t>
      </w:r>
      <w:r w:rsidRPr="006035CA">
        <w:rPr>
          <w:rFonts w:cstheme="minorHAnsi"/>
        </w:rPr>
        <w:fldChar w:fldCharType="begin"/>
      </w:r>
      <w:r w:rsidRPr="006035CA">
        <w:rPr>
          <w:rFonts w:cstheme="minorHAnsi"/>
        </w:rPr>
        <w:instrText xml:space="preserve"> SEQ Tabelle \* ARABIC </w:instrText>
      </w:r>
      <w:r w:rsidRPr="006035CA">
        <w:rPr>
          <w:rFonts w:cstheme="minorHAnsi"/>
        </w:rPr>
        <w:fldChar w:fldCharType="separate"/>
      </w:r>
      <w:r w:rsidR="00DA257C">
        <w:rPr>
          <w:rFonts w:cstheme="minorHAnsi"/>
          <w:noProof/>
        </w:rPr>
        <w:t>9</w:t>
      </w:r>
      <w:r w:rsidRPr="006035CA">
        <w:rPr>
          <w:rFonts w:cstheme="minorHAnsi"/>
        </w:rPr>
        <w:fldChar w:fldCharType="end"/>
      </w:r>
      <w:bookmarkEnd w:id="170"/>
      <w:r w:rsidRPr="006035CA">
        <w:rPr>
          <w:rFonts w:cstheme="minorHAnsi"/>
        </w:rPr>
        <w:tab/>
        <w:t>Entgelte</w:t>
      </w:r>
      <w:bookmarkEnd w:id="171"/>
      <w:bookmarkEnd w:id="172"/>
    </w:p>
    <w:p w14:paraId="30503719" w14:textId="77777777" w:rsidR="000A1E09" w:rsidRPr="006035CA" w:rsidRDefault="000A1E09" w:rsidP="00A11493">
      <w:pPr>
        <w:rPr>
          <w:rFonts w:eastAsiaTheme="majorEastAsia"/>
          <w:sz w:val="36"/>
          <w:szCs w:val="28"/>
        </w:rPr>
      </w:pPr>
      <w:bookmarkStart w:id="173" w:name="_Ref136258740"/>
      <w:bookmarkStart w:id="174" w:name="_Ref136260331"/>
      <w:bookmarkStart w:id="175" w:name="_Ref136260334"/>
      <w:r w:rsidRPr="006035CA">
        <w:br w:type="page"/>
      </w:r>
    </w:p>
    <w:p w14:paraId="105E7B59" w14:textId="2156D5D8" w:rsidR="00382361" w:rsidRDefault="00382361" w:rsidP="00FC62DA">
      <w:pPr>
        <w:pStyle w:val="AKberAnnex1"/>
        <w:rPr>
          <w:rFonts w:asciiTheme="minorHAnsi" w:hAnsiTheme="minorHAnsi" w:cstheme="minorHAnsi"/>
        </w:rPr>
      </w:pPr>
      <w:bookmarkStart w:id="176" w:name="_Toc139537480"/>
      <w:bookmarkStart w:id="177" w:name="_Ref139964902"/>
      <w:bookmarkStart w:id="178" w:name="_Ref139964905"/>
      <w:r w:rsidRPr="006035CA">
        <w:rPr>
          <w:rFonts w:asciiTheme="minorHAnsi" w:hAnsiTheme="minorHAnsi" w:cstheme="minorHAnsi"/>
        </w:rPr>
        <w:t>Tabellen</w:t>
      </w:r>
      <w:r w:rsidR="004E6416" w:rsidRPr="006035CA">
        <w:rPr>
          <w:rFonts w:asciiTheme="minorHAnsi" w:hAnsiTheme="minorHAnsi" w:cstheme="minorHAnsi"/>
        </w:rPr>
        <w:t>,</w:t>
      </w:r>
      <w:r w:rsidRPr="006035CA">
        <w:rPr>
          <w:rFonts w:asciiTheme="minorHAnsi" w:hAnsiTheme="minorHAnsi" w:cstheme="minorHAnsi"/>
        </w:rPr>
        <w:t xml:space="preserve"> Abbildungen und Verzeichnisse</w:t>
      </w:r>
      <w:bookmarkEnd w:id="173"/>
      <w:bookmarkEnd w:id="174"/>
      <w:bookmarkEnd w:id="175"/>
      <w:bookmarkEnd w:id="176"/>
      <w:bookmarkEnd w:id="177"/>
      <w:bookmarkEnd w:id="178"/>
    </w:p>
    <w:p w14:paraId="1B5675DF" w14:textId="77777777" w:rsidR="00A11493" w:rsidRPr="006035CA" w:rsidRDefault="00A11493" w:rsidP="00A11493"/>
    <w:p w14:paraId="13AEC0D4" w14:textId="77777777" w:rsidR="00382361" w:rsidRPr="006035CA" w:rsidRDefault="00382361" w:rsidP="00382361">
      <w:pPr>
        <w:pStyle w:val="AKberzwischendurch2"/>
        <w:rPr>
          <w:rFonts w:cstheme="minorHAnsi"/>
        </w:rPr>
      </w:pPr>
      <w:r w:rsidRPr="006035CA">
        <w:rPr>
          <w:rFonts w:cstheme="minorHAnsi"/>
        </w:rPr>
        <w:t>Tabellen</w:t>
      </w:r>
    </w:p>
    <w:p w14:paraId="594E7BE9" w14:textId="36368BFE" w:rsidR="00713971" w:rsidRDefault="00382361">
      <w:pPr>
        <w:pStyle w:val="Abbildungsverzeichnis"/>
        <w:rPr>
          <w:rFonts w:eastAsiaTheme="minorEastAsia"/>
          <w:i w:val="0"/>
          <w:iCs w:val="0"/>
          <w:noProof/>
          <w:sz w:val="22"/>
          <w:szCs w:val="22"/>
          <w:lang w:val="de-CH" w:eastAsia="de-CH"/>
        </w:rPr>
      </w:pPr>
      <w:r w:rsidRPr="006035CA">
        <w:rPr>
          <w:rFonts w:cstheme="minorHAnsi"/>
        </w:rPr>
        <w:fldChar w:fldCharType="begin"/>
      </w:r>
      <w:r w:rsidRPr="006035CA">
        <w:rPr>
          <w:rFonts w:cstheme="minorHAnsi"/>
        </w:rPr>
        <w:instrText xml:space="preserve"> TOC \h \z \c "Tabelle" </w:instrText>
      </w:r>
      <w:r w:rsidRPr="006035CA">
        <w:rPr>
          <w:rFonts w:cstheme="minorHAnsi"/>
        </w:rPr>
        <w:fldChar w:fldCharType="separate"/>
      </w:r>
      <w:hyperlink w:anchor="_Toc139537907" w:history="1">
        <w:r w:rsidR="00713971" w:rsidRPr="00FB48DF">
          <w:rPr>
            <w:rStyle w:val="Hyperlink"/>
            <w:rFonts w:cstheme="minorHAnsi"/>
            <w:noProof/>
          </w:rPr>
          <w:t>Tabelle 1</w:t>
        </w:r>
        <w:r w:rsidR="00713971">
          <w:rPr>
            <w:rFonts w:eastAsiaTheme="minorEastAsia"/>
            <w:i w:val="0"/>
            <w:iCs w:val="0"/>
            <w:noProof/>
            <w:sz w:val="22"/>
            <w:szCs w:val="22"/>
            <w:lang w:val="de-CH" w:eastAsia="de-CH"/>
          </w:rPr>
          <w:tab/>
        </w:r>
        <w:r w:rsidR="00713971" w:rsidRPr="00FB48DF">
          <w:rPr>
            <w:rStyle w:val="Hyperlink"/>
            <w:rFonts w:cstheme="minorHAnsi"/>
            <w:noProof/>
          </w:rPr>
          <w:t>Netzanschluss – Standardversion: Verantwortlichkeiten</w:t>
        </w:r>
        <w:r w:rsidR="00713971">
          <w:rPr>
            <w:noProof/>
            <w:webHidden/>
          </w:rPr>
          <w:tab/>
        </w:r>
        <w:r w:rsidR="00713971">
          <w:rPr>
            <w:noProof/>
            <w:webHidden/>
          </w:rPr>
          <w:fldChar w:fldCharType="begin"/>
        </w:r>
        <w:r w:rsidR="00713971">
          <w:rPr>
            <w:noProof/>
            <w:webHidden/>
          </w:rPr>
          <w:instrText xml:space="preserve"> PAGEREF _Toc139537907 \h </w:instrText>
        </w:r>
        <w:r w:rsidR="00713971">
          <w:rPr>
            <w:noProof/>
            <w:webHidden/>
          </w:rPr>
        </w:r>
        <w:r w:rsidR="00713971">
          <w:rPr>
            <w:noProof/>
            <w:webHidden/>
          </w:rPr>
          <w:fldChar w:fldCharType="separate"/>
        </w:r>
        <w:r w:rsidR="00DA257C">
          <w:rPr>
            <w:noProof/>
            <w:webHidden/>
          </w:rPr>
          <w:t>9</w:t>
        </w:r>
        <w:r w:rsidR="00713971">
          <w:rPr>
            <w:noProof/>
            <w:webHidden/>
          </w:rPr>
          <w:fldChar w:fldCharType="end"/>
        </w:r>
      </w:hyperlink>
    </w:p>
    <w:p w14:paraId="32F48937" w14:textId="123A97B0" w:rsidR="00713971" w:rsidRDefault="00C845CC">
      <w:pPr>
        <w:pStyle w:val="Abbildungsverzeichnis"/>
        <w:rPr>
          <w:rFonts w:eastAsiaTheme="minorEastAsia"/>
          <w:i w:val="0"/>
          <w:iCs w:val="0"/>
          <w:noProof/>
          <w:sz w:val="22"/>
          <w:szCs w:val="22"/>
          <w:lang w:val="de-CH" w:eastAsia="de-CH"/>
        </w:rPr>
      </w:pPr>
      <w:hyperlink w:anchor="_Toc139537908" w:history="1">
        <w:r w:rsidR="00713971" w:rsidRPr="00FB48DF">
          <w:rPr>
            <w:rStyle w:val="Hyperlink"/>
            <w:rFonts w:cstheme="minorHAnsi"/>
            <w:noProof/>
          </w:rPr>
          <w:t>Tabelle 2</w:t>
        </w:r>
        <w:r w:rsidR="00713971">
          <w:rPr>
            <w:rFonts w:eastAsiaTheme="minorEastAsia"/>
            <w:i w:val="0"/>
            <w:iCs w:val="0"/>
            <w:noProof/>
            <w:sz w:val="22"/>
            <w:szCs w:val="22"/>
            <w:lang w:val="de-CH" w:eastAsia="de-CH"/>
          </w:rPr>
          <w:tab/>
        </w:r>
        <w:r w:rsidR="00713971" w:rsidRPr="00FB48DF">
          <w:rPr>
            <w:rStyle w:val="Hyperlink"/>
            <w:rFonts w:cstheme="minorHAnsi"/>
            <w:noProof/>
          </w:rPr>
          <w:t>Netzanschluss – Standardversion: Kostenübernahme und Entgelte</w:t>
        </w:r>
        <w:r w:rsidR="00713971">
          <w:rPr>
            <w:noProof/>
            <w:webHidden/>
          </w:rPr>
          <w:tab/>
        </w:r>
        <w:r w:rsidR="00713971">
          <w:rPr>
            <w:noProof/>
            <w:webHidden/>
          </w:rPr>
          <w:fldChar w:fldCharType="begin"/>
        </w:r>
        <w:r w:rsidR="00713971">
          <w:rPr>
            <w:noProof/>
            <w:webHidden/>
          </w:rPr>
          <w:instrText xml:space="preserve"> PAGEREF _Toc139537908 \h </w:instrText>
        </w:r>
        <w:r w:rsidR="00713971">
          <w:rPr>
            <w:noProof/>
            <w:webHidden/>
          </w:rPr>
        </w:r>
        <w:r w:rsidR="00713971">
          <w:rPr>
            <w:noProof/>
            <w:webHidden/>
          </w:rPr>
          <w:fldChar w:fldCharType="separate"/>
        </w:r>
        <w:r w:rsidR="00DA257C">
          <w:rPr>
            <w:noProof/>
            <w:webHidden/>
          </w:rPr>
          <w:t>10</w:t>
        </w:r>
        <w:r w:rsidR="00713971">
          <w:rPr>
            <w:noProof/>
            <w:webHidden/>
          </w:rPr>
          <w:fldChar w:fldCharType="end"/>
        </w:r>
      </w:hyperlink>
    </w:p>
    <w:p w14:paraId="6A40C836" w14:textId="031FE1B4" w:rsidR="00713971" w:rsidRDefault="00C845CC">
      <w:pPr>
        <w:pStyle w:val="Abbildungsverzeichnis"/>
        <w:rPr>
          <w:rFonts w:eastAsiaTheme="minorEastAsia"/>
          <w:i w:val="0"/>
          <w:iCs w:val="0"/>
          <w:noProof/>
          <w:sz w:val="22"/>
          <w:szCs w:val="22"/>
          <w:lang w:val="de-CH" w:eastAsia="de-CH"/>
        </w:rPr>
      </w:pPr>
      <w:hyperlink w:anchor="_Toc139537909" w:history="1">
        <w:r w:rsidR="00713971" w:rsidRPr="00FB48DF">
          <w:rPr>
            <w:rStyle w:val="Hyperlink"/>
            <w:rFonts w:cstheme="minorHAnsi"/>
            <w:noProof/>
          </w:rPr>
          <w:t>Tabelle 3</w:t>
        </w:r>
        <w:r w:rsidR="00713971">
          <w:rPr>
            <w:rFonts w:eastAsiaTheme="minorEastAsia"/>
            <w:i w:val="0"/>
            <w:iCs w:val="0"/>
            <w:noProof/>
            <w:sz w:val="22"/>
            <w:szCs w:val="22"/>
            <w:lang w:val="de-CH" w:eastAsia="de-CH"/>
          </w:rPr>
          <w:tab/>
        </w:r>
        <w:r w:rsidR="00713971" w:rsidRPr="00FB48DF">
          <w:rPr>
            <w:rStyle w:val="Hyperlink"/>
            <w:rFonts w:cstheme="minorHAnsi"/>
            <w:noProof/>
          </w:rPr>
          <w:t>Redundanter Netzanschluss: Variante 1 – Kernnetz: Verantwortlichkeiten</w:t>
        </w:r>
        <w:r w:rsidR="00713971">
          <w:rPr>
            <w:noProof/>
            <w:webHidden/>
          </w:rPr>
          <w:tab/>
        </w:r>
        <w:r w:rsidR="00713971">
          <w:rPr>
            <w:noProof/>
            <w:webHidden/>
          </w:rPr>
          <w:fldChar w:fldCharType="begin"/>
        </w:r>
        <w:r w:rsidR="00713971">
          <w:rPr>
            <w:noProof/>
            <w:webHidden/>
          </w:rPr>
          <w:instrText xml:space="preserve"> PAGEREF _Toc139537909 \h </w:instrText>
        </w:r>
        <w:r w:rsidR="00713971">
          <w:rPr>
            <w:noProof/>
            <w:webHidden/>
          </w:rPr>
        </w:r>
        <w:r w:rsidR="00713971">
          <w:rPr>
            <w:noProof/>
            <w:webHidden/>
          </w:rPr>
          <w:fldChar w:fldCharType="separate"/>
        </w:r>
        <w:r w:rsidR="00DA257C">
          <w:rPr>
            <w:noProof/>
            <w:webHidden/>
          </w:rPr>
          <w:t>11</w:t>
        </w:r>
        <w:r w:rsidR="00713971">
          <w:rPr>
            <w:noProof/>
            <w:webHidden/>
          </w:rPr>
          <w:fldChar w:fldCharType="end"/>
        </w:r>
      </w:hyperlink>
    </w:p>
    <w:p w14:paraId="524DB986" w14:textId="3A60A303" w:rsidR="00713971" w:rsidRDefault="00C845CC">
      <w:pPr>
        <w:pStyle w:val="Abbildungsverzeichnis"/>
        <w:rPr>
          <w:rFonts w:eastAsiaTheme="minorEastAsia"/>
          <w:i w:val="0"/>
          <w:iCs w:val="0"/>
          <w:noProof/>
          <w:sz w:val="22"/>
          <w:szCs w:val="22"/>
          <w:lang w:val="de-CH" w:eastAsia="de-CH"/>
        </w:rPr>
      </w:pPr>
      <w:hyperlink w:anchor="_Toc139537910" w:history="1">
        <w:r w:rsidR="00713971" w:rsidRPr="00FB48DF">
          <w:rPr>
            <w:rStyle w:val="Hyperlink"/>
            <w:rFonts w:cstheme="minorHAnsi"/>
            <w:noProof/>
          </w:rPr>
          <w:t>Tabelle 4</w:t>
        </w:r>
        <w:r w:rsidR="00713971">
          <w:rPr>
            <w:rFonts w:eastAsiaTheme="minorEastAsia"/>
            <w:i w:val="0"/>
            <w:iCs w:val="0"/>
            <w:noProof/>
            <w:sz w:val="22"/>
            <w:szCs w:val="22"/>
            <w:lang w:val="de-CH" w:eastAsia="de-CH"/>
          </w:rPr>
          <w:tab/>
        </w:r>
        <w:r w:rsidR="00713971" w:rsidRPr="00FB48DF">
          <w:rPr>
            <w:rStyle w:val="Hyperlink"/>
            <w:rFonts w:cstheme="minorHAnsi"/>
            <w:noProof/>
          </w:rPr>
          <w:t>Redundanter Netzanschluss: Variante 1 – Kernnetz: Kostenübernahme und Entgelte</w:t>
        </w:r>
        <w:r w:rsidR="00713971">
          <w:rPr>
            <w:noProof/>
            <w:webHidden/>
          </w:rPr>
          <w:tab/>
        </w:r>
        <w:r w:rsidR="00713971">
          <w:rPr>
            <w:noProof/>
            <w:webHidden/>
          </w:rPr>
          <w:fldChar w:fldCharType="begin"/>
        </w:r>
        <w:r w:rsidR="00713971">
          <w:rPr>
            <w:noProof/>
            <w:webHidden/>
          </w:rPr>
          <w:instrText xml:space="preserve"> PAGEREF _Toc139537910 \h </w:instrText>
        </w:r>
        <w:r w:rsidR="00713971">
          <w:rPr>
            <w:noProof/>
            <w:webHidden/>
          </w:rPr>
        </w:r>
        <w:r w:rsidR="00713971">
          <w:rPr>
            <w:noProof/>
            <w:webHidden/>
          </w:rPr>
          <w:fldChar w:fldCharType="separate"/>
        </w:r>
        <w:r w:rsidR="00DA257C">
          <w:rPr>
            <w:noProof/>
            <w:webHidden/>
          </w:rPr>
          <w:t>12</w:t>
        </w:r>
        <w:r w:rsidR="00713971">
          <w:rPr>
            <w:noProof/>
            <w:webHidden/>
          </w:rPr>
          <w:fldChar w:fldCharType="end"/>
        </w:r>
      </w:hyperlink>
    </w:p>
    <w:p w14:paraId="0AD337D4" w14:textId="3008FB3A" w:rsidR="00713971" w:rsidRDefault="00C845CC">
      <w:pPr>
        <w:pStyle w:val="Abbildungsverzeichnis"/>
        <w:rPr>
          <w:rFonts w:eastAsiaTheme="minorEastAsia"/>
          <w:i w:val="0"/>
          <w:iCs w:val="0"/>
          <w:noProof/>
          <w:sz w:val="22"/>
          <w:szCs w:val="22"/>
          <w:lang w:val="de-CH" w:eastAsia="de-CH"/>
        </w:rPr>
      </w:pPr>
      <w:hyperlink w:anchor="_Toc139537911" w:history="1">
        <w:r w:rsidR="00713971" w:rsidRPr="00FB48DF">
          <w:rPr>
            <w:rStyle w:val="Hyperlink"/>
            <w:rFonts w:cstheme="minorHAnsi"/>
            <w:noProof/>
          </w:rPr>
          <w:t>Tabelle 5</w:t>
        </w:r>
        <w:r w:rsidR="00713971">
          <w:rPr>
            <w:rFonts w:eastAsiaTheme="minorEastAsia"/>
            <w:i w:val="0"/>
            <w:iCs w:val="0"/>
            <w:noProof/>
            <w:sz w:val="22"/>
            <w:szCs w:val="22"/>
            <w:lang w:val="de-CH" w:eastAsia="de-CH"/>
          </w:rPr>
          <w:tab/>
        </w:r>
        <w:r w:rsidR="00713971" w:rsidRPr="00FB48DF">
          <w:rPr>
            <w:rStyle w:val="Hyperlink"/>
            <w:rFonts w:cstheme="minorHAnsi"/>
            <w:noProof/>
          </w:rPr>
          <w:t>Redundanter Netzanschluss: Variante 2 – Glasfaser-Netz der angrenzenden Anschlusszentrale: Verantwortlichkeiten</w:t>
        </w:r>
        <w:r w:rsidR="00713971">
          <w:rPr>
            <w:noProof/>
            <w:webHidden/>
          </w:rPr>
          <w:tab/>
        </w:r>
        <w:r w:rsidR="00713971">
          <w:rPr>
            <w:noProof/>
            <w:webHidden/>
          </w:rPr>
          <w:fldChar w:fldCharType="begin"/>
        </w:r>
        <w:r w:rsidR="00713971">
          <w:rPr>
            <w:noProof/>
            <w:webHidden/>
          </w:rPr>
          <w:instrText xml:space="preserve"> PAGEREF _Toc139537911 \h </w:instrText>
        </w:r>
        <w:r w:rsidR="00713971">
          <w:rPr>
            <w:noProof/>
            <w:webHidden/>
          </w:rPr>
        </w:r>
        <w:r w:rsidR="00713971">
          <w:rPr>
            <w:noProof/>
            <w:webHidden/>
          </w:rPr>
          <w:fldChar w:fldCharType="separate"/>
        </w:r>
        <w:r w:rsidR="00DA257C">
          <w:rPr>
            <w:noProof/>
            <w:webHidden/>
          </w:rPr>
          <w:t>12</w:t>
        </w:r>
        <w:r w:rsidR="00713971">
          <w:rPr>
            <w:noProof/>
            <w:webHidden/>
          </w:rPr>
          <w:fldChar w:fldCharType="end"/>
        </w:r>
      </w:hyperlink>
    </w:p>
    <w:p w14:paraId="641173F0" w14:textId="3DC4A064" w:rsidR="00713971" w:rsidRDefault="00C845CC">
      <w:pPr>
        <w:pStyle w:val="Abbildungsverzeichnis"/>
        <w:rPr>
          <w:rFonts w:eastAsiaTheme="minorEastAsia"/>
          <w:i w:val="0"/>
          <w:iCs w:val="0"/>
          <w:noProof/>
          <w:sz w:val="22"/>
          <w:szCs w:val="22"/>
          <w:lang w:val="de-CH" w:eastAsia="de-CH"/>
        </w:rPr>
      </w:pPr>
      <w:hyperlink w:anchor="_Toc139537912" w:history="1">
        <w:r w:rsidR="00713971" w:rsidRPr="00FB48DF">
          <w:rPr>
            <w:rStyle w:val="Hyperlink"/>
            <w:rFonts w:cstheme="minorHAnsi"/>
            <w:noProof/>
          </w:rPr>
          <w:t>Tabelle 6</w:t>
        </w:r>
        <w:r w:rsidR="00713971">
          <w:rPr>
            <w:rFonts w:eastAsiaTheme="minorEastAsia"/>
            <w:i w:val="0"/>
            <w:iCs w:val="0"/>
            <w:noProof/>
            <w:sz w:val="22"/>
            <w:szCs w:val="22"/>
            <w:lang w:val="de-CH" w:eastAsia="de-CH"/>
          </w:rPr>
          <w:tab/>
        </w:r>
        <w:r w:rsidR="00713971" w:rsidRPr="00FB48DF">
          <w:rPr>
            <w:rStyle w:val="Hyperlink"/>
            <w:rFonts w:cstheme="minorHAnsi"/>
            <w:noProof/>
          </w:rPr>
          <w:t>Redundanter Netzanschluss: Variante 2 – Glasfaser-Netz der angrenzenden Anschlusszentrale: Kostenübernahme und Entgelte</w:t>
        </w:r>
        <w:r w:rsidR="00713971">
          <w:rPr>
            <w:noProof/>
            <w:webHidden/>
          </w:rPr>
          <w:tab/>
        </w:r>
        <w:r w:rsidR="00713971">
          <w:rPr>
            <w:noProof/>
            <w:webHidden/>
          </w:rPr>
          <w:fldChar w:fldCharType="begin"/>
        </w:r>
        <w:r w:rsidR="00713971">
          <w:rPr>
            <w:noProof/>
            <w:webHidden/>
          </w:rPr>
          <w:instrText xml:space="preserve"> PAGEREF _Toc139537912 \h </w:instrText>
        </w:r>
        <w:r w:rsidR="00713971">
          <w:rPr>
            <w:noProof/>
            <w:webHidden/>
          </w:rPr>
        </w:r>
        <w:r w:rsidR="00713971">
          <w:rPr>
            <w:noProof/>
            <w:webHidden/>
          </w:rPr>
          <w:fldChar w:fldCharType="separate"/>
        </w:r>
        <w:r w:rsidR="00DA257C">
          <w:rPr>
            <w:noProof/>
            <w:webHidden/>
          </w:rPr>
          <w:t>13</w:t>
        </w:r>
        <w:r w:rsidR="00713971">
          <w:rPr>
            <w:noProof/>
            <w:webHidden/>
          </w:rPr>
          <w:fldChar w:fldCharType="end"/>
        </w:r>
      </w:hyperlink>
    </w:p>
    <w:p w14:paraId="0C99B9AC" w14:textId="1FF9DB59" w:rsidR="00713971" w:rsidRDefault="00C845CC">
      <w:pPr>
        <w:pStyle w:val="Abbildungsverzeichnis"/>
        <w:rPr>
          <w:rFonts w:eastAsiaTheme="minorEastAsia"/>
          <w:i w:val="0"/>
          <w:iCs w:val="0"/>
          <w:noProof/>
          <w:sz w:val="22"/>
          <w:szCs w:val="22"/>
          <w:lang w:val="de-CH" w:eastAsia="de-CH"/>
        </w:rPr>
      </w:pPr>
      <w:hyperlink w:anchor="_Toc139537913" w:history="1">
        <w:r w:rsidR="00713971" w:rsidRPr="00FB48DF">
          <w:rPr>
            <w:rStyle w:val="Hyperlink"/>
            <w:rFonts w:cstheme="minorHAnsi"/>
            <w:noProof/>
          </w:rPr>
          <w:t>Tabelle 7</w:t>
        </w:r>
        <w:r w:rsidR="00713971">
          <w:rPr>
            <w:rFonts w:eastAsiaTheme="minorEastAsia"/>
            <w:i w:val="0"/>
            <w:iCs w:val="0"/>
            <w:noProof/>
            <w:sz w:val="22"/>
            <w:szCs w:val="22"/>
            <w:lang w:val="de-CH" w:eastAsia="de-CH"/>
          </w:rPr>
          <w:tab/>
        </w:r>
        <w:r w:rsidR="00713971" w:rsidRPr="00FB48DF">
          <w:rPr>
            <w:rStyle w:val="Hyperlink"/>
            <w:rFonts w:cstheme="minorHAnsi"/>
            <w:noProof/>
          </w:rPr>
          <w:t>Redundanter Netzanschluss: Variante 3 – Alternative Makrozelle</w:t>
        </w:r>
        <w:r w:rsidR="00713971">
          <w:rPr>
            <w:noProof/>
            <w:webHidden/>
          </w:rPr>
          <w:tab/>
        </w:r>
        <w:r w:rsidR="00713971">
          <w:rPr>
            <w:noProof/>
            <w:webHidden/>
          </w:rPr>
          <w:fldChar w:fldCharType="begin"/>
        </w:r>
        <w:r w:rsidR="00713971">
          <w:rPr>
            <w:noProof/>
            <w:webHidden/>
          </w:rPr>
          <w:instrText xml:space="preserve"> PAGEREF _Toc139537913 \h </w:instrText>
        </w:r>
        <w:r w:rsidR="00713971">
          <w:rPr>
            <w:noProof/>
            <w:webHidden/>
          </w:rPr>
        </w:r>
        <w:r w:rsidR="00713971">
          <w:rPr>
            <w:noProof/>
            <w:webHidden/>
          </w:rPr>
          <w:fldChar w:fldCharType="separate"/>
        </w:r>
        <w:r w:rsidR="00DA257C">
          <w:rPr>
            <w:noProof/>
            <w:webHidden/>
          </w:rPr>
          <w:t>14</w:t>
        </w:r>
        <w:r w:rsidR="00713971">
          <w:rPr>
            <w:noProof/>
            <w:webHidden/>
          </w:rPr>
          <w:fldChar w:fldCharType="end"/>
        </w:r>
      </w:hyperlink>
    </w:p>
    <w:p w14:paraId="0074BC27" w14:textId="48180BC4" w:rsidR="00713971" w:rsidRDefault="00C845CC">
      <w:pPr>
        <w:pStyle w:val="Abbildungsverzeichnis"/>
        <w:rPr>
          <w:rFonts w:eastAsiaTheme="minorEastAsia"/>
          <w:i w:val="0"/>
          <w:iCs w:val="0"/>
          <w:noProof/>
          <w:sz w:val="22"/>
          <w:szCs w:val="22"/>
          <w:lang w:val="de-CH" w:eastAsia="de-CH"/>
        </w:rPr>
      </w:pPr>
      <w:hyperlink w:anchor="_Toc139537914" w:history="1">
        <w:r w:rsidR="00713971" w:rsidRPr="00FB48DF">
          <w:rPr>
            <w:rStyle w:val="Hyperlink"/>
            <w:rFonts w:cstheme="minorHAnsi"/>
            <w:noProof/>
          </w:rPr>
          <w:t>Tabelle 8</w:t>
        </w:r>
        <w:r w:rsidR="00713971">
          <w:rPr>
            <w:rFonts w:eastAsiaTheme="minorEastAsia"/>
            <w:i w:val="0"/>
            <w:iCs w:val="0"/>
            <w:noProof/>
            <w:sz w:val="22"/>
            <w:szCs w:val="22"/>
            <w:lang w:val="de-CH" w:eastAsia="de-CH"/>
          </w:rPr>
          <w:tab/>
        </w:r>
        <w:r w:rsidR="00713971" w:rsidRPr="00FB48DF">
          <w:rPr>
            <w:rStyle w:val="Hyperlink"/>
            <w:rFonts w:cstheme="minorHAnsi"/>
            <w:noProof/>
          </w:rPr>
          <w:t>Redundanter Netzanschluss: Variante 3 – Alternative Makrozelle: Kostenübernahme und Entgelte</w:t>
        </w:r>
        <w:r w:rsidR="00713971">
          <w:rPr>
            <w:noProof/>
            <w:webHidden/>
          </w:rPr>
          <w:tab/>
        </w:r>
        <w:r w:rsidR="00713971">
          <w:rPr>
            <w:noProof/>
            <w:webHidden/>
          </w:rPr>
          <w:fldChar w:fldCharType="begin"/>
        </w:r>
        <w:r w:rsidR="00713971">
          <w:rPr>
            <w:noProof/>
            <w:webHidden/>
          </w:rPr>
          <w:instrText xml:space="preserve"> PAGEREF _Toc139537914 \h </w:instrText>
        </w:r>
        <w:r w:rsidR="00713971">
          <w:rPr>
            <w:noProof/>
            <w:webHidden/>
          </w:rPr>
        </w:r>
        <w:r w:rsidR="00713971">
          <w:rPr>
            <w:noProof/>
            <w:webHidden/>
          </w:rPr>
          <w:fldChar w:fldCharType="separate"/>
        </w:r>
        <w:r w:rsidR="00DA257C">
          <w:rPr>
            <w:noProof/>
            <w:webHidden/>
          </w:rPr>
          <w:t>14</w:t>
        </w:r>
        <w:r w:rsidR="00713971">
          <w:rPr>
            <w:noProof/>
            <w:webHidden/>
          </w:rPr>
          <w:fldChar w:fldCharType="end"/>
        </w:r>
      </w:hyperlink>
    </w:p>
    <w:p w14:paraId="1962CE48" w14:textId="50367482" w:rsidR="00713971" w:rsidRDefault="00C845CC">
      <w:pPr>
        <w:pStyle w:val="Abbildungsverzeichnis"/>
        <w:rPr>
          <w:rFonts w:eastAsiaTheme="minorEastAsia"/>
          <w:i w:val="0"/>
          <w:iCs w:val="0"/>
          <w:noProof/>
          <w:sz w:val="22"/>
          <w:szCs w:val="22"/>
          <w:lang w:val="de-CH" w:eastAsia="de-CH"/>
        </w:rPr>
      </w:pPr>
      <w:hyperlink w:anchor="_Toc139537915" w:history="1">
        <w:r w:rsidR="00713971" w:rsidRPr="00FB48DF">
          <w:rPr>
            <w:rStyle w:val="Hyperlink"/>
            <w:rFonts w:cstheme="minorHAnsi"/>
            <w:noProof/>
          </w:rPr>
          <w:t>Tabelle 9</w:t>
        </w:r>
        <w:r w:rsidR="00713971">
          <w:rPr>
            <w:rFonts w:eastAsiaTheme="minorEastAsia"/>
            <w:i w:val="0"/>
            <w:iCs w:val="0"/>
            <w:noProof/>
            <w:sz w:val="22"/>
            <w:szCs w:val="22"/>
            <w:lang w:val="de-CH" w:eastAsia="de-CH"/>
          </w:rPr>
          <w:tab/>
        </w:r>
        <w:r w:rsidR="00713971" w:rsidRPr="00FB48DF">
          <w:rPr>
            <w:rStyle w:val="Hyperlink"/>
            <w:rFonts w:cstheme="minorHAnsi"/>
            <w:noProof/>
          </w:rPr>
          <w:t>Entgelte</w:t>
        </w:r>
        <w:r w:rsidR="00713971">
          <w:rPr>
            <w:noProof/>
            <w:webHidden/>
          </w:rPr>
          <w:tab/>
        </w:r>
        <w:r w:rsidR="00713971">
          <w:rPr>
            <w:noProof/>
            <w:webHidden/>
          </w:rPr>
          <w:fldChar w:fldCharType="begin"/>
        </w:r>
        <w:r w:rsidR="00713971">
          <w:rPr>
            <w:noProof/>
            <w:webHidden/>
          </w:rPr>
          <w:instrText xml:space="preserve"> PAGEREF _Toc139537915 \h </w:instrText>
        </w:r>
        <w:r w:rsidR="00713971">
          <w:rPr>
            <w:noProof/>
            <w:webHidden/>
          </w:rPr>
        </w:r>
        <w:r w:rsidR="00713971">
          <w:rPr>
            <w:noProof/>
            <w:webHidden/>
          </w:rPr>
          <w:fldChar w:fldCharType="separate"/>
        </w:r>
        <w:r w:rsidR="00DA257C">
          <w:rPr>
            <w:noProof/>
            <w:webHidden/>
          </w:rPr>
          <w:t>20</w:t>
        </w:r>
        <w:r w:rsidR="00713971">
          <w:rPr>
            <w:noProof/>
            <w:webHidden/>
          </w:rPr>
          <w:fldChar w:fldCharType="end"/>
        </w:r>
      </w:hyperlink>
    </w:p>
    <w:p w14:paraId="31BC036C" w14:textId="53EA29B2" w:rsidR="00382361" w:rsidRPr="006035CA" w:rsidRDefault="00382361" w:rsidP="005C3A15">
      <w:pPr>
        <w:pStyle w:val="AKberzwischendurch2"/>
        <w:ind w:left="1418" w:hanging="1418"/>
        <w:rPr>
          <w:rFonts w:cstheme="minorHAnsi"/>
        </w:rPr>
      </w:pPr>
      <w:r w:rsidRPr="006035CA">
        <w:rPr>
          <w:rFonts w:cstheme="minorHAnsi"/>
        </w:rPr>
        <w:fldChar w:fldCharType="end"/>
      </w:r>
      <w:r w:rsidRPr="006035CA">
        <w:rPr>
          <w:rFonts w:cstheme="minorHAnsi"/>
        </w:rPr>
        <w:t>Abbildungen</w:t>
      </w:r>
    </w:p>
    <w:p w14:paraId="687830CE" w14:textId="7F49B664" w:rsidR="00713971" w:rsidRDefault="00382361">
      <w:pPr>
        <w:pStyle w:val="Abbildungsverzeichnis"/>
        <w:rPr>
          <w:rFonts w:eastAsiaTheme="minorEastAsia"/>
          <w:i w:val="0"/>
          <w:iCs w:val="0"/>
          <w:noProof/>
          <w:sz w:val="22"/>
          <w:szCs w:val="22"/>
          <w:lang w:val="de-CH" w:eastAsia="de-CH"/>
        </w:rPr>
      </w:pPr>
      <w:r w:rsidRPr="006035CA">
        <w:rPr>
          <w:rFonts w:cstheme="minorHAnsi"/>
          <w:b/>
          <w:bCs/>
        </w:rPr>
        <w:fldChar w:fldCharType="begin"/>
      </w:r>
      <w:r w:rsidRPr="006035CA">
        <w:rPr>
          <w:rFonts w:cstheme="minorHAnsi"/>
          <w:b/>
          <w:bCs/>
        </w:rPr>
        <w:instrText xml:space="preserve"> TOC \h \z \c "Abbildung" </w:instrText>
      </w:r>
      <w:r w:rsidRPr="006035CA">
        <w:rPr>
          <w:rFonts w:cstheme="minorHAnsi"/>
          <w:b/>
          <w:bCs/>
        </w:rPr>
        <w:fldChar w:fldCharType="separate"/>
      </w:r>
      <w:hyperlink w:anchor="_Toc139537917" w:history="1">
        <w:r w:rsidR="00713971" w:rsidRPr="00816779">
          <w:rPr>
            <w:rStyle w:val="Hyperlink"/>
            <w:rFonts w:cstheme="minorHAnsi"/>
            <w:noProof/>
          </w:rPr>
          <w:t>Abbildung 1</w:t>
        </w:r>
        <w:r w:rsidR="00713971">
          <w:rPr>
            <w:rFonts w:eastAsiaTheme="minorEastAsia"/>
            <w:i w:val="0"/>
            <w:iCs w:val="0"/>
            <w:noProof/>
            <w:sz w:val="22"/>
            <w:szCs w:val="22"/>
            <w:lang w:val="de-CH" w:eastAsia="de-CH"/>
          </w:rPr>
          <w:tab/>
        </w:r>
        <w:r w:rsidR="00713971" w:rsidRPr="00816779">
          <w:rPr>
            <w:rStyle w:val="Hyperlink"/>
            <w:rFonts w:cstheme="minorHAnsi"/>
            <w:noProof/>
          </w:rPr>
          <w:t>Aufbau des Telekommunikationsnetzes der LKW</w:t>
        </w:r>
        <w:r w:rsidR="00713971">
          <w:rPr>
            <w:noProof/>
            <w:webHidden/>
          </w:rPr>
          <w:tab/>
        </w:r>
        <w:r w:rsidR="00713971">
          <w:rPr>
            <w:noProof/>
            <w:webHidden/>
          </w:rPr>
          <w:fldChar w:fldCharType="begin"/>
        </w:r>
        <w:r w:rsidR="00713971">
          <w:rPr>
            <w:noProof/>
            <w:webHidden/>
          </w:rPr>
          <w:instrText xml:space="preserve"> PAGEREF _Toc139537917 \h </w:instrText>
        </w:r>
        <w:r w:rsidR="00713971">
          <w:rPr>
            <w:noProof/>
            <w:webHidden/>
          </w:rPr>
        </w:r>
        <w:r w:rsidR="00713971">
          <w:rPr>
            <w:noProof/>
            <w:webHidden/>
          </w:rPr>
          <w:fldChar w:fldCharType="separate"/>
        </w:r>
        <w:r w:rsidR="00DA257C">
          <w:rPr>
            <w:noProof/>
            <w:webHidden/>
          </w:rPr>
          <w:t>8</w:t>
        </w:r>
        <w:r w:rsidR="00713971">
          <w:rPr>
            <w:noProof/>
            <w:webHidden/>
          </w:rPr>
          <w:fldChar w:fldCharType="end"/>
        </w:r>
      </w:hyperlink>
    </w:p>
    <w:p w14:paraId="65F53317" w14:textId="43FCCD9E" w:rsidR="00713971" w:rsidRDefault="00C845CC">
      <w:pPr>
        <w:pStyle w:val="Abbildungsverzeichnis"/>
        <w:rPr>
          <w:rFonts w:eastAsiaTheme="minorEastAsia"/>
          <w:i w:val="0"/>
          <w:iCs w:val="0"/>
          <w:noProof/>
          <w:sz w:val="22"/>
          <w:szCs w:val="22"/>
          <w:lang w:val="de-CH" w:eastAsia="de-CH"/>
        </w:rPr>
      </w:pPr>
      <w:hyperlink w:anchor="_Toc139537918" w:history="1">
        <w:r w:rsidR="00713971" w:rsidRPr="00816779">
          <w:rPr>
            <w:rStyle w:val="Hyperlink"/>
            <w:rFonts w:cstheme="minorHAnsi"/>
            <w:noProof/>
          </w:rPr>
          <w:t>Abbildung 2</w:t>
        </w:r>
        <w:r w:rsidR="00713971">
          <w:rPr>
            <w:rFonts w:eastAsiaTheme="minorEastAsia"/>
            <w:i w:val="0"/>
            <w:iCs w:val="0"/>
            <w:noProof/>
            <w:sz w:val="22"/>
            <w:szCs w:val="22"/>
            <w:lang w:val="de-CH" w:eastAsia="de-CH"/>
          </w:rPr>
          <w:tab/>
        </w:r>
        <w:r w:rsidR="00713971" w:rsidRPr="00816779">
          <w:rPr>
            <w:rStyle w:val="Hyperlink"/>
            <w:rFonts w:cstheme="minorHAnsi"/>
            <w:noProof/>
          </w:rPr>
          <w:t>Netzanschluss – Standardversion: Schema</w:t>
        </w:r>
        <w:r w:rsidR="00713971">
          <w:rPr>
            <w:noProof/>
            <w:webHidden/>
          </w:rPr>
          <w:tab/>
        </w:r>
        <w:r w:rsidR="00713971">
          <w:rPr>
            <w:noProof/>
            <w:webHidden/>
          </w:rPr>
          <w:fldChar w:fldCharType="begin"/>
        </w:r>
        <w:r w:rsidR="00713971">
          <w:rPr>
            <w:noProof/>
            <w:webHidden/>
          </w:rPr>
          <w:instrText xml:space="preserve"> PAGEREF _Toc139537918 \h </w:instrText>
        </w:r>
        <w:r w:rsidR="00713971">
          <w:rPr>
            <w:noProof/>
            <w:webHidden/>
          </w:rPr>
        </w:r>
        <w:r w:rsidR="00713971">
          <w:rPr>
            <w:noProof/>
            <w:webHidden/>
          </w:rPr>
          <w:fldChar w:fldCharType="separate"/>
        </w:r>
        <w:r w:rsidR="00DA257C">
          <w:rPr>
            <w:noProof/>
            <w:webHidden/>
          </w:rPr>
          <w:t>9</w:t>
        </w:r>
        <w:r w:rsidR="00713971">
          <w:rPr>
            <w:noProof/>
            <w:webHidden/>
          </w:rPr>
          <w:fldChar w:fldCharType="end"/>
        </w:r>
      </w:hyperlink>
    </w:p>
    <w:p w14:paraId="0AB5D48C" w14:textId="590A6F0D" w:rsidR="00713971" w:rsidRDefault="00C845CC">
      <w:pPr>
        <w:pStyle w:val="Abbildungsverzeichnis"/>
        <w:rPr>
          <w:rFonts w:eastAsiaTheme="minorEastAsia"/>
          <w:i w:val="0"/>
          <w:iCs w:val="0"/>
          <w:noProof/>
          <w:sz w:val="22"/>
          <w:szCs w:val="22"/>
          <w:lang w:val="de-CH" w:eastAsia="de-CH"/>
        </w:rPr>
      </w:pPr>
      <w:hyperlink w:anchor="_Toc139537919" w:history="1">
        <w:r w:rsidR="00713971" w:rsidRPr="00816779">
          <w:rPr>
            <w:rStyle w:val="Hyperlink"/>
            <w:rFonts w:cstheme="minorHAnsi"/>
            <w:noProof/>
          </w:rPr>
          <w:t>Abbildung 3</w:t>
        </w:r>
        <w:r w:rsidR="00713971">
          <w:rPr>
            <w:rFonts w:eastAsiaTheme="minorEastAsia"/>
            <w:i w:val="0"/>
            <w:iCs w:val="0"/>
            <w:noProof/>
            <w:sz w:val="22"/>
            <w:szCs w:val="22"/>
            <w:lang w:val="de-CH" w:eastAsia="de-CH"/>
          </w:rPr>
          <w:tab/>
        </w:r>
        <w:r w:rsidR="00713971" w:rsidRPr="00816779">
          <w:rPr>
            <w:rStyle w:val="Hyperlink"/>
            <w:rFonts w:cstheme="minorHAnsi"/>
            <w:noProof/>
          </w:rPr>
          <w:t>Redundanter Netzanschluss BEP-Z: Variante 1 – Kernnetz</w:t>
        </w:r>
        <w:r w:rsidR="00713971">
          <w:rPr>
            <w:noProof/>
            <w:webHidden/>
          </w:rPr>
          <w:tab/>
        </w:r>
        <w:r w:rsidR="00713971">
          <w:rPr>
            <w:noProof/>
            <w:webHidden/>
          </w:rPr>
          <w:fldChar w:fldCharType="begin"/>
        </w:r>
        <w:r w:rsidR="00713971">
          <w:rPr>
            <w:noProof/>
            <w:webHidden/>
          </w:rPr>
          <w:instrText xml:space="preserve"> PAGEREF _Toc139537919 \h </w:instrText>
        </w:r>
        <w:r w:rsidR="00713971">
          <w:rPr>
            <w:noProof/>
            <w:webHidden/>
          </w:rPr>
        </w:r>
        <w:r w:rsidR="00713971">
          <w:rPr>
            <w:noProof/>
            <w:webHidden/>
          </w:rPr>
          <w:fldChar w:fldCharType="separate"/>
        </w:r>
        <w:r w:rsidR="00DA257C">
          <w:rPr>
            <w:noProof/>
            <w:webHidden/>
          </w:rPr>
          <w:t>11</w:t>
        </w:r>
        <w:r w:rsidR="00713971">
          <w:rPr>
            <w:noProof/>
            <w:webHidden/>
          </w:rPr>
          <w:fldChar w:fldCharType="end"/>
        </w:r>
      </w:hyperlink>
    </w:p>
    <w:p w14:paraId="7CA7B481" w14:textId="0F8FCD41" w:rsidR="00713971" w:rsidRDefault="00C845CC">
      <w:pPr>
        <w:pStyle w:val="Abbildungsverzeichnis"/>
        <w:rPr>
          <w:rFonts w:eastAsiaTheme="minorEastAsia"/>
          <w:i w:val="0"/>
          <w:iCs w:val="0"/>
          <w:noProof/>
          <w:sz w:val="22"/>
          <w:szCs w:val="22"/>
          <w:lang w:val="de-CH" w:eastAsia="de-CH"/>
        </w:rPr>
      </w:pPr>
      <w:hyperlink w:anchor="_Toc139537920" w:history="1">
        <w:r w:rsidR="00713971" w:rsidRPr="00816779">
          <w:rPr>
            <w:rStyle w:val="Hyperlink"/>
            <w:rFonts w:cstheme="minorHAnsi"/>
            <w:noProof/>
          </w:rPr>
          <w:t>Abbildung 4</w:t>
        </w:r>
        <w:r w:rsidR="00713971">
          <w:rPr>
            <w:rFonts w:eastAsiaTheme="minorEastAsia"/>
            <w:i w:val="0"/>
            <w:iCs w:val="0"/>
            <w:noProof/>
            <w:sz w:val="22"/>
            <w:szCs w:val="22"/>
            <w:lang w:val="de-CH" w:eastAsia="de-CH"/>
          </w:rPr>
          <w:tab/>
        </w:r>
        <w:r w:rsidR="00713971" w:rsidRPr="00816779">
          <w:rPr>
            <w:rStyle w:val="Hyperlink"/>
            <w:rFonts w:cstheme="minorHAnsi"/>
            <w:noProof/>
          </w:rPr>
          <w:t>Redundanter Netzanschluss BEP-Z: Variante 2 – Angrenzende Anschlusszentrale</w:t>
        </w:r>
        <w:r w:rsidR="00713971">
          <w:rPr>
            <w:noProof/>
            <w:webHidden/>
          </w:rPr>
          <w:tab/>
        </w:r>
        <w:r w:rsidR="00713971">
          <w:rPr>
            <w:noProof/>
            <w:webHidden/>
          </w:rPr>
          <w:fldChar w:fldCharType="begin"/>
        </w:r>
        <w:r w:rsidR="00713971">
          <w:rPr>
            <w:noProof/>
            <w:webHidden/>
          </w:rPr>
          <w:instrText xml:space="preserve"> PAGEREF _Toc139537920 \h </w:instrText>
        </w:r>
        <w:r w:rsidR="00713971">
          <w:rPr>
            <w:noProof/>
            <w:webHidden/>
          </w:rPr>
        </w:r>
        <w:r w:rsidR="00713971">
          <w:rPr>
            <w:noProof/>
            <w:webHidden/>
          </w:rPr>
          <w:fldChar w:fldCharType="separate"/>
        </w:r>
        <w:r w:rsidR="00DA257C">
          <w:rPr>
            <w:noProof/>
            <w:webHidden/>
          </w:rPr>
          <w:t>12</w:t>
        </w:r>
        <w:r w:rsidR="00713971">
          <w:rPr>
            <w:noProof/>
            <w:webHidden/>
          </w:rPr>
          <w:fldChar w:fldCharType="end"/>
        </w:r>
      </w:hyperlink>
    </w:p>
    <w:p w14:paraId="48C4BB2A" w14:textId="1F4F1117" w:rsidR="00713971" w:rsidRDefault="00C845CC">
      <w:pPr>
        <w:pStyle w:val="Abbildungsverzeichnis"/>
        <w:rPr>
          <w:rFonts w:eastAsiaTheme="minorEastAsia"/>
          <w:i w:val="0"/>
          <w:iCs w:val="0"/>
          <w:noProof/>
          <w:sz w:val="22"/>
          <w:szCs w:val="22"/>
          <w:lang w:val="de-CH" w:eastAsia="de-CH"/>
        </w:rPr>
      </w:pPr>
      <w:hyperlink w:anchor="_Toc139537921" w:history="1">
        <w:r w:rsidR="00713971" w:rsidRPr="00816779">
          <w:rPr>
            <w:rStyle w:val="Hyperlink"/>
            <w:rFonts w:cstheme="minorHAnsi"/>
            <w:noProof/>
          </w:rPr>
          <w:t>Abbildung 5</w:t>
        </w:r>
        <w:r w:rsidR="00713971">
          <w:rPr>
            <w:rFonts w:eastAsiaTheme="minorEastAsia"/>
            <w:i w:val="0"/>
            <w:iCs w:val="0"/>
            <w:noProof/>
            <w:sz w:val="22"/>
            <w:szCs w:val="22"/>
            <w:lang w:val="de-CH" w:eastAsia="de-CH"/>
          </w:rPr>
          <w:tab/>
        </w:r>
        <w:r w:rsidR="00713971" w:rsidRPr="00816779">
          <w:rPr>
            <w:rStyle w:val="Hyperlink"/>
            <w:rFonts w:cstheme="minorHAnsi"/>
            <w:noProof/>
          </w:rPr>
          <w:t>Redundanter Netzanschluss BEP-Z: Variante 3 – Alternative Makrozelle</w:t>
        </w:r>
        <w:r w:rsidR="00713971">
          <w:rPr>
            <w:noProof/>
            <w:webHidden/>
          </w:rPr>
          <w:tab/>
        </w:r>
        <w:r w:rsidR="00713971">
          <w:rPr>
            <w:noProof/>
            <w:webHidden/>
          </w:rPr>
          <w:fldChar w:fldCharType="begin"/>
        </w:r>
        <w:r w:rsidR="00713971">
          <w:rPr>
            <w:noProof/>
            <w:webHidden/>
          </w:rPr>
          <w:instrText xml:space="preserve"> PAGEREF _Toc139537921 \h </w:instrText>
        </w:r>
        <w:r w:rsidR="00713971">
          <w:rPr>
            <w:noProof/>
            <w:webHidden/>
          </w:rPr>
        </w:r>
        <w:r w:rsidR="00713971">
          <w:rPr>
            <w:noProof/>
            <w:webHidden/>
          </w:rPr>
          <w:fldChar w:fldCharType="separate"/>
        </w:r>
        <w:r w:rsidR="00DA257C">
          <w:rPr>
            <w:noProof/>
            <w:webHidden/>
          </w:rPr>
          <w:t>13</w:t>
        </w:r>
        <w:r w:rsidR="00713971">
          <w:rPr>
            <w:noProof/>
            <w:webHidden/>
          </w:rPr>
          <w:fldChar w:fldCharType="end"/>
        </w:r>
      </w:hyperlink>
    </w:p>
    <w:p w14:paraId="3E4D0F4D" w14:textId="7D6DD5E7" w:rsidR="00713971" w:rsidRDefault="00C845CC">
      <w:pPr>
        <w:pStyle w:val="Abbildungsverzeichnis"/>
        <w:rPr>
          <w:rFonts w:eastAsiaTheme="minorEastAsia"/>
          <w:i w:val="0"/>
          <w:iCs w:val="0"/>
          <w:noProof/>
          <w:sz w:val="22"/>
          <w:szCs w:val="22"/>
          <w:lang w:val="de-CH" w:eastAsia="de-CH"/>
        </w:rPr>
      </w:pPr>
      <w:hyperlink w:anchor="_Toc139537922" w:history="1">
        <w:r w:rsidR="00713971" w:rsidRPr="00816779">
          <w:rPr>
            <w:rStyle w:val="Hyperlink"/>
            <w:rFonts w:cstheme="minorHAnsi"/>
            <w:noProof/>
          </w:rPr>
          <w:t>Abbildung 6</w:t>
        </w:r>
        <w:r w:rsidR="00713971">
          <w:rPr>
            <w:rFonts w:eastAsiaTheme="minorEastAsia"/>
            <w:i w:val="0"/>
            <w:iCs w:val="0"/>
            <w:noProof/>
            <w:sz w:val="22"/>
            <w:szCs w:val="22"/>
            <w:lang w:val="de-CH" w:eastAsia="de-CH"/>
          </w:rPr>
          <w:tab/>
        </w:r>
        <w:r w:rsidR="00713971" w:rsidRPr="00816779">
          <w:rPr>
            <w:rStyle w:val="Hyperlink"/>
            <w:rFonts w:cstheme="minorHAnsi"/>
            <w:noProof/>
          </w:rPr>
          <w:t>Formular «Auftrag Glasfaser-Anschluss»</w:t>
        </w:r>
        <w:r w:rsidR="00713971">
          <w:rPr>
            <w:noProof/>
            <w:webHidden/>
          </w:rPr>
          <w:tab/>
        </w:r>
        <w:r w:rsidR="00713971">
          <w:rPr>
            <w:noProof/>
            <w:webHidden/>
          </w:rPr>
          <w:fldChar w:fldCharType="begin"/>
        </w:r>
        <w:r w:rsidR="00713971">
          <w:rPr>
            <w:noProof/>
            <w:webHidden/>
          </w:rPr>
          <w:instrText xml:space="preserve"> PAGEREF _Toc139537922 \h </w:instrText>
        </w:r>
        <w:r w:rsidR="00713971">
          <w:rPr>
            <w:noProof/>
            <w:webHidden/>
          </w:rPr>
        </w:r>
        <w:r w:rsidR="00713971">
          <w:rPr>
            <w:noProof/>
            <w:webHidden/>
          </w:rPr>
          <w:fldChar w:fldCharType="separate"/>
        </w:r>
        <w:r w:rsidR="00DA257C">
          <w:rPr>
            <w:noProof/>
            <w:webHidden/>
          </w:rPr>
          <w:t>16</w:t>
        </w:r>
        <w:r w:rsidR="00713971">
          <w:rPr>
            <w:noProof/>
            <w:webHidden/>
          </w:rPr>
          <w:fldChar w:fldCharType="end"/>
        </w:r>
      </w:hyperlink>
    </w:p>
    <w:p w14:paraId="2D50DD08" w14:textId="0A464EE4" w:rsidR="00713971" w:rsidRDefault="00C845CC">
      <w:pPr>
        <w:pStyle w:val="Abbildungsverzeichnis"/>
        <w:rPr>
          <w:rFonts w:eastAsiaTheme="minorEastAsia"/>
          <w:i w:val="0"/>
          <w:iCs w:val="0"/>
          <w:noProof/>
          <w:sz w:val="22"/>
          <w:szCs w:val="22"/>
          <w:lang w:val="de-CH" w:eastAsia="de-CH"/>
        </w:rPr>
      </w:pPr>
      <w:hyperlink w:anchor="_Toc139537923" w:history="1">
        <w:r w:rsidR="00713971" w:rsidRPr="00816779">
          <w:rPr>
            <w:rStyle w:val="Hyperlink"/>
            <w:rFonts w:cstheme="minorHAnsi"/>
            <w:noProof/>
          </w:rPr>
          <w:t>Abbildung 7</w:t>
        </w:r>
        <w:r w:rsidR="00713971">
          <w:rPr>
            <w:rFonts w:eastAsiaTheme="minorEastAsia"/>
            <w:i w:val="0"/>
            <w:iCs w:val="0"/>
            <w:noProof/>
            <w:sz w:val="22"/>
            <w:szCs w:val="22"/>
            <w:lang w:val="de-CH" w:eastAsia="de-CH"/>
          </w:rPr>
          <w:tab/>
        </w:r>
        <w:r w:rsidR="00713971" w:rsidRPr="00816779">
          <w:rPr>
            <w:rStyle w:val="Hyperlink"/>
            <w:rFonts w:cstheme="minorHAnsi"/>
            <w:noProof/>
          </w:rPr>
          <w:t>Einbau des Einführungsrohres</w:t>
        </w:r>
        <w:r w:rsidR="00713971">
          <w:rPr>
            <w:noProof/>
            <w:webHidden/>
          </w:rPr>
          <w:tab/>
        </w:r>
        <w:r w:rsidR="00713971">
          <w:rPr>
            <w:noProof/>
            <w:webHidden/>
          </w:rPr>
          <w:fldChar w:fldCharType="begin"/>
        </w:r>
        <w:r w:rsidR="00713971">
          <w:rPr>
            <w:noProof/>
            <w:webHidden/>
          </w:rPr>
          <w:instrText xml:space="preserve"> PAGEREF _Toc139537923 \h </w:instrText>
        </w:r>
        <w:r w:rsidR="00713971">
          <w:rPr>
            <w:noProof/>
            <w:webHidden/>
          </w:rPr>
        </w:r>
        <w:r w:rsidR="00713971">
          <w:rPr>
            <w:noProof/>
            <w:webHidden/>
          </w:rPr>
          <w:fldChar w:fldCharType="separate"/>
        </w:r>
        <w:r w:rsidR="00DA257C">
          <w:rPr>
            <w:noProof/>
            <w:webHidden/>
          </w:rPr>
          <w:t>17</w:t>
        </w:r>
        <w:r w:rsidR="00713971">
          <w:rPr>
            <w:noProof/>
            <w:webHidden/>
          </w:rPr>
          <w:fldChar w:fldCharType="end"/>
        </w:r>
      </w:hyperlink>
    </w:p>
    <w:p w14:paraId="123C5081" w14:textId="1A7AAA68" w:rsidR="00713971" w:rsidRDefault="00C845CC">
      <w:pPr>
        <w:pStyle w:val="Abbildungsverzeichnis"/>
        <w:rPr>
          <w:rFonts w:eastAsiaTheme="minorEastAsia"/>
          <w:i w:val="0"/>
          <w:iCs w:val="0"/>
          <w:noProof/>
          <w:sz w:val="22"/>
          <w:szCs w:val="22"/>
          <w:lang w:val="de-CH" w:eastAsia="de-CH"/>
        </w:rPr>
      </w:pPr>
      <w:hyperlink w:anchor="_Toc139537924" w:history="1">
        <w:r w:rsidR="00713971" w:rsidRPr="00816779">
          <w:rPr>
            <w:rStyle w:val="Hyperlink"/>
            <w:rFonts w:cstheme="minorHAnsi"/>
            <w:noProof/>
          </w:rPr>
          <w:t>Abbildung 8</w:t>
        </w:r>
        <w:r w:rsidR="00713971">
          <w:rPr>
            <w:rFonts w:eastAsiaTheme="minorEastAsia"/>
            <w:i w:val="0"/>
            <w:iCs w:val="0"/>
            <w:noProof/>
            <w:sz w:val="22"/>
            <w:szCs w:val="22"/>
            <w:lang w:val="de-CH" w:eastAsia="de-CH"/>
          </w:rPr>
          <w:tab/>
        </w:r>
        <w:r w:rsidR="00713971" w:rsidRPr="00816779">
          <w:rPr>
            <w:rStyle w:val="Hyperlink"/>
            <w:rFonts w:cstheme="minorHAnsi"/>
            <w:noProof/>
          </w:rPr>
          <w:t>Gebäudeeinführung in Hanglangen (A)</w:t>
        </w:r>
        <w:r w:rsidR="00713971">
          <w:rPr>
            <w:noProof/>
            <w:webHidden/>
          </w:rPr>
          <w:tab/>
        </w:r>
        <w:r w:rsidR="00713971">
          <w:rPr>
            <w:noProof/>
            <w:webHidden/>
          </w:rPr>
          <w:fldChar w:fldCharType="begin"/>
        </w:r>
        <w:r w:rsidR="00713971">
          <w:rPr>
            <w:noProof/>
            <w:webHidden/>
          </w:rPr>
          <w:instrText xml:space="preserve"> PAGEREF _Toc139537924 \h </w:instrText>
        </w:r>
        <w:r w:rsidR="00713971">
          <w:rPr>
            <w:noProof/>
            <w:webHidden/>
          </w:rPr>
        </w:r>
        <w:r w:rsidR="00713971">
          <w:rPr>
            <w:noProof/>
            <w:webHidden/>
          </w:rPr>
          <w:fldChar w:fldCharType="separate"/>
        </w:r>
        <w:r w:rsidR="00DA257C">
          <w:rPr>
            <w:noProof/>
            <w:webHidden/>
          </w:rPr>
          <w:t>18</w:t>
        </w:r>
        <w:r w:rsidR="00713971">
          <w:rPr>
            <w:noProof/>
            <w:webHidden/>
          </w:rPr>
          <w:fldChar w:fldCharType="end"/>
        </w:r>
      </w:hyperlink>
    </w:p>
    <w:p w14:paraId="2EE91B1D" w14:textId="5AB38A3A" w:rsidR="00713971" w:rsidRDefault="00C845CC">
      <w:pPr>
        <w:pStyle w:val="Abbildungsverzeichnis"/>
        <w:rPr>
          <w:rFonts w:eastAsiaTheme="minorEastAsia"/>
          <w:i w:val="0"/>
          <w:iCs w:val="0"/>
          <w:noProof/>
          <w:sz w:val="22"/>
          <w:szCs w:val="22"/>
          <w:lang w:val="de-CH" w:eastAsia="de-CH"/>
        </w:rPr>
      </w:pPr>
      <w:hyperlink w:anchor="_Toc139537925" w:history="1">
        <w:r w:rsidR="00713971" w:rsidRPr="00816779">
          <w:rPr>
            <w:rStyle w:val="Hyperlink"/>
            <w:rFonts w:cstheme="minorHAnsi"/>
            <w:noProof/>
          </w:rPr>
          <w:t>Abbildung 9</w:t>
        </w:r>
        <w:r w:rsidR="00713971">
          <w:rPr>
            <w:rFonts w:eastAsiaTheme="minorEastAsia"/>
            <w:i w:val="0"/>
            <w:iCs w:val="0"/>
            <w:noProof/>
            <w:sz w:val="22"/>
            <w:szCs w:val="22"/>
            <w:lang w:val="de-CH" w:eastAsia="de-CH"/>
          </w:rPr>
          <w:tab/>
        </w:r>
        <w:r w:rsidR="00713971" w:rsidRPr="00816779">
          <w:rPr>
            <w:rStyle w:val="Hyperlink"/>
            <w:rFonts w:cstheme="minorHAnsi"/>
            <w:noProof/>
          </w:rPr>
          <w:t>Gebäudeeinführung in Hanglangen (B)</w:t>
        </w:r>
        <w:r w:rsidR="00713971">
          <w:rPr>
            <w:noProof/>
            <w:webHidden/>
          </w:rPr>
          <w:tab/>
        </w:r>
        <w:r w:rsidR="00713971">
          <w:rPr>
            <w:noProof/>
            <w:webHidden/>
          </w:rPr>
          <w:fldChar w:fldCharType="begin"/>
        </w:r>
        <w:r w:rsidR="00713971">
          <w:rPr>
            <w:noProof/>
            <w:webHidden/>
          </w:rPr>
          <w:instrText xml:space="preserve"> PAGEREF _Toc139537925 \h </w:instrText>
        </w:r>
        <w:r w:rsidR="00713971">
          <w:rPr>
            <w:noProof/>
            <w:webHidden/>
          </w:rPr>
        </w:r>
        <w:r w:rsidR="00713971">
          <w:rPr>
            <w:noProof/>
            <w:webHidden/>
          </w:rPr>
          <w:fldChar w:fldCharType="separate"/>
        </w:r>
        <w:r w:rsidR="00DA257C">
          <w:rPr>
            <w:noProof/>
            <w:webHidden/>
          </w:rPr>
          <w:t>18</w:t>
        </w:r>
        <w:r w:rsidR="00713971">
          <w:rPr>
            <w:noProof/>
            <w:webHidden/>
          </w:rPr>
          <w:fldChar w:fldCharType="end"/>
        </w:r>
      </w:hyperlink>
    </w:p>
    <w:p w14:paraId="3FC1EE7E" w14:textId="62B38623" w:rsidR="00713971" w:rsidRDefault="00C845CC">
      <w:pPr>
        <w:pStyle w:val="Abbildungsverzeichnis"/>
        <w:rPr>
          <w:rFonts w:eastAsiaTheme="minorEastAsia"/>
          <w:i w:val="0"/>
          <w:iCs w:val="0"/>
          <w:noProof/>
          <w:sz w:val="22"/>
          <w:szCs w:val="22"/>
          <w:lang w:val="de-CH" w:eastAsia="de-CH"/>
        </w:rPr>
      </w:pPr>
      <w:hyperlink w:anchor="_Toc139537926" w:history="1">
        <w:r w:rsidR="00713971" w:rsidRPr="00816779">
          <w:rPr>
            <w:rStyle w:val="Hyperlink"/>
            <w:rFonts w:cstheme="minorHAnsi"/>
            <w:noProof/>
          </w:rPr>
          <w:t>Abbildung 10</w:t>
        </w:r>
        <w:r w:rsidR="00713971">
          <w:rPr>
            <w:rFonts w:eastAsiaTheme="minorEastAsia"/>
            <w:i w:val="0"/>
            <w:iCs w:val="0"/>
            <w:noProof/>
            <w:sz w:val="22"/>
            <w:szCs w:val="22"/>
            <w:lang w:val="de-CH" w:eastAsia="de-CH"/>
          </w:rPr>
          <w:tab/>
        </w:r>
        <w:r w:rsidR="00713971" w:rsidRPr="00816779">
          <w:rPr>
            <w:rStyle w:val="Hyperlink"/>
            <w:rFonts w:cstheme="minorHAnsi"/>
            <w:noProof/>
          </w:rPr>
          <w:t>Gebäudeeinführung in Fundamentplatte</w:t>
        </w:r>
        <w:r w:rsidR="00713971">
          <w:rPr>
            <w:noProof/>
            <w:webHidden/>
          </w:rPr>
          <w:tab/>
        </w:r>
        <w:r w:rsidR="00713971">
          <w:rPr>
            <w:noProof/>
            <w:webHidden/>
          </w:rPr>
          <w:fldChar w:fldCharType="begin"/>
        </w:r>
        <w:r w:rsidR="00713971">
          <w:rPr>
            <w:noProof/>
            <w:webHidden/>
          </w:rPr>
          <w:instrText xml:space="preserve"> PAGEREF _Toc139537926 \h </w:instrText>
        </w:r>
        <w:r w:rsidR="00713971">
          <w:rPr>
            <w:noProof/>
            <w:webHidden/>
          </w:rPr>
        </w:r>
        <w:r w:rsidR="00713971">
          <w:rPr>
            <w:noProof/>
            <w:webHidden/>
          </w:rPr>
          <w:fldChar w:fldCharType="separate"/>
        </w:r>
        <w:r w:rsidR="00DA257C">
          <w:rPr>
            <w:noProof/>
            <w:webHidden/>
          </w:rPr>
          <w:t>19</w:t>
        </w:r>
        <w:r w:rsidR="00713971">
          <w:rPr>
            <w:noProof/>
            <w:webHidden/>
          </w:rPr>
          <w:fldChar w:fldCharType="end"/>
        </w:r>
      </w:hyperlink>
    </w:p>
    <w:p w14:paraId="4D9EBACE" w14:textId="5685DCE5" w:rsidR="00382361" w:rsidRPr="006035CA" w:rsidRDefault="00382361" w:rsidP="00BB6319">
      <w:pPr>
        <w:pStyle w:val="Abbildungsverzeichnis"/>
        <w:rPr>
          <w:rFonts w:cstheme="minorHAnsi"/>
        </w:rPr>
      </w:pPr>
      <w:r w:rsidRPr="006035CA">
        <w:rPr>
          <w:rFonts w:cstheme="minorHAnsi"/>
        </w:rPr>
        <w:fldChar w:fldCharType="end"/>
      </w:r>
    </w:p>
    <w:p w14:paraId="5D715191" w14:textId="505F7A54" w:rsidR="00382361" w:rsidRPr="006035CA" w:rsidRDefault="00382361" w:rsidP="00382361">
      <w:pPr>
        <w:pStyle w:val="AKberzwischendurch2"/>
        <w:rPr>
          <w:rFonts w:cstheme="minorHAnsi"/>
        </w:rPr>
      </w:pPr>
      <w:r w:rsidRPr="006035CA">
        <w:rPr>
          <w:rFonts w:cstheme="minorHAnsi"/>
        </w:rPr>
        <w:t>Glossar und Begriffsdefinitionen</w:t>
      </w:r>
    </w:p>
    <w:p w14:paraId="79E4CF8A" w14:textId="7D2A2137" w:rsidR="0036321C" w:rsidRPr="006035CA" w:rsidRDefault="0036321C" w:rsidP="007C19F0">
      <w:pPr>
        <w:pStyle w:val="AKberzwischendurch2"/>
        <w:tabs>
          <w:tab w:val="left" w:pos="3402"/>
        </w:tabs>
        <w:rPr>
          <w:rFonts w:cstheme="minorHAnsi"/>
          <w:b w:val="0"/>
        </w:rPr>
      </w:pPr>
      <w:r w:rsidRPr="006035CA">
        <w:rPr>
          <w:rFonts w:cstheme="minorHAnsi"/>
          <w:b w:val="0"/>
        </w:rPr>
        <w:t>Anschlusskabel</w:t>
      </w:r>
      <w:r w:rsidR="00681B43" w:rsidRPr="006035CA">
        <w:rPr>
          <w:rFonts w:cstheme="minorHAnsi"/>
        </w:rPr>
        <w:t xml:space="preserve"> </w:t>
      </w:r>
      <w:r w:rsidR="00681B43" w:rsidRPr="006035CA">
        <w:rPr>
          <w:rFonts w:cstheme="minorHAnsi"/>
        </w:rPr>
        <w:tab/>
      </w:r>
      <w:r w:rsidR="00681B43" w:rsidRPr="006035CA">
        <w:rPr>
          <w:rFonts w:cstheme="minorHAnsi"/>
          <w:b w:val="0"/>
        </w:rPr>
        <w:t>Kabel von Verteilmuffe</w:t>
      </w:r>
      <w:r w:rsidR="004866D3" w:rsidRPr="006035CA">
        <w:rPr>
          <w:rFonts w:cstheme="minorHAnsi"/>
          <w:b w:val="0"/>
        </w:rPr>
        <w:t xml:space="preserve"> (Netzeinstiegspunkt)</w:t>
      </w:r>
      <w:r w:rsidR="00681B43" w:rsidRPr="006035CA">
        <w:rPr>
          <w:rFonts w:cstheme="minorHAnsi"/>
          <w:b w:val="0"/>
        </w:rPr>
        <w:t xml:space="preserve"> bis BEP</w:t>
      </w:r>
    </w:p>
    <w:p w14:paraId="5F53149F" w14:textId="60D9E534" w:rsidR="00382361" w:rsidRPr="006035CA" w:rsidRDefault="00382361" w:rsidP="00681B43">
      <w:pPr>
        <w:tabs>
          <w:tab w:val="left" w:pos="3402"/>
        </w:tabs>
        <w:spacing w:after="0"/>
        <w:ind w:left="3402" w:hanging="3402"/>
        <w:rPr>
          <w:rFonts w:cstheme="minorHAnsi"/>
        </w:rPr>
      </w:pPr>
      <w:r w:rsidRPr="006035CA">
        <w:rPr>
          <w:rFonts w:cstheme="minorHAnsi"/>
        </w:rPr>
        <w:t>Anschlusszentrale</w:t>
      </w:r>
      <w:r w:rsidRPr="006035CA">
        <w:rPr>
          <w:rFonts w:cstheme="minorHAnsi"/>
        </w:rPr>
        <w:tab/>
        <w:t xml:space="preserve">Standort </w:t>
      </w:r>
      <w:r w:rsidR="004866D3" w:rsidRPr="006035CA">
        <w:rPr>
          <w:rFonts w:cstheme="minorHAnsi"/>
        </w:rPr>
        <w:t xml:space="preserve">bzw. Räumlichkeiten </w:t>
      </w:r>
      <w:r w:rsidRPr="006035CA">
        <w:rPr>
          <w:rFonts w:cstheme="minorHAnsi"/>
        </w:rPr>
        <w:t>der LKW, welcher dem Anbieter Zugang</w:t>
      </w:r>
      <w:r w:rsidR="004866D3" w:rsidRPr="006035CA">
        <w:rPr>
          <w:rFonts w:cstheme="minorHAnsi"/>
        </w:rPr>
        <w:t xml:space="preserve"> zur</w:t>
      </w:r>
      <w:r w:rsidRPr="006035CA">
        <w:rPr>
          <w:rFonts w:cstheme="minorHAnsi"/>
        </w:rPr>
        <w:t xml:space="preserve"> TAL-Glasfaser</w:t>
      </w:r>
      <w:r w:rsidR="004866D3" w:rsidRPr="006035CA">
        <w:rPr>
          <w:rFonts w:cstheme="minorHAnsi"/>
        </w:rPr>
        <w:t xml:space="preserve"> </w:t>
      </w:r>
      <w:r w:rsidRPr="006035CA">
        <w:rPr>
          <w:rFonts w:cstheme="minorHAnsi"/>
        </w:rPr>
        <w:t>und/oder Zugang</w:t>
      </w:r>
      <w:r w:rsidR="004866D3" w:rsidRPr="006035CA">
        <w:rPr>
          <w:rFonts w:cstheme="minorHAnsi"/>
        </w:rPr>
        <w:t xml:space="preserve"> zu </w:t>
      </w:r>
      <w:r w:rsidRPr="006035CA">
        <w:rPr>
          <w:rFonts w:cstheme="minorHAnsi"/>
        </w:rPr>
        <w:t>Kernnetz Glasfaserkabel</w:t>
      </w:r>
      <w:r w:rsidR="001A66BE" w:rsidRPr="006035CA">
        <w:rPr>
          <w:rFonts w:cstheme="minorHAnsi"/>
        </w:rPr>
        <w:t xml:space="preserve"> </w:t>
      </w:r>
      <w:r w:rsidRPr="006035CA">
        <w:rPr>
          <w:rFonts w:cstheme="minorHAnsi"/>
        </w:rPr>
        <w:t>ermöglicht</w:t>
      </w:r>
    </w:p>
    <w:p w14:paraId="114AF5A6" w14:textId="7841524B" w:rsidR="00382361" w:rsidRPr="006035CA" w:rsidRDefault="00382361" w:rsidP="00382361">
      <w:pPr>
        <w:tabs>
          <w:tab w:val="left" w:pos="3402"/>
        </w:tabs>
        <w:spacing w:after="0"/>
        <w:ind w:left="3402" w:hanging="3402"/>
        <w:rPr>
          <w:rFonts w:cstheme="minorHAnsi"/>
        </w:rPr>
      </w:pPr>
      <w:r w:rsidRPr="006035CA">
        <w:rPr>
          <w:rFonts w:cstheme="minorHAnsi"/>
          <w:lang w:val="en-US"/>
        </w:rPr>
        <w:t>BEP</w:t>
      </w:r>
      <w:r w:rsidRPr="006035CA">
        <w:rPr>
          <w:rFonts w:cstheme="minorHAnsi"/>
          <w:lang w:val="en-US"/>
        </w:rPr>
        <w:tab/>
      </w:r>
      <w:r w:rsidR="004866D3" w:rsidRPr="006035CA">
        <w:rPr>
          <w:rFonts w:cstheme="minorHAnsi"/>
          <w:lang w:val="en-US"/>
        </w:rPr>
        <w:t xml:space="preserve">Building Entry Point (= HAK - Hausanschlusskasten). </w:t>
      </w:r>
      <w:r w:rsidR="004866D3" w:rsidRPr="006035CA">
        <w:rPr>
          <w:rFonts w:cstheme="minorHAnsi"/>
        </w:rPr>
        <w:t>Letzte teilnehmerseitige Kabelabschlusseinrichtung im Teilnehmeranschlussnetz, welcher in der Aussenwand, Keller oder Technikraum des Gebäudes installiert wird</w:t>
      </w:r>
    </w:p>
    <w:p w14:paraId="337E0FF0" w14:textId="7204B901" w:rsidR="00D35EBE" w:rsidRPr="006035CA" w:rsidRDefault="00D35EBE" w:rsidP="00382361">
      <w:pPr>
        <w:tabs>
          <w:tab w:val="left" w:pos="3402"/>
        </w:tabs>
        <w:spacing w:after="0"/>
        <w:ind w:left="3402" w:hanging="3402"/>
        <w:rPr>
          <w:rFonts w:cstheme="minorHAnsi"/>
        </w:rPr>
      </w:pPr>
      <w:r w:rsidRPr="006035CA">
        <w:rPr>
          <w:rFonts w:cstheme="minorHAnsi"/>
        </w:rPr>
        <w:t>BEP-Z</w:t>
      </w:r>
      <w:r w:rsidRPr="006035CA">
        <w:rPr>
          <w:rFonts w:cstheme="minorHAnsi"/>
        </w:rPr>
        <w:tab/>
        <w:t>Zweitweg - Hausanschlusskasten</w:t>
      </w:r>
    </w:p>
    <w:p w14:paraId="6F0D8373" w14:textId="48493D61" w:rsidR="004563D0" w:rsidRPr="006035CA" w:rsidRDefault="004563D0" w:rsidP="00AC2C47">
      <w:pPr>
        <w:tabs>
          <w:tab w:val="left" w:pos="3402"/>
        </w:tabs>
        <w:spacing w:after="0"/>
        <w:ind w:left="3402" w:hanging="3402"/>
        <w:rPr>
          <w:rFonts w:cstheme="minorHAnsi"/>
        </w:rPr>
      </w:pPr>
      <w:r w:rsidRPr="006035CA">
        <w:rPr>
          <w:rFonts w:cstheme="minorHAnsi"/>
        </w:rPr>
        <w:t>EFH</w:t>
      </w:r>
      <w:r w:rsidRPr="006035CA">
        <w:rPr>
          <w:rFonts w:cstheme="minorHAnsi"/>
        </w:rPr>
        <w:tab/>
        <w:t>Einfamilienhaus</w:t>
      </w:r>
    </w:p>
    <w:p w14:paraId="03BEABA3" w14:textId="75343621" w:rsidR="00AC2C47" w:rsidRPr="006035CA" w:rsidRDefault="00AC2C47" w:rsidP="00AC2C47">
      <w:pPr>
        <w:tabs>
          <w:tab w:val="left" w:pos="3402"/>
        </w:tabs>
        <w:spacing w:after="0"/>
        <w:ind w:left="3402" w:hanging="3402"/>
        <w:rPr>
          <w:rFonts w:cstheme="minorHAnsi"/>
        </w:rPr>
      </w:pPr>
      <w:r w:rsidRPr="006035CA">
        <w:rPr>
          <w:rFonts w:cstheme="minorHAnsi"/>
        </w:rPr>
        <w:t>Gebäudeanschluss</w:t>
      </w:r>
      <w:r w:rsidRPr="006035CA">
        <w:rPr>
          <w:rFonts w:cstheme="minorHAnsi"/>
        </w:rPr>
        <w:tab/>
        <w:t>Der Anschluss eines Gebäudes an das Glasfasernetz beinhaltet die Erstellung einer Anschlussleitung, welche im BEP (Building Entry Point - Hausanschlusskasten) endet. Der BEP bildet den Netzübergabepunkt und ist die Schnittstelle zur Gebäudeverkabelung</w:t>
      </w:r>
    </w:p>
    <w:p w14:paraId="44CB46E2" w14:textId="77777777" w:rsidR="00382361" w:rsidRPr="006035CA" w:rsidRDefault="00382361" w:rsidP="00382361">
      <w:pPr>
        <w:tabs>
          <w:tab w:val="left" w:pos="3402"/>
        </w:tabs>
        <w:spacing w:after="0"/>
        <w:ind w:left="3402" w:hanging="3402"/>
        <w:rPr>
          <w:rFonts w:cstheme="minorHAnsi"/>
        </w:rPr>
      </w:pPr>
      <w:r w:rsidRPr="006035CA">
        <w:rPr>
          <w:rFonts w:cstheme="minorHAnsi"/>
        </w:rPr>
        <w:t>Hausanschlusskasten (HAK)</w:t>
      </w:r>
      <w:r w:rsidRPr="006035CA">
        <w:rPr>
          <w:rFonts w:cstheme="minorHAnsi"/>
        </w:rPr>
        <w:tab/>
        <w:t>= BEP</w:t>
      </w:r>
    </w:p>
    <w:p w14:paraId="6CD5156F" w14:textId="04501C75" w:rsidR="004866D3" w:rsidRPr="006035CA" w:rsidRDefault="00382361" w:rsidP="004866D3">
      <w:pPr>
        <w:tabs>
          <w:tab w:val="left" w:pos="3402"/>
        </w:tabs>
        <w:spacing w:after="0"/>
        <w:ind w:left="3402" w:hanging="3402"/>
        <w:rPr>
          <w:rFonts w:cstheme="minorHAnsi"/>
        </w:rPr>
      </w:pPr>
      <w:r w:rsidRPr="006035CA">
        <w:rPr>
          <w:rFonts w:cstheme="minorHAnsi"/>
        </w:rPr>
        <w:t xml:space="preserve">Kabelkanalisation </w:t>
      </w:r>
      <w:r w:rsidRPr="006035CA">
        <w:rPr>
          <w:rFonts w:cstheme="minorHAnsi"/>
        </w:rPr>
        <w:tab/>
      </w:r>
      <w:r w:rsidR="004866D3" w:rsidRPr="006035CA">
        <w:rPr>
          <w:rFonts w:cstheme="minorHAnsi"/>
        </w:rPr>
        <w:t>Rohranlagen zur Verlegung von Fernmeldekabel; besteht aus den Netzebenen Anschlussnetz und Kernnetz</w:t>
      </w:r>
    </w:p>
    <w:p w14:paraId="456B2E8F" w14:textId="45A43CEF" w:rsidR="00AC2C47" w:rsidRPr="006035CA" w:rsidRDefault="00AC2C47" w:rsidP="00AC2C47">
      <w:pPr>
        <w:tabs>
          <w:tab w:val="left" w:pos="3402"/>
        </w:tabs>
        <w:spacing w:after="0"/>
        <w:ind w:left="3402" w:hanging="3402"/>
        <w:rPr>
          <w:rFonts w:cstheme="minorHAnsi"/>
        </w:rPr>
      </w:pPr>
    </w:p>
    <w:p w14:paraId="3BE5F15A" w14:textId="106070F9" w:rsidR="00382361" w:rsidRPr="006035CA" w:rsidRDefault="00382361" w:rsidP="00382361">
      <w:pPr>
        <w:tabs>
          <w:tab w:val="left" w:pos="3402"/>
        </w:tabs>
        <w:spacing w:after="0"/>
        <w:ind w:left="3402" w:hanging="3402"/>
        <w:rPr>
          <w:rFonts w:cstheme="minorHAnsi"/>
        </w:rPr>
      </w:pPr>
      <w:r w:rsidRPr="006035CA">
        <w:rPr>
          <w:rFonts w:cstheme="minorHAnsi"/>
        </w:rPr>
        <w:t xml:space="preserve">Kernnetz-Glasfaser </w:t>
      </w:r>
      <w:r w:rsidRPr="006035CA">
        <w:rPr>
          <w:rFonts w:cstheme="minorHAnsi"/>
        </w:rPr>
        <w:tab/>
      </w:r>
      <w:r w:rsidR="004866D3" w:rsidRPr="006035CA">
        <w:rPr>
          <w:rFonts w:cstheme="minorHAnsi"/>
        </w:rPr>
        <w:t>Layer 1 Verbindung auf einer unbelichteten Glasfaser (Dark Fiber) zwischen den Anschlusszentralen im In- oder Ausland. Steht dem Anbieter zur exklusiven Nutzung zur Verfügung</w:t>
      </w:r>
    </w:p>
    <w:p w14:paraId="505D89A2" w14:textId="01C15FD3" w:rsidR="004866D3" w:rsidRPr="006035CA" w:rsidRDefault="00382361" w:rsidP="004866D3">
      <w:pPr>
        <w:tabs>
          <w:tab w:val="left" w:pos="3402"/>
        </w:tabs>
        <w:spacing w:after="0"/>
        <w:ind w:left="3402" w:hanging="3402"/>
        <w:rPr>
          <w:rFonts w:cstheme="minorHAnsi"/>
        </w:rPr>
      </w:pPr>
      <w:r w:rsidRPr="006035CA">
        <w:rPr>
          <w:rFonts w:cstheme="minorHAnsi"/>
        </w:rPr>
        <w:t xml:space="preserve">NeDocS </w:t>
      </w:r>
      <w:r w:rsidRPr="006035CA">
        <w:rPr>
          <w:rFonts w:cstheme="minorHAnsi"/>
        </w:rPr>
        <w:tab/>
      </w:r>
      <w:r w:rsidR="004866D3" w:rsidRPr="006035CA">
        <w:rPr>
          <w:rFonts w:cstheme="minorHAnsi"/>
        </w:rPr>
        <w:t xml:space="preserve">Network Documentation System: ein von den LKW betriebenes Verwaltungssystem für Glasfaserleitungen </w:t>
      </w:r>
    </w:p>
    <w:p w14:paraId="73D4489F" w14:textId="17EE86F6" w:rsidR="00382361" w:rsidRPr="006035CA" w:rsidRDefault="00382361" w:rsidP="00382361">
      <w:pPr>
        <w:tabs>
          <w:tab w:val="left" w:pos="3402"/>
        </w:tabs>
        <w:spacing w:after="0"/>
        <w:ind w:left="3402" w:hanging="3402"/>
        <w:rPr>
          <w:rFonts w:cstheme="minorHAnsi"/>
        </w:rPr>
      </w:pPr>
      <w:r w:rsidRPr="006035CA">
        <w:rPr>
          <w:rFonts w:cstheme="minorHAnsi"/>
        </w:rPr>
        <w:t xml:space="preserve"> Makrozelle</w:t>
      </w:r>
      <w:r w:rsidRPr="006035CA">
        <w:rPr>
          <w:rFonts w:cstheme="minorHAnsi"/>
        </w:rPr>
        <w:tab/>
      </w:r>
      <w:r w:rsidR="00C47525" w:rsidRPr="006035CA">
        <w:rPr>
          <w:rFonts w:cstheme="minorHAnsi"/>
        </w:rPr>
        <w:t>Teilbereich von Versorgungsgebiet einer Anschluss</w:t>
      </w:r>
      <w:r w:rsidR="00F55107" w:rsidRPr="006035CA">
        <w:rPr>
          <w:rFonts w:cstheme="minorHAnsi"/>
        </w:rPr>
        <w:softHyphen/>
      </w:r>
      <w:r w:rsidR="00C47525" w:rsidRPr="006035CA">
        <w:rPr>
          <w:rFonts w:cstheme="minorHAnsi"/>
        </w:rPr>
        <w:t xml:space="preserve">zentrale, wird von einem 288 fasrigem Stammkabel von der Anschlusszentrale </w:t>
      </w:r>
      <w:r w:rsidR="00E65D9E" w:rsidRPr="006035CA">
        <w:rPr>
          <w:rFonts w:cstheme="minorHAnsi"/>
        </w:rPr>
        <w:t>versorgt</w:t>
      </w:r>
    </w:p>
    <w:p w14:paraId="5E4C89C2" w14:textId="6491385E" w:rsidR="004563D0" w:rsidRPr="006035CA" w:rsidRDefault="004563D0" w:rsidP="004866D3">
      <w:pPr>
        <w:tabs>
          <w:tab w:val="left" w:pos="3402"/>
        </w:tabs>
        <w:spacing w:after="0"/>
        <w:ind w:left="3402" w:hanging="3402"/>
        <w:rPr>
          <w:rFonts w:cstheme="minorHAnsi"/>
        </w:rPr>
      </w:pPr>
      <w:r w:rsidRPr="006035CA">
        <w:rPr>
          <w:rFonts w:cstheme="minorHAnsi"/>
        </w:rPr>
        <w:t>MFH</w:t>
      </w:r>
      <w:r w:rsidRPr="006035CA">
        <w:rPr>
          <w:rFonts w:cstheme="minorHAnsi"/>
        </w:rPr>
        <w:tab/>
        <w:t>Mehrfamilienhaus</w:t>
      </w:r>
    </w:p>
    <w:p w14:paraId="4B73375D" w14:textId="3CC4A075" w:rsidR="004866D3" w:rsidRPr="006035CA" w:rsidRDefault="00382361" w:rsidP="004866D3">
      <w:pPr>
        <w:tabs>
          <w:tab w:val="left" w:pos="3402"/>
        </w:tabs>
        <w:spacing w:after="0"/>
        <w:ind w:left="3402" w:hanging="3402"/>
        <w:rPr>
          <w:rFonts w:cstheme="minorHAnsi"/>
        </w:rPr>
      </w:pPr>
      <w:r w:rsidRPr="006035CA">
        <w:rPr>
          <w:rFonts w:cstheme="minorHAnsi"/>
        </w:rPr>
        <w:t>Nutzungseinheiten (NE)</w:t>
      </w:r>
      <w:r w:rsidRPr="006035CA">
        <w:rPr>
          <w:rFonts w:cstheme="minorHAnsi"/>
        </w:rPr>
        <w:tab/>
      </w:r>
      <w:r w:rsidR="004866D3" w:rsidRPr="006035CA">
        <w:rPr>
          <w:rFonts w:cstheme="minorHAnsi"/>
        </w:rPr>
        <w:t>In sich geschlossene Räumlichkeiten/Gebäude, welche privat oder gewerblich genutzt werden. Beispiel: Gebäude mit fünf separaten Wohnungen entsprechen fünf NE; Gebäude mit drei Firmen entsprechen drei NE</w:t>
      </w:r>
    </w:p>
    <w:p w14:paraId="658D479F" w14:textId="66E4D6CA" w:rsidR="004866D3" w:rsidRPr="006035CA" w:rsidRDefault="00382361" w:rsidP="004866D3">
      <w:pPr>
        <w:tabs>
          <w:tab w:val="left" w:pos="3402"/>
        </w:tabs>
        <w:spacing w:after="0"/>
        <w:ind w:left="3402" w:hanging="3402"/>
        <w:rPr>
          <w:rFonts w:cstheme="minorHAnsi"/>
        </w:rPr>
      </w:pPr>
      <w:r w:rsidRPr="006035CA">
        <w:rPr>
          <w:rFonts w:cstheme="minorHAnsi"/>
        </w:rPr>
        <w:t>Optischer Hauptverteiler</w:t>
      </w:r>
      <w:r w:rsidR="004866D3" w:rsidRPr="006035CA">
        <w:rPr>
          <w:rFonts w:cstheme="minorHAnsi"/>
        </w:rPr>
        <w:t xml:space="preserve"> (OHV)</w:t>
      </w:r>
      <w:r w:rsidRPr="006035CA">
        <w:rPr>
          <w:rFonts w:cstheme="minorHAnsi"/>
        </w:rPr>
        <w:tab/>
      </w:r>
      <w:r w:rsidR="004866D3" w:rsidRPr="006035CA">
        <w:rPr>
          <w:rFonts w:cstheme="minorHAnsi"/>
        </w:rPr>
        <w:t>Technische Verteilereinrichtung in der Anschlusszentrale der LKW an welchem TAL-Glasfaser aufgeführt sind und zum Anbieter rangiert werden</w:t>
      </w:r>
    </w:p>
    <w:p w14:paraId="3F9327FC" w14:textId="34BC42F7" w:rsidR="004866D3" w:rsidRPr="006035CA" w:rsidRDefault="00382361" w:rsidP="004866D3">
      <w:pPr>
        <w:tabs>
          <w:tab w:val="left" w:pos="3402"/>
        </w:tabs>
        <w:spacing w:after="0"/>
        <w:ind w:left="3402" w:hanging="3402"/>
        <w:rPr>
          <w:rFonts w:cstheme="minorHAnsi"/>
        </w:rPr>
      </w:pPr>
      <w:r w:rsidRPr="006035CA">
        <w:rPr>
          <w:rFonts w:cstheme="minorHAnsi"/>
        </w:rPr>
        <w:t xml:space="preserve">OTO </w:t>
      </w:r>
      <w:r w:rsidRPr="006035CA">
        <w:rPr>
          <w:rFonts w:cstheme="minorHAnsi"/>
        </w:rPr>
        <w:tab/>
      </w:r>
      <w:r w:rsidR="004866D3" w:rsidRPr="006035CA">
        <w:rPr>
          <w:rFonts w:cstheme="minorHAnsi"/>
        </w:rPr>
        <w:t>Optical Termination Outlet: ist der Abschlusspunkt bzw. -dose in den Räumlichkeiten (Nutzungseinheit) des Nutzers (Wohnung oder Betrieb)</w:t>
      </w:r>
    </w:p>
    <w:p w14:paraId="1B15CC23" w14:textId="3561CF07" w:rsidR="009E1BEE" w:rsidRPr="006035CA" w:rsidRDefault="00382361" w:rsidP="009E1BEE">
      <w:pPr>
        <w:tabs>
          <w:tab w:val="left" w:pos="3402"/>
        </w:tabs>
        <w:spacing w:after="0"/>
        <w:ind w:left="3402" w:hanging="3402"/>
        <w:rPr>
          <w:rFonts w:cstheme="minorHAnsi"/>
        </w:rPr>
      </w:pPr>
      <w:r w:rsidRPr="006035CA">
        <w:rPr>
          <w:rFonts w:cstheme="minorHAnsi"/>
        </w:rPr>
        <w:t>Peitschenkabel</w:t>
      </w:r>
      <w:r w:rsidRPr="006035CA">
        <w:rPr>
          <w:rFonts w:cstheme="minorHAnsi"/>
        </w:rPr>
        <w:tab/>
      </w:r>
      <w:r w:rsidR="009E1BEE" w:rsidRPr="006035CA">
        <w:rPr>
          <w:rFonts w:cstheme="minorHAnsi"/>
        </w:rPr>
        <w:t>LWL-Verbindungskabel in der Anschlusszentrale der LKW zwischen dem OHV und dem Rack des Anbieters</w:t>
      </w:r>
    </w:p>
    <w:p w14:paraId="59E25B63" w14:textId="77777777" w:rsidR="00382361" w:rsidRPr="006035CA" w:rsidRDefault="00382361" w:rsidP="00382361">
      <w:pPr>
        <w:tabs>
          <w:tab w:val="left" w:pos="3402"/>
        </w:tabs>
        <w:spacing w:after="0"/>
        <w:ind w:left="3402" w:hanging="3402"/>
        <w:rPr>
          <w:rFonts w:cstheme="minorHAnsi"/>
        </w:rPr>
      </w:pPr>
      <w:r w:rsidRPr="006035CA">
        <w:rPr>
          <w:rFonts w:cstheme="minorHAnsi"/>
        </w:rPr>
        <w:t>Rohre Anschlussnetz</w:t>
      </w:r>
      <w:r w:rsidRPr="006035CA">
        <w:rPr>
          <w:rFonts w:cstheme="minorHAnsi"/>
        </w:rPr>
        <w:tab/>
        <w:t>Anschlusszentrale der LKW bis zum BEP des Teilnehmers</w:t>
      </w:r>
    </w:p>
    <w:p w14:paraId="5BD8C82B" w14:textId="77777777" w:rsidR="00382361" w:rsidRPr="006035CA" w:rsidRDefault="00382361" w:rsidP="00382361">
      <w:pPr>
        <w:tabs>
          <w:tab w:val="left" w:pos="3402"/>
        </w:tabs>
        <w:spacing w:after="0"/>
        <w:ind w:left="3402" w:hanging="3402"/>
        <w:rPr>
          <w:rFonts w:cstheme="minorHAnsi"/>
        </w:rPr>
      </w:pPr>
      <w:r w:rsidRPr="006035CA">
        <w:rPr>
          <w:rFonts w:cstheme="minorHAnsi"/>
        </w:rPr>
        <w:t>Rohre Kernnetz</w:t>
      </w:r>
      <w:r w:rsidRPr="006035CA">
        <w:rPr>
          <w:rFonts w:cstheme="minorHAnsi"/>
        </w:rPr>
        <w:tab/>
        <w:t>zwischen den Anschlusszentrales der LKW im Inland und Anschlusszentralen im Ausland (bis Landesgrenze)</w:t>
      </w:r>
    </w:p>
    <w:p w14:paraId="26840658" w14:textId="77777777" w:rsidR="00382361" w:rsidRPr="006035CA" w:rsidRDefault="00382361" w:rsidP="00382361">
      <w:pPr>
        <w:tabs>
          <w:tab w:val="left" w:pos="3402"/>
        </w:tabs>
        <w:spacing w:after="0"/>
        <w:ind w:left="3402" w:hanging="3402"/>
        <w:rPr>
          <w:rFonts w:cstheme="minorHAnsi"/>
          <w:lang w:val="de-CH"/>
        </w:rPr>
      </w:pPr>
      <w:r w:rsidRPr="006035CA">
        <w:rPr>
          <w:rFonts w:cstheme="minorHAnsi"/>
          <w:lang w:val="de-CH"/>
        </w:rPr>
        <w:t xml:space="preserve">Serviceklassen </w:t>
      </w:r>
      <w:r w:rsidRPr="006035CA">
        <w:rPr>
          <w:rFonts w:cstheme="minorHAnsi"/>
          <w:lang w:val="de-CH"/>
        </w:rPr>
        <w:tab/>
        <w:t>= SLA – Service Level Agreements</w:t>
      </w:r>
    </w:p>
    <w:p w14:paraId="7E870EF7" w14:textId="508B67BC" w:rsidR="00382361" w:rsidRPr="006035CA" w:rsidRDefault="00382361" w:rsidP="00382361">
      <w:pPr>
        <w:tabs>
          <w:tab w:val="left" w:pos="3402"/>
        </w:tabs>
        <w:spacing w:after="0"/>
        <w:ind w:left="3402" w:hanging="3402"/>
        <w:rPr>
          <w:rFonts w:cstheme="minorHAnsi"/>
        </w:rPr>
      </w:pPr>
      <w:r w:rsidRPr="006035CA">
        <w:rPr>
          <w:rFonts w:cstheme="minorHAnsi"/>
        </w:rPr>
        <w:t>TAL-Glasfaser</w:t>
      </w:r>
      <w:r w:rsidRPr="006035CA">
        <w:rPr>
          <w:rFonts w:cstheme="minorHAnsi"/>
        </w:rPr>
        <w:tab/>
      </w:r>
      <w:r w:rsidR="009271B6" w:rsidRPr="006035CA">
        <w:rPr>
          <w:rFonts w:cstheme="minorHAnsi"/>
        </w:rPr>
        <w:t>Teilnehmer-Anschluss-Leitung, Glasfasernetz von Anschlusszentrale bis BEP</w:t>
      </w:r>
    </w:p>
    <w:p w14:paraId="212CDDAC" w14:textId="77777777" w:rsidR="00382361" w:rsidRPr="006035CA" w:rsidRDefault="00382361" w:rsidP="00382361">
      <w:pPr>
        <w:jc w:val="center"/>
        <w:rPr>
          <w:rFonts w:cstheme="minorHAnsi"/>
        </w:rPr>
      </w:pPr>
    </w:p>
    <w:p w14:paraId="5140D5B1" w14:textId="77777777" w:rsidR="00382361" w:rsidRPr="006035CA" w:rsidRDefault="00382361" w:rsidP="00382361">
      <w:pPr>
        <w:jc w:val="center"/>
        <w:rPr>
          <w:rFonts w:eastAsiaTheme="majorEastAsia" w:cstheme="minorHAnsi"/>
          <w:bCs/>
        </w:rPr>
      </w:pPr>
      <w:r w:rsidRPr="006035CA">
        <w:rPr>
          <w:rFonts w:cstheme="minorHAnsi"/>
        </w:rPr>
        <w:t>--- Ende des Dokuments ---</w:t>
      </w:r>
      <w:bookmarkEnd w:id="0"/>
      <w:bookmarkEnd w:id="154"/>
    </w:p>
    <w:sectPr w:rsidR="00382361" w:rsidRPr="006035CA" w:rsidSect="0091175A">
      <w:headerReference w:type="even" r:id="rId39"/>
      <w:headerReference w:type="default" r:id="rId40"/>
      <w:footerReference w:type="default" r:id="rId41"/>
      <w:headerReference w:type="firs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76BC0" w14:textId="77777777" w:rsidR="00C845CC" w:rsidRDefault="00C845CC" w:rsidP="00F24189">
      <w:r>
        <w:separator/>
      </w:r>
    </w:p>
    <w:p w14:paraId="497D815C" w14:textId="77777777" w:rsidR="00C845CC" w:rsidRDefault="00C845CC" w:rsidP="00F24189"/>
  </w:endnote>
  <w:endnote w:type="continuationSeparator" w:id="0">
    <w:p w14:paraId="05A8BA64" w14:textId="77777777" w:rsidR="00C845CC" w:rsidRDefault="00C845CC" w:rsidP="00F24189">
      <w:r>
        <w:continuationSeparator/>
      </w:r>
    </w:p>
    <w:p w14:paraId="35034434" w14:textId="77777777" w:rsidR="00C845CC" w:rsidRDefault="00C845CC" w:rsidP="00F24189"/>
  </w:endnote>
  <w:endnote w:type="continuationNotice" w:id="1">
    <w:p w14:paraId="44778A1E" w14:textId="77777777" w:rsidR="00C845CC" w:rsidRDefault="00C845CC" w:rsidP="00F24189"/>
    <w:p w14:paraId="38FA7B1D" w14:textId="77777777" w:rsidR="00C845CC" w:rsidRDefault="00C845CC" w:rsidP="00F241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yant Medium">
    <w:panose1 w:val="02000603030000020004"/>
    <w:charset w:val="00"/>
    <w:family w:val="modern"/>
    <w:notTrueType/>
    <w:pitch w:val="variable"/>
    <w:sig w:usb0="A00000AF" w:usb1="5000204A" w:usb2="00000000" w:usb3="00000000" w:csb0="00000093" w:csb1="00000000"/>
  </w:font>
  <w:font w:name="TheSans Swisscom Light">
    <w:altName w:val="Calibri"/>
    <w:panose1 w:val="00000000000000000000"/>
    <w:charset w:val="00"/>
    <w:family w:val="swiss"/>
    <w:notTrueType/>
    <w:pitch w:val="default"/>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CE660" w14:textId="77777777" w:rsidR="00877FF8" w:rsidRDefault="00877F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30A83" w14:textId="77777777" w:rsidR="00EA5FB4" w:rsidRPr="00904EF5" w:rsidRDefault="00EA5FB4" w:rsidP="00904EF5">
    <w:pPr>
      <w:pStyle w:val="Fuzeile"/>
      <w:jc w:val="center"/>
      <w:rPr>
        <w:lang w:val="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E376" w14:textId="77777777" w:rsidR="00877FF8" w:rsidRDefault="00877FF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F81A6" w14:textId="77777777" w:rsidR="00EA5FB4" w:rsidRPr="00904EF5" w:rsidRDefault="00EA5FB4" w:rsidP="00904EF5">
    <w:pPr>
      <w:pStyle w:val="Fuzeile"/>
      <w:jc w:val="center"/>
      <w:rPr>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DB7CD" w14:textId="77777777" w:rsidR="00C845CC" w:rsidRDefault="00C845CC" w:rsidP="00F24189">
      <w:r>
        <w:separator/>
      </w:r>
    </w:p>
    <w:p w14:paraId="03711AA7" w14:textId="77777777" w:rsidR="00C845CC" w:rsidRDefault="00C845CC" w:rsidP="00F24189"/>
  </w:footnote>
  <w:footnote w:type="continuationSeparator" w:id="0">
    <w:p w14:paraId="2C11B13A" w14:textId="77777777" w:rsidR="00C845CC" w:rsidRDefault="00C845CC" w:rsidP="00F24189">
      <w:r>
        <w:continuationSeparator/>
      </w:r>
    </w:p>
    <w:p w14:paraId="3DC8C241" w14:textId="77777777" w:rsidR="00C845CC" w:rsidRDefault="00C845CC" w:rsidP="00F24189"/>
  </w:footnote>
  <w:footnote w:type="continuationNotice" w:id="1">
    <w:p w14:paraId="46468D6A" w14:textId="77777777" w:rsidR="00C845CC" w:rsidRDefault="00C845CC" w:rsidP="00F24189"/>
    <w:p w14:paraId="1BABF08E" w14:textId="77777777" w:rsidR="00C845CC" w:rsidRDefault="00C845CC" w:rsidP="00F24189"/>
  </w:footnote>
  <w:footnote w:id="2">
    <w:p w14:paraId="0216ECFC" w14:textId="77777777" w:rsidR="00EA5FB4" w:rsidRPr="00A371C8" w:rsidRDefault="00EA5FB4" w:rsidP="004F5BBF">
      <w:pPr>
        <w:pStyle w:val="Funotentext"/>
      </w:pPr>
      <w:r w:rsidRPr="00A371C8">
        <w:rPr>
          <w:rStyle w:val="Funotenzeichen"/>
          <w:rFonts w:ascii="Arial" w:hAnsi="Arial" w:cs="Arial"/>
        </w:rPr>
        <w:footnoteRef/>
      </w:r>
      <w:r w:rsidRPr="00A371C8">
        <w:t xml:space="preserve"> </w:t>
      </w:r>
      <w:hyperlink r:id="rId1" w:history="1">
        <w:r w:rsidRPr="00FB053D">
          <w:rPr>
            <w:rStyle w:val="Hyperlink"/>
            <w:rFonts w:asciiTheme="minorHAnsi" w:hAnsiTheme="minorHAnsi" w:cstheme="minorBidi"/>
          </w:rPr>
          <w:t>https://www.gesetze.li/konso/2006.91</w:t>
        </w:r>
      </w:hyperlink>
    </w:p>
  </w:footnote>
  <w:footnote w:id="3">
    <w:p w14:paraId="448E2C5B" w14:textId="77777777" w:rsidR="00EA5FB4" w:rsidRDefault="00EA5FB4" w:rsidP="004F5BBF">
      <w:pPr>
        <w:pStyle w:val="Funotentext"/>
      </w:pPr>
      <w:r w:rsidRPr="00A371C8">
        <w:rPr>
          <w:rStyle w:val="Funotenzeichen"/>
          <w:rFonts w:ascii="Arial" w:hAnsi="Arial" w:cs="Arial"/>
        </w:rPr>
        <w:footnoteRef/>
      </w:r>
      <w:r w:rsidRPr="00A371C8">
        <w:t xml:space="preserve"> </w:t>
      </w:r>
      <w:hyperlink r:id="rId2" w:history="1">
        <w:r w:rsidRPr="00FB053D">
          <w:rPr>
            <w:rStyle w:val="Hyperlink"/>
            <w:rFonts w:asciiTheme="minorHAnsi" w:hAnsiTheme="minorHAnsi" w:cstheme="minorBidi"/>
          </w:rPr>
          <w:t>https://www.gesetze.li/konso/2007067000</w:t>
        </w:r>
      </w:hyperlink>
    </w:p>
  </w:footnote>
  <w:footnote w:id="4">
    <w:p w14:paraId="1D486A5E" w14:textId="77777777" w:rsidR="00EA5FB4" w:rsidRDefault="00EA5FB4" w:rsidP="004F5BBF">
      <w:pPr>
        <w:pStyle w:val="Funotentext"/>
      </w:pPr>
      <w:r>
        <w:rPr>
          <w:rStyle w:val="Funotenzeichen"/>
        </w:rPr>
        <w:footnoteRef/>
      </w:r>
      <w:r>
        <w:t xml:space="preserve"> </w:t>
      </w:r>
      <w:hyperlink r:id="rId3" w:history="1">
        <w:r w:rsidRPr="00C75BD4">
          <w:rPr>
            <w:rStyle w:val="Hyperlink"/>
            <w:rFonts w:asciiTheme="minorHAnsi" w:hAnsiTheme="minorHAnsi" w:cstheme="minorHAnsi"/>
          </w:rPr>
          <w:t>https://www.llv.li/files/ak/technisches-glossar-ak.pdf</w:t>
        </w:r>
      </w:hyperlink>
    </w:p>
  </w:footnote>
  <w:footnote w:id="5">
    <w:p w14:paraId="4359337F" w14:textId="77777777" w:rsidR="00EA5FB4" w:rsidRPr="00CC49EA" w:rsidRDefault="00EA5FB4" w:rsidP="00862145">
      <w:pPr>
        <w:pStyle w:val="Funotentext"/>
      </w:pPr>
      <w:r>
        <w:rPr>
          <w:rStyle w:val="Funotenzeichen"/>
        </w:rPr>
        <w:footnoteRef/>
      </w:r>
      <w:r>
        <w:t xml:space="preserve"> </w:t>
      </w:r>
      <w:r w:rsidRPr="008A2E4C">
        <w:rPr>
          <w:rStyle w:val="Hyperlink"/>
          <w:rFonts w:asciiTheme="minorHAnsi" w:hAnsiTheme="minorHAnsi" w:cstheme="minorHAnsi"/>
        </w:rPr>
        <w:t>https://www.gesetze.li/konso/1923.004</w:t>
      </w:r>
    </w:p>
  </w:footnote>
  <w:footnote w:id="6">
    <w:p w14:paraId="53503077" w14:textId="15C35072" w:rsidR="00EA5FB4" w:rsidRPr="00925531" w:rsidRDefault="00EA5FB4">
      <w:pPr>
        <w:pStyle w:val="Funotentext"/>
        <w:rPr>
          <w:lang w:val="de-CH"/>
        </w:rPr>
      </w:pPr>
      <w:r>
        <w:rPr>
          <w:rStyle w:val="Funotenzeichen"/>
        </w:rPr>
        <w:footnoteRef/>
      </w:r>
      <w:r>
        <w:t xml:space="preserve"> </w:t>
      </w:r>
      <w:r>
        <w:tab/>
      </w:r>
      <w:r w:rsidR="00CA43A4" w:rsidRPr="0005401C">
        <w:rPr>
          <w:rFonts w:cstheme="minorHAnsi"/>
        </w:rPr>
        <w:t>Verantwortlichkeiten LKW und Liegenschaftseigentümer sind grün gekennzeichnet</w:t>
      </w:r>
      <w:r w:rsidR="00CA43A4">
        <w:rPr>
          <w:rFonts w:cstheme="minorHAnsi"/>
        </w:rPr>
        <w:t>.</w:t>
      </w:r>
      <w:r w:rsidR="00CA43A4" w:rsidRPr="00925531">
        <w:t xml:space="preserve"> </w:t>
      </w:r>
      <w:r w:rsidRPr="00925531">
        <w:t>Netzübergabepunkt ist ausgangsseitiger LWL-Stecker vom BEP</w:t>
      </w:r>
      <w:r>
        <w:t>;</w:t>
      </w:r>
      <w:r w:rsidRPr="00925531">
        <w:t xml:space="preserve"> daher gehören die LWL-Stecker nicht zur Gebäudeverkabelung</w:t>
      </w:r>
      <w:r>
        <w:t>.</w:t>
      </w:r>
    </w:p>
  </w:footnote>
  <w:footnote w:id="7">
    <w:p w14:paraId="27AEDED4" w14:textId="265D7E60" w:rsidR="00EA5FB4" w:rsidRPr="007C22A0" w:rsidRDefault="00EA5FB4">
      <w:pPr>
        <w:pStyle w:val="Funotentext"/>
        <w:rPr>
          <w:lang w:val="de-CH"/>
        </w:rPr>
      </w:pPr>
      <w:r>
        <w:rPr>
          <w:rStyle w:val="Funotenzeichen"/>
        </w:rPr>
        <w:footnoteRef/>
      </w:r>
      <w:r>
        <w:t xml:space="preserve"> </w:t>
      </w:r>
      <w:r>
        <w:tab/>
      </w:r>
      <w:r w:rsidRPr="007C22A0">
        <w:t>Standardangebot für den Zugang zur passiven Infrastruktur des Kommunikationsnetzes der LKW, mit dem die LKW als der Regulierung unterliegender Betreiber von Kommunikationsnetzen mit beträchtlicher Marktmacht den Anbietern von Kommunikationsdiensten auf deren Ersuchen den Zugang zur Infrastruktur des Kommunikationsnetzes der LKW zur Verfügung stellen.</w:t>
      </w:r>
      <w:r>
        <w:t xml:space="preserve"> Abrufbar unter </w:t>
      </w:r>
      <w:hyperlink r:id="rId4" w:history="1">
        <w:r w:rsidRPr="00C5785E">
          <w:rPr>
            <w:rStyle w:val="Hyperlink"/>
            <w:rFonts w:asciiTheme="minorHAnsi" w:hAnsiTheme="minorHAnsi" w:cstheme="minorBidi"/>
          </w:rPr>
          <w:t>https://www.lkw.li/hilfe-und-service/downloads.html</w:t>
        </w:r>
      </w:hyperlink>
      <w:r>
        <w:rPr>
          <w:rStyle w:val="Hyperlink"/>
          <w:rFonts w:asciiTheme="minorHAnsi" w:hAnsiTheme="minorHAnsi" w:cstheme="minorBid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38E3C" w14:textId="7400D89E" w:rsidR="00877FF8" w:rsidRDefault="00C845CC">
    <w:pPr>
      <w:pStyle w:val="Kopfzeile"/>
    </w:pPr>
    <w:r>
      <w:rPr>
        <w:noProof/>
      </w:rPr>
      <w:pict w14:anchorId="6CF45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860" o:spid="_x0000_s2050" type="#_x0000_t136" style="position:absolute;margin-left:0;margin-top:0;width:532.9pt;height:106.55pt;rotation:315;z-index:-251653120;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678E" w14:textId="0C593CD3" w:rsidR="00EA5FB4" w:rsidRDefault="00C845CC">
    <w:pPr>
      <w:pStyle w:val="Kopfzeile"/>
    </w:pPr>
    <w:r>
      <w:rPr>
        <w:noProof/>
      </w:rPr>
      <w:pict w14:anchorId="0268D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861" o:spid="_x0000_s2051" type="#_x0000_t136" style="position:absolute;margin-left:0;margin-top:0;width:532.9pt;height:106.55pt;rotation:315;z-index:-251651072;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r w:rsidR="00EA5FB4">
      <w:rPr>
        <w:noProof/>
      </w:rPr>
      <w:drawing>
        <wp:anchor distT="0" distB="0" distL="114300" distR="114300" simplePos="0" relativeHeight="251659264" behindDoc="0" locked="0" layoutInCell="1" allowOverlap="1" wp14:anchorId="368653CC" wp14:editId="6B206FFD">
          <wp:simplePos x="0" y="0"/>
          <wp:positionH relativeFrom="column">
            <wp:posOffset>4237990</wp:posOffset>
          </wp:positionH>
          <wp:positionV relativeFrom="paragraph">
            <wp:posOffset>-247015</wp:posOffset>
          </wp:positionV>
          <wp:extent cx="1144270" cy="507365"/>
          <wp:effectExtent l="0" t="0" r="0" b="6985"/>
          <wp:wrapSquare wrapText="bothSides"/>
          <wp:docPr id="33194" name="Grafik 3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A112" w14:textId="1D6CEE93" w:rsidR="00877FF8" w:rsidRDefault="00C845CC">
    <w:pPr>
      <w:pStyle w:val="Kopfzeile"/>
    </w:pPr>
    <w:r>
      <w:rPr>
        <w:noProof/>
      </w:rPr>
      <w:pict w14:anchorId="61C9F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859" o:spid="_x0000_s2049" type="#_x0000_t136" style="position:absolute;margin-left:0;margin-top:0;width:532.9pt;height:106.55pt;rotation:315;z-index:-251655168;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71FDD" w14:textId="2EFA6AE5" w:rsidR="00877FF8" w:rsidRDefault="00C845CC">
    <w:pPr>
      <w:pStyle w:val="Kopfzeile"/>
    </w:pPr>
    <w:r>
      <w:rPr>
        <w:noProof/>
      </w:rPr>
      <w:pict w14:anchorId="10C9F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863" o:spid="_x0000_s2053" type="#_x0000_t136" style="position:absolute;margin-left:0;margin-top:0;width:532.9pt;height:106.55pt;rotation:315;z-index:-251646976;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69661" w14:textId="16349669" w:rsidR="00EA5FB4" w:rsidRDefault="00C845CC" w:rsidP="00B24DCB">
    <w:pPr>
      <w:pStyle w:val="Fuzeile"/>
    </w:pPr>
    <w:r>
      <w:rPr>
        <w:noProof/>
      </w:rPr>
      <w:pict w14:anchorId="2F4F7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864" o:spid="_x0000_s2054" type="#_x0000_t136" style="position:absolute;left:0;text-align:left;margin-left:0;margin-top:0;width:532.9pt;height:106.55pt;rotation:315;z-index:-251644928;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r w:rsidR="00EA5FB4">
      <w:fldChar w:fldCharType="begin"/>
    </w:r>
    <w:r w:rsidR="00EA5FB4">
      <w:instrText>PAGE   \* MERGEFORMAT</w:instrText>
    </w:r>
    <w:r w:rsidR="00EA5FB4">
      <w:fldChar w:fldCharType="separate"/>
    </w:r>
    <w:r w:rsidR="00EA5FB4">
      <w:rPr>
        <w:noProof/>
      </w:rPr>
      <w:t>14</w:t>
    </w:r>
    <w:r w:rsidR="00EA5FB4">
      <w:fldChar w:fldCharType="end"/>
    </w:r>
    <w:r w:rsidR="00EA5FB4">
      <w:t xml:space="preserve"> / </w:t>
    </w:r>
    <w:r w:rsidR="00EA5FB4">
      <w:rPr>
        <w:noProof/>
      </w:rPr>
      <w:fldChar w:fldCharType="begin"/>
    </w:r>
    <w:r w:rsidR="00EA5FB4">
      <w:rPr>
        <w:noProof/>
      </w:rPr>
      <w:instrText xml:space="preserve"> NUMPAGES  \* Arabic  \* MERGEFORMAT </w:instrText>
    </w:r>
    <w:r w:rsidR="00EA5FB4">
      <w:rPr>
        <w:noProof/>
      </w:rPr>
      <w:fldChar w:fldCharType="separate"/>
    </w:r>
    <w:r w:rsidR="00EA5FB4">
      <w:rPr>
        <w:noProof/>
      </w:rPr>
      <w:t>14</w:t>
    </w:r>
    <w:r w:rsidR="00EA5FB4">
      <w:rPr>
        <w:noProof/>
      </w:rPr>
      <w:fldChar w:fldCharType="end"/>
    </w:r>
  </w:p>
  <w:p w14:paraId="3FA3B206" w14:textId="77777777" w:rsidR="00EA5FB4" w:rsidRDefault="00EA5FB4">
    <w:pPr>
      <w:pStyle w:val="Kopfzeile"/>
    </w:pPr>
  </w:p>
  <w:p w14:paraId="05F15F28" w14:textId="77777777" w:rsidR="00EA5FB4" w:rsidRDefault="00EA5FB4" w:rsidP="00F2418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CB20" w14:textId="1F24C03B" w:rsidR="00877FF8" w:rsidRDefault="00C845CC">
    <w:pPr>
      <w:pStyle w:val="Kopfzeile"/>
    </w:pPr>
    <w:r>
      <w:rPr>
        <w:noProof/>
      </w:rPr>
      <w:pict w14:anchorId="75AA3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862" o:spid="_x0000_s2052" type="#_x0000_t136" style="position:absolute;margin-left:0;margin-top:0;width:532.9pt;height:106.55pt;rotation:315;z-index:-251649024;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2CE0E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9846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CAC6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E23B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300B4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CAF4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42561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44804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C61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A4F7E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2259C5"/>
    <w:multiLevelType w:val="multilevel"/>
    <w:tmpl w:val="64DCE5D6"/>
    <w:numStyleLink w:val="AKBullets"/>
  </w:abstractNum>
  <w:abstractNum w:abstractNumId="11" w15:restartNumberingAfterBreak="0">
    <w:nsid w:val="05123430"/>
    <w:multiLevelType w:val="hybridMultilevel"/>
    <w:tmpl w:val="8CB4399A"/>
    <w:lvl w:ilvl="0" w:tplc="1B304242">
      <w:start w:val="1"/>
      <w:numFmt w:val="decimal"/>
      <w:pStyle w:val="Anhang"/>
      <w:lvlText w:val="Anhang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62F5F13"/>
    <w:multiLevelType w:val="hybridMultilevel"/>
    <w:tmpl w:val="5D145BD4"/>
    <w:lvl w:ilvl="0" w:tplc="621C661C">
      <w:start w:val="1"/>
      <w:numFmt w:val="decimal"/>
      <w:pStyle w:val="AKVAufzhlZiff"/>
      <w:lvlText w:val="%1."/>
      <w:lvlJc w:val="left"/>
      <w:pPr>
        <w:tabs>
          <w:tab w:val="num" w:pos="502"/>
        </w:tabs>
        <w:ind w:left="502" w:hanging="360"/>
      </w:pPr>
      <w:rPr>
        <w:rFonts w:hint="default"/>
      </w:rPr>
    </w:lvl>
    <w:lvl w:ilvl="1" w:tplc="AFFAA828">
      <w:start w:val="1"/>
      <w:numFmt w:val="lowerLetter"/>
      <w:pStyle w:val="AKVAufzhlZiff2"/>
      <w:lvlText w:val="%2."/>
      <w:lvlJc w:val="left"/>
      <w:pPr>
        <w:ind w:left="1222" w:hanging="360"/>
      </w:pPr>
      <w:rPr>
        <w:rFonts w:hint="default"/>
      </w:rPr>
    </w:lvl>
    <w:lvl w:ilvl="2" w:tplc="5C7C7AEA">
      <w:start w:val="1"/>
      <w:numFmt w:val="lowerRoman"/>
      <w:pStyle w:val="AKVAufzhlZiff3"/>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13" w15:restartNumberingAfterBreak="0">
    <w:nsid w:val="0A1C11A8"/>
    <w:multiLevelType w:val="hybridMultilevel"/>
    <w:tmpl w:val="C27A7AB6"/>
    <w:lvl w:ilvl="0" w:tplc="057481E6">
      <w:start w:val="1"/>
      <w:numFmt w:val="decimal"/>
      <w:pStyle w:val="AKberAnnex1"/>
      <w:lvlText w:val="Anhang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0FC22F72"/>
    <w:multiLevelType w:val="multilevel"/>
    <w:tmpl w:val="8B9EC100"/>
    <w:lvl w:ilvl="0">
      <w:start w:val="1"/>
      <w:numFmt w:val="none"/>
      <w:lvlText w:val=""/>
      <w:lvlJc w:val="left"/>
      <w:pPr>
        <w:ind w:left="425" w:hanging="425"/>
      </w:pPr>
      <w:rPr>
        <w:rFonts w:hint="default"/>
      </w:rPr>
    </w:lvl>
    <w:lvl w:ilvl="1">
      <w:start w:val="1"/>
      <w:numFmt w:val="none"/>
      <w:lvlText w:val=""/>
      <w:lvlJc w:val="left"/>
      <w:pPr>
        <w:ind w:left="850" w:hanging="425"/>
      </w:pPr>
      <w:rPr>
        <w:rFonts w:hint="default"/>
      </w:rPr>
    </w:lvl>
    <w:lvl w:ilvl="2">
      <w:start w:val="1"/>
      <w:numFmt w:val="none"/>
      <w:lvlText w:val=""/>
      <w:lvlJc w:val="left"/>
      <w:pPr>
        <w:ind w:left="1275" w:hanging="425"/>
      </w:pPr>
      <w:rPr>
        <w:rFonts w:hint="default"/>
      </w:rPr>
    </w:lvl>
    <w:lvl w:ilvl="3">
      <w:start w:val="1"/>
      <w:numFmt w:val="none"/>
      <w:lvlText w:val=""/>
      <w:lvlJc w:val="left"/>
      <w:pPr>
        <w:ind w:left="1700" w:hanging="425"/>
      </w:pPr>
      <w:rPr>
        <w:rFonts w:hint="default"/>
      </w:rPr>
    </w:lvl>
    <w:lvl w:ilvl="4">
      <w:start w:val="1"/>
      <w:numFmt w:val="upperRoman"/>
      <w:pStyle w:val="AKGL1I"/>
      <w:suff w:val="nothing"/>
      <w:lvlText w:val="%5 "/>
      <w:lvlJc w:val="center"/>
      <w:pPr>
        <w:ind w:left="2125" w:hanging="2125"/>
      </w:pPr>
      <w:rPr>
        <w:rFonts w:hint="default"/>
      </w:rPr>
    </w:lvl>
    <w:lvl w:ilvl="5">
      <w:start w:val="1"/>
      <w:numFmt w:val="upperLetter"/>
      <w:suff w:val="nothing"/>
      <w:lvlText w:val="%6 "/>
      <w:lvlJc w:val="center"/>
      <w:pPr>
        <w:ind w:left="0" w:firstLine="0"/>
      </w:pPr>
      <w:rPr>
        <w:rFonts w:hint="default"/>
      </w:rPr>
    </w:lvl>
    <w:lvl w:ilvl="6">
      <w:start w:val="1"/>
      <w:numFmt w:val="decimal"/>
      <w:lvlRestart w:val="1"/>
      <w:pStyle w:val="AKGL3Art"/>
      <w:suff w:val="nothing"/>
      <w:lvlText w:val="Art. %7 "/>
      <w:lvlJc w:val="center"/>
      <w:pPr>
        <w:ind w:left="0" w:firstLine="0"/>
      </w:pPr>
      <w:rPr>
        <w:rFonts w:hint="default"/>
        <w:lang w:val="de-LI"/>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5" w15:restartNumberingAfterBreak="0">
    <w:nsid w:val="123363E8"/>
    <w:multiLevelType w:val="multilevel"/>
    <w:tmpl w:val="7FFC772E"/>
    <w:lvl w:ilvl="0">
      <w:start w:val="1"/>
      <w:numFmt w:val="bullet"/>
      <w:pStyle w:val="AKTabelleBullet1"/>
      <w:lvlText w:val="▪"/>
      <w:lvlJc w:val="left"/>
      <w:pPr>
        <w:tabs>
          <w:tab w:val="num" w:pos="284"/>
        </w:tabs>
        <w:ind w:left="284" w:hanging="284"/>
      </w:pPr>
      <w:rPr>
        <w:rFonts w:ascii="Calibri" w:hAnsi="Calibri" w:hint="default"/>
      </w:rPr>
    </w:lvl>
    <w:lvl w:ilvl="1">
      <w:start w:val="1"/>
      <w:numFmt w:val="bullet"/>
      <w:pStyle w:val="AKTabelleBullet2"/>
      <w:lvlText w:val="o"/>
      <w:lvlJc w:val="left"/>
      <w:pPr>
        <w:tabs>
          <w:tab w:val="num" w:pos="567"/>
        </w:tabs>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AC51B1A"/>
    <w:multiLevelType w:val="multilevel"/>
    <w:tmpl w:val="64DCE5D6"/>
    <w:styleLink w:val="AKBullets"/>
    <w:lvl w:ilvl="0">
      <w:start w:val="1"/>
      <w:numFmt w:val="bullet"/>
      <w:pStyle w:val="AKBullet1"/>
      <w:lvlText w:val=""/>
      <w:lvlJc w:val="left"/>
      <w:pPr>
        <w:tabs>
          <w:tab w:val="num" w:pos="284"/>
        </w:tabs>
        <w:ind w:left="284" w:hanging="284"/>
      </w:pPr>
      <w:rPr>
        <w:rFonts w:ascii="Symbol" w:hAnsi="Symbol" w:hint="default"/>
      </w:rPr>
    </w:lvl>
    <w:lvl w:ilvl="1">
      <w:start w:val="1"/>
      <w:numFmt w:val="bullet"/>
      <w:pStyle w:val="AKBullet2"/>
      <w:lvlText w:val="o"/>
      <w:lvlJc w:val="left"/>
      <w:pPr>
        <w:tabs>
          <w:tab w:val="num" w:pos="567"/>
        </w:tabs>
        <w:ind w:left="567" w:hanging="283"/>
      </w:pPr>
      <w:rPr>
        <w:rFonts w:ascii="Courier New" w:hAnsi="Courier New" w:hint="default"/>
      </w:rPr>
    </w:lvl>
    <w:lvl w:ilvl="2">
      <w:start w:val="1"/>
      <w:numFmt w:val="bullet"/>
      <w:pStyle w:val="AKBullet3"/>
      <w:lvlText w:val=""/>
      <w:lvlJc w:val="left"/>
      <w:pPr>
        <w:tabs>
          <w:tab w:val="num" w:pos="994"/>
        </w:tabs>
        <w:ind w:left="994" w:hanging="284"/>
      </w:pPr>
      <w:rPr>
        <w:rFonts w:ascii="Wingdings" w:hAnsi="Wingdings" w:hint="default"/>
      </w:rPr>
    </w:lvl>
    <w:lvl w:ilvl="3">
      <w:start w:val="1"/>
      <w:numFmt w:val="bullet"/>
      <w:pStyle w:val="AKBullet4"/>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17" w15:restartNumberingAfterBreak="0">
    <w:nsid w:val="1B2D4981"/>
    <w:multiLevelType w:val="multilevel"/>
    <w:tmpl w:val="1F44E856"/>
    <w:lvl w:ilvl="0">
      <w:start w:val="1"/>
      <w:numFmt w:val="decimal"/>
      <w:pStyle w:val="AKLegalL1"/>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KLegalL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AKLegalL3"/>
      <w:lvlText w:val="(%3)"/>
      <w:lvlJc w:val="left"/>
      <w:pPr>
        <w:tabs>
          <w:tab w:val="num" w:pos="992"/>
        </w:tabs>
        <w:ind w:left="992" w:hanging="4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AKLegalL4"/>
      <w:lvlText w:val="(%4)"/>
      <w:lvlJc w:val="left"/>
      <w:pPr>
        <w:tabs>
          <w:tab w:val="num" w:pos="1418"/>
        </w:tabs>
        <w:ind w:left="1418" w:hanging="426"/>
      </w:pPr>
      <w:rPr>
        <w:rFonts w:hint="default"/>
        <w:b w:val="0"/>
        <w:i w:val="0"/>
        <w:caps w:val="0"/>
        <w:u w:val="none"/>
      </w:rPr>
    </w:lvl>
    <w:lvl w:ilvl="4">
      <w:start w:val="1"/>
      <w:numFmt w:val="decimal"/>
      <w:pStyle w:val="AKLegalL5"/>
      <w:lvlText w:val="(%5)"/>
      <w:lvlJc w:val="left"/>
      <w:pPr>
        <w:tabs>
          <w:tab w:val="num" w:pos="1843"/>
        </w:tabs>
        <w:ind w:left="1843" w:hanging="425"/>
      </w:pPr>
      <w:rPr>
        <w:rFonts w:hint="default"/>
        <w:b w:val="0"/>
        <w:i w:val="0"/>
        <w:caps w:val="0"/>
        <w:u w:val="none"/>
      </w:rPr>
    </w:lvl>
    <w:lvl w:ilvl="5">
      <w:start w:val="1"/>
      <w:numFmt w:val="lowerLetter"/>
      <w:lvlText w:val="%6."/>
      <w:lvlJc w:val="left"/>
      <w:pPr>
        <w:tabs>
          <w:tab w:val="num" w:pos="2140"/>
        </w:tabs>
        <w:ind w:left="2129" w:hanging="709"/>
      </w:pPr>
      <w:rPr>
        <w:rFonts w:hint="default"/>
        <w:b w:val="0"/>
        <w:i w:val="0"/>
        <w:caps w:val="0"/>
        <w:u w:val="none"/>
      </w:rPr>
    </w:lvl>
    <w:lvl w:ilvl="6">
      <w:start w:val="1"/>
      <w:numFmt w:val="lowerRoman"/>
      <w:lvlText w:val="%7."/>
      <w:lvlJc w:val="left"/>
      <w:pPr>
        <w:tabs>
          <w:tab w:val="num" w:pos="2424"/>
        </w:tabs>
        <w:ind w:left="2413" w:hanging="709"/>
      </w:pPr>
      <w:rPr>
        <w:rFonts w:hint="default"/>
        <w:b w:val="0"/>
        <w:i w:val="0"/>
        <w:caps w:val="0"/>
        <w:u w:val="none"/>
      </w:rPr>
    </w:lvl>
    <w:lvl w:ilvl="7">
      <w:start w:val="1"/>
      <w:numFmt w:val="lowerLetter"/>
      <w:lvlText w:val="(%8)"/>
      <w:lvlJc w:val="left"/>
      <w:pPr>
        <w:tabs>
          <w:tab w:val="num" w:pos="2708"/>
        </w:tabs>
        <w:ind w:left="2697" w:hanging="709"/>
      </w:pPr>
      <w:rPr>
        <w:rFonts w:ascii="Times New Roman" w:hAnsi="Times New Roman" w:cs="Times New Roman" w:hint="default"/>
        <w:b w:val="0"/>
        <w:i w:val="0"/>
        <w:caps w:val="0"/>
        <w:color w:val="auto"/>
        <w:u w:val="none"/>
      </w:rPr>
    </w:lvl>
    <w:lvl w:ilvl="8">
      <w:start w:val="1"/>
      <w:numFmt w:val="lowerRoman"/>
      <w:lvlText w:val="(%9)"/>
      <w:lvlJc w:val="left"/>
      <w:pPr>
        <w:tabs>
          <w:tab w:val="num" w:pos="2992"/>
        </w:tabs>
        <w:ind w:left="2981" w:hanging="709"/>
      </w:pPr>
      <w:rPr>
        <w:rFonts w:ascii="Times New Roman" w:hAnsi="Times New Roman" w:cs="Times New Roman" w:hint="default"/>
        <w:b w:val="0"/>
        <w:i w:val="0"/>
        <w:caps w:val="0"/>
        <w:color w:val="auto"/>
        <w:u w:val="none"/>
      </w:rPr>
    </w:lvl>
  </w:abstractNum>
  <w:abstractNum w:abstractNumId="18" w15:restartNumberingAfterBreak="0">
    <w:nsid w:val="1C174A32"/>
    <w:multiLevelType w:val="multilevel"/>
    <w:tmpl w:val="FA32F3BE"/>
    <w:numStyleLink w:val="AKberschriftTraktanden"/>
  </w:abstractNum>
  <w:abstractNum w:abstractNumId="19" w15:restartNumberingAfterBreak="0">
    <w:nsid w:val="2465002B"/>
    <w:multiLevelType w:val="hybridMultilevel"/>
    <w:tmpl w:val="7FEE3ABE"/>
    <w:lvl w:ilvl="0" w:tplc="08070001">
      <w:start w:val="1"/>
      <w:numFmt w:val="decimal"/>
      <w:pStyle w:val="AKGAbsmitZiff"/>
      <w:lvlText w:val="%1)"/>
      <w:lvlJc w:val="left"/>
      <w:pPr>
        <w:ind w:left="786" w:hanging="360"/>
      </w:pPr>
    </w:lvl>
    <w:lvl w:ilvl="1" w:tplc="08070003" w:tentative="1">
      <w:start w:val="1"/>
      <w:numFmt w:val="lowerLetter"/>
      <w:lvlText w:val="%2."/>
      <w:lvlJc w:val="left"/>
      <w:pPr>
        <w:ind w:left="2007" w:hanging="360"/>
      </w:pPr>
    </w:lvl>
    <w:lvl w:ilvl="2" w:tplc="08070005" w:tentative="1">
      <w:start w:val="1"/>
      <w:numFmt w:val="lowerRoman"/>
      <w:lvlText w:val="%3."/>
      <w:lvlJc w:val="right"/>
      <w:pPr>
        <w:ind w:left="2727" w:hanging="180"/>
      </w:pPr>
    </w:lvl>
    <w:lvl w:ilvl="3" w:tplc="08070001" w:tentative="1">
      <w:start w:val="1"/>
      <w:numFmt w:val="decimal"/>
      <w:lvlText w:val="%4."/>
      <w:lvlJc w:val="left"/>
      <w:pPr>
        <w:ind w:left="3447" w:hanging="360"/>
      </w:pPr>
    </w:lvl>
    <w:lvl w:ilvl="4" w:tplc="08070003" w:tentative="1">
      <w:start w:val="1"/>
      <w:numFmt w:val="lowerLetter"/>
      <w:lvlText w:val="%5."/>
      <w:lvlJc w:val="left"/>
      <w:pPr>
        <w:ind w:left="4167" w:hanging="360"/>
      </w:pPr>
    </w:lvl>
    <w:lvl w:ilvl="5" w:tplc="08070005" w:tentative="1">
      <w:start w:val="1"/>
      <w:numFmt w:val="lowerRoman"/>
      <w:lvlText w:val="%6."/>
      <w:lvlJc w:val="right"/>
      <w:pPr>
        <w:ind w:left="4887" w:hanging="180"/>
      </w:pPr>
    </w:lvl>
    <w:lvl w:ilvl="6" w:tplc="08070001" w:tentative="1">
      <w:start w:val="1"/>
      <w:numFmt w:val="decimal"/>
      <w:lvlText w:val="%7."/>
      <w:lvlJc w:val="left"/>
      <w:pPr>
        <w:ind w:left="5607" w:hanging="360"/>
      </w:pPr>
    </w:lvl>
    <w:lvl w:ilvl="7" w:tplc="08070003" w:tentative="1">
      <w:start w:val="1"/>
      <w:numFmt w:val="lowerLetter"/>
      <w:lvlText w:val="%8."/>
      <w:lvlJc w:val="left"/>
      <w:pPr>
        <w:ind w:left="6327" w:hanging="360"/>
      </w:pPr>
    </w:lvl>
    <w:lvl w:ilvl="8" w:tplc="08070005" w:tentative="1">
      <w:start w:val="1"/>
      <w:numFmt w:val="lowerRoman"/>
      <w:lvlText w:val="%9."/>
      <w:lvlJc w:val="right"/>
      <w:pPr>
        <w:ind w:left="7047" w:hanging="180"/>
      </w:pPr>
    </w:lvl>
  </w:abstractNum>
  <w:abstractNum w:abstractNumId="20" w15:restartNumberingAfterBreak="0">
    <w:nsid w:val="24870343"/>
    <w:multiLevelType w:val="multilevel"/>
    <w:tmpl w:val="FA32F3BE"/>
    <w:styleLink w:val="AKberschriftTraktanden"/>
    <w:lvl w:ilvl="0">
      <w:start w:val="1"/>
      <w:numFmt w:val="decimal"/>
      <w:pStyle w:val="AKberschriftTraktandenL1"/>
      <w:lvlText w:val="%1)"/>
      <w:lvlJc w:val="left"/>
      <w:pPr>
        <w:tabs>
          <w:tab w:val="num" w:pos="709"/>
        </w:tabs>
        <w:ind w:left="709" w:hanging="709"/>
      </w:pPr>
      <w:rPr>
        <w:rFonts w:ascii="Calibri" w:hAnsi="Calibri" w:hint="default"/>
        <w:sz w:val="28"/>
      </w:rPr>
    </w:lvl>
    <w:lvl w:ilvl="1">
      <w:start w:val="1"/>
      <w:numFmt w:val="lowerLetter"/>
      <w:pStyle w:val="AKberschriftTraktandenL2"/>
      <w:lvlText w:val="%1.%2)"/>
      <w:lvlJc w:val="left"/>
      <w:pPr>
        <w:tabs>
          <w:tab w:val="num" w:pos="709"/>
        </w:tabs>
        <w:ind w:left="709" w:hanging="709"/>
      </w:pPr>
      <w:rPr>
        <w:rFonts w:hint="default"/>
        <w:sz w:val="24"/>
      </w:rPr>
    </w:lvl>
    <w:lvl w:ilvl="2">
      <w:start w:val="1"/>
      <w:numFmt w:val="lowerRoman"/>
      <w:pStyle w:val="AKberschriftTraktandenL3"/>
      <w:lvlText w:val="%1.%2.%3)"/>
      <w:lvlJc w:val="left"/>
      <w:pPr>
        <w:tabs>
          <w:tab w:val="num" w:pos="709"/>
        </w:tabs>
        <w:ind w:left="709" w:hanging="709"/>
      </w:pPr>
      <w:rPr>
        <w:rFonts w:hint="default"/>
        <w:sz w:val="24"/>
      </w:rPr>
    </w:lvl>
    <w:lvl w:ilvl="3">
      <w:start w:val="1"/>
      <w:numFmt w:val="decimal"/>
      <w:lvlText w:val="(%4)"/>
      <w:lvlJc w:val="left"/>
      <w:pPr>
        <w:tabs>
          <w:tab w:val="num" w:pos="709"/>
        </w:tabs>
        <w:ind w:left="709" w:hanging="709"/>
      </w:pPr>
      <w:rPr>
        <w:rFonts w:hint="default"/>
      </w:rPr>
    </w:lvl>
    <w:lvl w:ilvl="4">
      <w:start w:val="1"/>
      <w:numFmt w:val="lowerLetter"/>
      <w:lvlText w:val="(%5)"/>
      <w:lvlJc w:val="left"/>
      <w:pPr>
        <w:tabs>
          <w:tab w:val="num" w:pos="709"/>
        </w:tabs>
        <w:ind w:left="709" w:hanging="709"/>
      </w:pPr>
      <w:rPr>
        <w:rFonts w:hint="default"/>
      </w:rPr>
    </w:lvl>
    <w:lvl w:ilvl="5">
      <w:start w:val="1"/>
      <w:numFmt w:val="lowerRoman"/>
      <w:lvlText w:val="(%6)"/>
      <w:lvlJc w:val="left"/>
      <w:pPr>
        <w:tabs>
          <w:tab w:val="num" w:pos="709"/>
        </w:tabs>
        <w:ind w:left="709" w:hanging="709"/>
      </w:pPr>
      <w:rPr>
        <w:rFonts w:hint="default"/>
      </w:rPr>
    </w:lvl>
    <w:lvl w:ilvl="6">
      <w:start w:val="1"/>
      <w:numFmt w:val="decimal"/>
      <w:lvlText w:val="%7."/>
      <w:lvlJc w:val="left"/>
      <w:pPr>
        <w:tabs>
          <w:tab w:val="num" w:pos="709"/>
        </w:tabs>
        <w:ind w:left="709" w:hanging="709"/>
      </w:pPr>
      <w:rPr>
        <w:rFonts w:hint="default"/>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1" w15:restartNumberingAfterBreak="0">
    <w:nsid w:val="25AC684D"/>
    <w:multiLevelType w:val="multilevel"/>
    <w:tmpl w:val="A3881F3E"/>
    <w:lvl w:ilvl="0">
      <w:start w:val="1"/>
      <w:numFmt w:val="decimal"/>
      <w:pStyle w:val="AKAbsL1"/>
      <w:suff w:val="nothing"/>
      <w:lvlText w:val="%1"/>
      <w:lvlJc w:val="left"/>
      <w:pPr>
        <w:ind w:left="0" w:firstLine="567"/>
      </w:pPr>
      <w:rPr>
        <w:rFonts w:hint="default"/>
      </w:rPr>
    </w:lvl>
    <w:lvl w:ilvl="1">
      <w:start w:val="1"/>
      <w:numFmt w:val="decimal"/>
      <w:pStyle w:val="AKGAufzhlZiff"/>
      <w:lvlText w:val="%2."/>
      <w:lvlJc w:val="left"/>
      <w:pPr>
        <w:ind w:left="425" w:hanging="425"/>
      </w:pPr>
      <w:rPr>
        <w:rFonts w:ascii="Calibri" w:eastAsia="Times New Roman" w:hAnsi="Calibri" w:cs="Times New Roman"/>
        <w:i w:val="0"/>
      </w:rPr>
    </w:lvl>
    <w:lvl w:ilvl="2">
      <w:start w:val="1"/>
      <w:numFmt w:val="decimal"/>
      <w:lvlText w:val="%3."/>
      <w:lvlJc w:val="left"/>
      <w:pPr>
        <w:ind w:left="1276" w:hanging="425"/>
      </w:pPr>
      <w:rPr>
        <w:rFonts w:hint="default"/>
      </w:rPr>
    </w:lvl>
    <w:lvl w:ilvl="3">
      <w:start w:val="1"/>
      <w:numFmt w:val="decimal"/>
      <w:lvlText w:val="(%4)"/>
      <w:lvlJc w:val="left"/>
      <w:pPr>
        <w:ind w:left="2144" w:hanging="360"/>
      </w:pPr>
      <w:rPr>
        <w:rFonts w:hint="default"/>
      </w:rPr>
    </w:lvl>
    <w:lvl w:ilvl="4">
      <w:start w:val="1"/>
      <w:numFmt w:val="lowerLetter"/>
      <w:lvlText w:val="(%5)"/>
      <w:lvlJc w:val="left"/>
      <w:pPr>
        <w:ind w:left="2504" w:hanging="360"/>
      </w:pPr>
      <w:rPr>
        <w:rFonts w:hint="default"/>
      </w:rPr>
    </w:lvl>
    <w:lvl w:ilvl="5">
      <w:start w:val="1"/>
      <w:numFmt w:val="lowerRoman"/>
      <w:lvlText w:val="(%6)"/>
      <w:lvlJc w:val="left"/>
      <w:pPr>
        <w:ind w:left="2864" w:hanging="360"/>
      </w:pPr>
      <w:rPr>
        <w:rFonts w:hint="default"/>
      </w:rPr>
    </w:lvl>
    <w:lvl w:ilvl="6">
      <w:start w:val="1"/>
      <w:numFmt w:val="decimal"/>
      <w:lvlText w:val="%7."/>
      <w:lvlJc w:val="left"/>
      <w:pPr>
        <w:ind w:left="3224" w:hanging="360"/>
      </w:pPr>
      <w:rPr>
        <w:rFonts w:hint="default"/>
      </w:rPr>
    </w:lvl>
    <w:lvl w:ilvl="7">
      <w:start w:val="1"/>
      <w:numFmt w:val="lowerLetter"/>
      <w:lvlText w:val="%8."/>
      <w:lvlJc w:val="left"/>
      <w:pPr>
        <w:ind w:left="3584" w:hanging="360"/>
      </w:pPr>
      <w:rPr>
        <w:rFonts w:hint="default"/>
      </w:rPr>
    </w:lvl>
    <w:lvl w:ilvl="8">
      <w:start w:val="1"/>
      <w:numFmt w:val="lowerRoman"/>
      <w:lvlText w:val="%9."/>
      <w:lvlJc w:val="left"/>
      <w:pPr>
        <w:ind w:left="3944" w:hanging="360"/>
      </w:pPr>
      <w:rPr>
        <w:rFonts w:hint="default"/>
      </w:rPr>
    </w:lvl>
  </w:abstractNum>
  <w:abstractNum w:abstractNumId="22" w15:restartNumberingAfterBreak="0">
    <w:nsid w:val="2ABB0A9E"/>
    <w:multiLevelType w:val="hybridMultilevel"/>
    <w:tmpl w:val="721E5A44"/>
    <w:lvl w:ilvl="0" w:tplc="085E6048">
      <w:start w:val="1"/>
      <w:numFmt w:val="lowerLetter"/>
      <w:pStyle w:val="AKVAufzhlBuchstabe"/>
      <w:lvlText w:val="%1)"/>
      <w:lvlJc w:val="left"/>
      <w:pPr>
        <w:tabs>
          <w:tab w:val="num" w:pos="720"/>
        </w:tabs>
        <w:ind w:left="720" w:hanging="360"/>
      </w:pPr>
      <w:rPr>
        <w:rFonts w:hint="default"/>
        <w:color w:val="auto"/>
      </w:rPr>
    </w:lvl>
    <w:lvl w:ilvl="1" w:tplc="406A9AFA">
      <w:start w:val="1"/>
      <w:numFmt w:val="bullet"/>
      <w:lvlText w:val="o"/>
      <w:lvlJc w:val="left"/>
      <w:pPr>
        <w:tabs>
          <w:tab w:val="num" w:pos="1440"/>
        </w:tabs>
        <w:ind w:left="1440" w:hanging="360"/>
      </w:pPr>
      <w:rPr>
        <w:rFonts w:ascii="Courier New" w:hAnsi="Courier New" w:cs="Courier New" w:hint="default"/>
      </w:rPr>
    </w:lvl>
    <w:lvl w:ilvl="2" w:tplc="DDC8FD82" w:tentative="1">
      <w:start w:val="1"/>
      <w:numFmt w:val="bullet"/>
      <w:lvlText w:val=""/>
      <w:lvlJc w:val="left"/>
      <w:pPr>
        <w:tabs>
          <w:tab w:val="num" w:pos="2160"/>
        </w:tabs>
        <w:ind w:left="2160" w:hanging="360"/>
      </w:pPr>
      <w:rPr>
        <w:rFonts w:ascii="Wingdings" w:hAnsi="Wingdings" w:hint="default"/>
      </w:rPr>
    </w:lvl>
    <w:lvl w:ilvl="3" w:tplc="F9E4265A" w:tentative="1">
      <w:start w:val="1"/>
      <w:numFmt w:val="bullet"/>
      <w:lvlText w:val=""/>
      <w:lvlJc w:val="left"/>
      <w:pPr>
        <w:tabs>
          <w:tab w:val="num" w:pos="2880"/>
        </w:tabs>
        <w:ind w:left="2880" w:hanging="360"/>
      </w:pPr>
      <w:rPr>
        <w:rFonts w:ascii="Symbol" w:hAnsi="Symbol" w:hint="default"/>
      </w:rPr>
    </w:lvl>
    <w:lvl w:ilvl="4" w:tplc="8E8C1FCC" w:tentative="1">
      <w:start w:val="1"/>
      <w:numFmt w:val="bullet"/>
      <w:lvlText w:val="o"/>
      <w:lvlJc w:val="left"/>
      <w:pPr>
        <w:tabs>
          <w:tab w:val="num" w:pos="3600"/>
        </w:tabs>
        <w:ind w:left="3600" w:hanging="360"/>
      </w:pPr>
      <w:rPr>
        <w:rFonts w:ascii="Courier New" w:hAnsi="Courier New" w:cs="Courier New" w:hint="default"/>
      </w:rPr>
    </w:lvl>
    <w:lvl w:ilvl="5" w:tplc="3A3690A4" w:tentative="1">
      <w:start w:val="1"/>
      <w:numFmt w:val="bullet"/>
      <w:lvlText w:val=""/>
      <w:lvlJc w:val="left"/>
      <w:pPr>
        <w:tabs>
          <w:tab w:val="num" w:pos="4320"/>
        </w:tabs>
        <w:ind w:left="4320" w:hanging="360"/>
      </w:pPr>
      <w:rPr>
        <w:rFonts w:ascii="Wingdings" w:hAnsi="Wingdings" w:hint="default"/>
      </w:rPr>
    </w:lvl>
    <w:lvl w:ilvl="6" w:tplc="86F4C8E4" w:tentative="1">
      <w:start w:val="1"/>
      <w:numFmt w:val="bullet"/>
      <w:lvlText w:val=""/>
      <w:lvlJc w:val="left"/>
      <w:pPr>
        <w:tabs>
          <w:tab w:val="num" w:pos="5040"/>
        </w:tabs>
        <w:ind w:left="5040" w:hanging="360"/>
      </w:pPr>
      <w:rPr>
        <w:rFonts w:ascii="Symbol" w:hAnsi="Symbol" w:hint="default"/>
      </w:rPr>
    </w:lvl>
    <w:lvl w:ilvl="7" w:tplc="79F41B9E" w:tentative="1">
      <w:start w:val="1"/>
      <w:numFmt w:val="bullet"/>
      <w:lvlText w:val="o"/>
      <w:lvlJc w:val="left"/>
      <w:pPr>
        <w:tabs>
          <w:tab w:val="num" w:pos="5760"/>
        </w:tabs>
        <w:ind w:left="5760" w:hanging="360"/>
      </w:pPr>
      <w:rPr>
        <w:rFonts w:ascii="Courier New" w:hAnsi="Courier New" w:cs="Courier New" w:hint="default"/>
      </w:rPr>
    </w:lvl>
    <w:lvl w:ilvl="8" w:tplc="D7764C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9E7490"/>
    <w:multiLevelType w:val="multilevel"/>
    <w:tmpl w:val="BE0C8AA8"/>
    <w:styleLink w:val="AKAnnexberschriften"/>
    <w:lvl w:ilvl="0">
      <w:start w:val="1"/>
      <w:numFmt w:val="decimal"/>
      <w:pStyle w:val="AKberAnnexE1"/>
      <w:lvlText w:val="%1"/>
      <w:lvlJc w:val="left"/>
      <w:pPr>
        <w:ind w:left="1134" w:hanging="1134"/>
      </w:pPr>
      <w:rPr>
        <w:rFonts w:ascii="Calibri" w:hAnsi="Calibri" w:hint="default"/>
        <w:b/>
        <w:i w:val="0"/>
        <w:sz w:val="32"/>
      </w:rPr>
    </w:lvl>
    <w:lvl w:ilvl="1">
      <w:start w:val="1"/>
      <w:numFmt w:val="decimal"/>
      <w:pStyle w:val="AKberAnnexE2"/>
      <w:lvlText w:val="%1.%2"/>
      <w:lvlJc w:val="left"/>
      <w:pPr>
        <w:ind w:left="1134" w:hanging="1134"/>
      </w:pPr>
      <w:rPr>
        <w:rFonts w:ascii="Calibri" w:hAnsi="Calibri" w:hint="default"/>
        <w:b/>
        <w:i w:val="0"/>
        <w:sz w:val="28"/>
      </w:rPr>
    </w:lvl>
    <w:lvl w:ilvl="2">
      <w:start w:val="1"/>
      <w:numFmt w:val="decimal"/>
      <w:pStyle w:val="AKberAnnexE3"/>
      <w:lvlText w:val="%1.%2.%3"/>
      <w:lvlJc w:val="left"/>
      <w:pPr>
        <w:ind w:left="1134" w:hanging="1134"/>
      </w:pPr>
      <w:rPr>
        <w:rFonts w:ascii="Calibri" w:hAnsi="Calibri" w:hint="default"/>
        <w:b/>
        <w:sz w:val="24"/>
      </w:rPr>
    </w:lvl>
    <w:lvl w:ilvl="3">
      <w:start w:val="1"/>
      <w:numFmt w:val="decimal"/>
      <w:pStyle w:val="AKberAnnexE4"/>
      <w:lvlText w:val="%1.%2.%3.%4"/>
      <w:lvlJc w:val="left"/>
      <w:pPr>
        <w:ind w:left="1134" w:hanging="1134"/>
      </w:pPr>
      <w:rPr>
        <w:rFonts w:ascii="Calibri" w:hAnsi="Calibri" w:hint="default"/>
        <w:b/>
        <w:sz w:val="24"/>
      </w:rPr>
    </w:lvl>
    <w:lvl w:ilvl="4">
      <w:start w:val="1"/>
      <w:numFmt w:val="lowerLetter"/>
      <w:lvlText w:val="(%5)"/>
      <w:lvlJc w:val="left"/>
      <w:pPr>
        <w:ind w:left="1418" w:hanging="284"/>
      </w:pPr>
      <w:rPr>
        <w:rFonts w:ascii="Calibri" w:hAnsi="Calibri" w:hint="default"/>
        <w:sz w:val="24"/>
      </w:rPr>
    </w:lvl>
    <w:lvl w:ilvl="5">
      <w:start w:val="1"/>
      <w:numFmt w:val="lowerRoman"/>
      <w:lvlText w:val="(%6)"/>
      <w:lvlJc w:val="left"/>
      <w:pPr>
        <w:tabs>
          <w:tab w:val="num" w:pos="1418"/>
        </w:tabs>
        <w:ind w:left="1701" w:hanging="283"/>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24" w15:restartNumberingAfterBreak="0">
    <w:nsid w:val="369C2D14"/>
    <w:multiLevelType w:val="multilevel"/>
    <w:tmpl w:val="345C2072"/>
    <w:styleLink w:val="AKTraktanden"/>
    <w:lvl w:ilvl="0">
      <w:start w:val="1"/>
      <w:numFmt w:val="decimal"/>
      <w:pStyle w:val="AKTraktandenL1"/>
      <w:lvlText w:val="%1)"/>
      <w:lvlJc w:val="left"/>
      <w:pPr>
        <w:tabs>
          <w:tab w:val="num" w:pos="425"/>
        </w:tabs>
        <w:ind w:left="425" w:hanging="425"/>
      </w:pPr>
      <w:rPr>
        <w:rFonts w:asciiTheme="minorHAnsi" w:hAnsiTheme="minorHAnsi" w:hint="default"/>
        <w:sz w:val="24"/>
      </w:rPr>
    </w:lvl>
    <w:lvl w:ilvl="1">
      <w:start w:val="1"/>
      <w:numFmt w:val="lowerLetter"/>
      <w:pStyle w:val="AKTraktandenL2"/>
      <w:lvlText w:val="%2."/>
      <w:lvlJc w:val="left"/>
      <w:pPr>
        <w:tabs>
          <w:tab w:val="num" w:pos="709"/>
        </w:tabs>
        <w:ind w:left="709" w:hanging="284"/>
      </w:pPr>
      <w:rPr>
        <w:rFonts w:hint="default"/>
        <w:sz w:val="24"/>
      </w:rPr>
    </w:lvl>
    <w:lvl w:ilvl="2">
      <w:start w:val="1"/>
      <w:numFmt w:val="lowerRoman"/>
      <w:pStyle w:val="AKTranktandenL3"/>
      <w:lvlText w:val="%3)"/>
      <w:lvlJc w:val="left"/>
      <w:pPr>
        <w:tabs>
          <w:tab w:val="num" w:pos="1276"/>
        </w:tabs>
        <w:ind w:left="1276" w:hanging="567"/>
      </w:pPr>
      <w:rPr>
        <w:rFonts w:asciiTheme="minorHAnsi" w:hAnsiTheme="minorHAnsi"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D397A26"/>
    <w:multiLevelType w:val="multilevel"/>
    <w:tmpl w:val="3A80B4E6"/>
    <w:styleLink w:val="LLVAufzhlung"/>
    <w:lvl w:ilvl="0">
      <w:start w:val="1"/>
      <w:numFmt w:val="bullet"/>
      <w:pStyle w:val="LLVAufzhlung1AltA"/>
      <w:lvlText w:val=""/>
      <w:lvlJc w:val="left"/>
      <w:pPr>
        <w:ind w:left="340" w:hanging="340"/>
      </w:pPr>
      <w:rPr>
        <w:rFonts w:ascii="Symbol" w:hAnsi="Symbol" w:hint="default"/>
        <w:color w:val="auto"/>
      </w:rPr>
    </w:lvl>
    <w:lvl w:ilvl="1">
      <w:start w:val="1"/>
      <w:numFmt w:val="bullet"/>
      <w:lvlRestart w:val="0"/>
      <w:pStyle w:val="LLVAufzhlung2"/>
      <w:lvlText w:val=""/>
      <w:lvlJc w:val="left"/>
      <w:pPr>
        <w:ind w:left="851" w:hanging="511"/>
      </w:pPr>
      <w:rPr>
        <w:rFonts w:ascii="Wingdings" w:hAnsi="Wingdings" w:hint="default"/>
        <w:color w:val="auto"/>
        <w:sz w:val="12"/>
      </w:rPr>
    </w:lvl>
    <w:lvl w:ilvl="2">
      <w:start w:val="1"/>
      <w:numFmt w:val="bullet"/>
      <w:lvlRestart w:val="0"/>
      <w:pStyle w:val="LLVAufzhlung3"/>
      <w:lvlText w:val=""/>
      <w:lvlJc w:val="left"/>
      <w:pPr>
        <w:ind w:left="1531" w:hanging="680"/>
      </w:pPr>
      <w:rPr>
        <w:rFonts w:ascii="Wingdings" w:hAnsi="Wingdings" w:hint="default"/>
        <w:color w:val="auto"/>
      </w:rPr>
    </w:lvl>
    <w:lvl w:ilvl="3">
      <w:start w:val="1"/>
      <w:numFmt w:val="bullet"/>
      <w:lvlRestart w:val="0"/>
      <w:pStyle w:val="LLVAufzhlung4"/>
      <w:lvlText w:val="-"/>
      <w:lvlJc w:val="left"/>
      <w:pPr>
        <w:ind w:left="2381" w:hanging="850"/>
      </w:pPr>
      <w:rPr>
        <w:rFonts w:ascii="Calibri" w:hAnsi="Calibri" w:hint="default"/>
        <w:color w:val="auto"/>
      </w:rPr>
    </w:lvl>
    <w:lvl w:ilvl="4">
      <w:start w:val="1"/>
      <w:numFmt w:val="bullet"/>
      <w:lvlRestart w:val="0"/>
      <w:lvlText w:val="-"/>
      <w:lvlJc w:val="left"/>
      <w:pPr>
        <w:ind w:left="2381" w:hanging="850"/>
      </w:pPr>
      <w:rPr>
        <w:rFonts w:ascii="Calibri" w:hAnsi="Calibri" w:hint="default"/>
        <w:color w:val="auto"/>
      </w:rPr>
    </w:lvl>
    <w:lvl w:ilvl="5">
      <w:start w:val="1"/>
      <w:numFmt w:val="bullet"/>
      <w:lvlRestart w:val="0"/>
      <w:lvlText w:val="-"/>
      <w:lvlJc w:val="left"/>
      <w:pPr>
        <w:ind w:left="2381" w:hanging="850"/>
      </w:pPr>
      <w:rPr>
        <w:rFonts w:ascii="Calibri" w:hAnsi="Calibri" w:hint="default"/>
        <w:color w:val="auto"/>
      </w:rPr>
    </w:lvl>
    <w:lvl w:ilvl="6">
      <w:start w:val="1"/>
      <w:numFmt w:val="bullet"/>
      <w:lvlRestart w:val="0"/>
      <w:lvlText w:val="-"/>
      <w:lvlJc w:val="left"/>
      <w:pPr>
        <w:ind w:left="2381" w:hanging="850"/>
      </w:pPr>
      <w:rPr>
        <w:rFonts w:ascii="Calibri" w:hAnsi="Calibri" w:hint="default"/>
        <w:color w:val="auto"/>
      </w:rPr>
    </w:lvl>
    <w:lvl w:ilvl="7">
      <w:start w:val="1"/>
      <w:numFmt w:val="bullet"/>
      <w:lvlRestart w:val="0"/>
      <w:lvlText w:val="-"/>
      <w:lvlJc w:val="left"/>
      <w:pPr>
        <w:ind w:left="2381" w:hanging="850"/>
      </w:pPr>
      <w:rPr>
        <w:rFonts w:ascii="Calibri" w:hAnsi="Calibri" w:hint="default"/>
        <w:color w:val="auto"/>
      </w:rPr>
    </w:lvl>
    <w:lvl w:ilvl="8">
      <w:start w:val="1"/>
      <w:numFmt w:val="bullet"/>
      <w:lvlRestart w:val="0"/>
      <w:lvlText w:val="-"/>
      <w:lvlJc w:val="left"/>
      <w:pPr>
        <w:ind w:left="2381" w:hanging="850"/>
      </w:pPr>
      <w:rPr>
        <w:rFonts w:ascii="Calibri" w:hAnsi="Calibri" w:hint="default"/>
        <w:color w:val="auto"/>
      </w:rPr>
    </w:lvl>
  </w:abstractNum>
  <w:abstractNum w:abstractNumId="26" w15:restartNumberingAfterBreak="0">
    <w:nsid w:val="44176AAC"/>
    <w:multiLevelType w:val="hybridMultilevel"/>
    <w:tmpl w:val="7A381E42"/>
    <w:lvl w:ilvl="0" w:tplc="EF2C0A14">
      <w:start w:val="1"/>
      <w:numFmt w:val="upperLetter"/>
      <w:pStyle w:val="AKGL2A"/>
      <w:lvlText w:val="%1."/>
      <w:lvlJc w:val="left"/>
      <w:pPr>
        <w:ind w:left="720" w:hanging="360"/>
      </w:pPr>
      <w:rPr>
        <w:rFonts w:hint="default"/>
      </w:rPr>
    </w:lvl>
    <w:lvl w:ilvl="1" w:tplc="1550FFC6" w:tentative="1">
      <w:start w:val="1"/>
      <w:numFmt w:val="lowerLetter"/>
      <w:lvlText w:val="%2."/>
      <w:lvlJc w:val="left"/>
      <w:pPr>
        <w:ind w:left="1440" w:hanging="360"/>
      </w:pPr>
    </w:lvl>
    <w:lvl w:ilvl="2" w:tplc="0898FA36" w:tentative="1">
      <w:start w:val="1"/>
      <w:numFmt w:val="lowerRoman"/>
      <w:lvlText w:val="%3."/>
      <w:lvlJc w:val="right"/>
      <w:pPr>
        <w:ind w:left="2160" w:hanging="180"/>
      </w:pPr>
    </w:lvl>
    <w:lvl w:ilvl="3" w:tplc="9CEA51DA" w:tentative="1">
      <w:start w:val="1"/>
      <w:numFmt w:val="decimal"/>
      <w:lvlText w:val="%4."/>
      <w:lvlJc w:val="left"/>
      <w:pPr>
        <w:ind w:left="2880" w:hanging="360"/>
      </w:pPr>
    </w:lvl>
    <w:lvl w:ilvl="4" w:tplc="8A426B8C" w:tentative="1">
      <w:start w:val="1"/>
      <w:numFmt w:val="lowerLetter"/>
      <w:lvlText w:val="%5."/>
      <w:lvlJc w:val="left"/>
      <w:pPr>
        <w:ind w:left="3600" w:hanging="360"/>
      </w:pPr>
    </w:lvl>
    <w:lvl w:ilvl="5" w:tplc="42482702" w:tentative="1">
      <w:start w:val="1"/>
      <w:numFmt w:val="lowerRoman"/>
      <w:lvlText w:val="%6."/>
      <w:lvlJc w:val="right"/>
      <w:pPr>
        <w:ind w:left="4320" w:hanging="180"/>
      </w:pPr>
    </w:lvl>
    <w:lvl w:ilvl="6" w:tplc="C8504F74">
      <w:start w:val="1"/>
      <w:numFmt w:val="decimal"/>
      <w:lvlText w:val="%7."/>
      <w:lvlJc w:val="left"/>
      <w:pPr>
        <w:ind w:left="5040" w:hanging="360"/>
      </w:pPr>
    </w:lvl>
    <w:lvl w:ilvl="7" w:tplc="716CC3EE" w:tentative="1">
      <w:start w:val="1"/>
      <w:numFmt w:val="lowerLetter"/>
      <w:lvlText w:val="%8."/>
      <w:lvlJc w:val="left"/>
      <w:pPr>
        <w:ind w:left="5760" w:hanging="360"/>
      </w:pPr>
    </w:lvl>
    <w:lvl w:ilvl="8" w:tplc="14A2F87E" w:tentative="1">
      <w:start w:val="1"/>
      <w:numFmt w:val="lowerRoman"/>
      <w:lvlText w:val="%9."/>
      <w:lvlJc w:val="right"/>
      <w:pPr>
        <w:ind w:left="6480" w:hanging="180"/>
      </w:pPr>
    </w:lvl>
  </w:abstractNum>
  <w:abstractNum w:abstractNumId="27" w15:restartNumberingAfterBreak="0">
    <w:nsid w:val="4D046884"/>
    <w:multiLevelType w:val="multilevel"/>
    <w:tmpl w:val="A55C67E4"/>
    <w:lvl w:ilvl="0">
      <w:start w:val="1"/>
      <w:numFmt w:val="decimal"/>
      <w:pStyle w:val="berschrift1"/>
      <w:lvlText w:val="%1."/>
      <w:lvlJc w:val="left"/>
      <w:pPr>
        <w:ind w:left="680" w:hanging="680"/>
      </w:pPr>
      <w:rPr>
        <w:rFonts w:ascii="Calibri" w:hAnsi="Calibri" w:cs="Calibri"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28" w15:restartNumberingAfterBreak="0">
    <w:nsid w:val="5A786B93"/>
    <w:multiLevelType w:val="hybridMultilevel"/>
    <w:tmpl w:val="C644BBCC"/>
    <w:lvl w:ilvl="0" w:tplc="4016D9A8">
      <w:start w:val="1"/>
      <w:numFmt w:val="upperLetter"/>
      <w:pStyle w:val="AKVAufzhlBuchstabeGross"/>
      <w:lvlText w:val="%1."/>
      <w:lvlJc w:val="left"/>
      <w:pPr>
        <w:ind w:left="720" w:hanging="360"/>
      </w:pPr>
      <w:rPr>
        <w:rFonts w:hint="default"/>
      </w:rPr>
    </w:lvl>
    <w:lvl w:ilvl="1" w:tplc="08070019">
      <w:start w:val="1"/>
      <w:numFmt w:val="lowerLetter"/>
      <w:pStyle w:val="AKVAufzhlBuchstabeGross2"/>
      <w:lvlText w:val="%2."/>
      <w:lvlJc w:val="left"/>
      <w:pPr>
        <w:ind w:left="1440" w:hanging="360"/>
      </w:pPr>
    </w:lvl>
    <w:lvl w:ilvl="2" w:tplc="0807001B">
      <w:start w:val="1"/>
      <w:numFmt w:val="lowerRoman"/>
      <w:pStyle w:val="AKVAufzhlBuchstabeGross3"/>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07660CD"/>
    <w:multiLevelType w:val="multilevel"/>
    <w:tmpl w:val="BE0C8AA8"/>
    <w:numStyleLink w:val="AKAnnexberschriften"/>
  </w:abstractNum>
  <w:abstractNum w:abstractNumId="30" w15:restartNumberingAfterBreak="0">
    <w:nsid w:val="65F001A5"/>
    <w:multiLevelType w:val="multilevel"/>
    <w:tmpl w:val="ACCCA436"/>
    <w:styleLink w:val="LLVNummerierung"/>
    <w:lvl w:ilvl="0">
      <w:start w:val="1"/>
      <w:numFmt w:val="none"/>
      <w:pStyle w:val="LLVStandardVorNumAltV"/>
      <w:suff w:val="nothing"/>
      <w:lvlText w:val=""/>
      <w:lvlJc w:val="left"/>
      <w:pPr>
        <w:ind w:left="0" w:firstLine="0"/>
      </w:pPr>
      <w:rPr>
        <w:rFonts w:ascii="Calibri" w:hAnsi="Calibri" w:cs="Calibri" w:hint="default"/>
      </w:rPr>
    </w:lvl>
    <w:lvl w:ilvl="1">
      <w:start w:val="1"/>
      <w:numFmt w:val="upperRoman"/>
      <w:pStyle w:val="LLVNummer1AltN"/>
      <w:lvlText w:val="%2."/>
      <w:lvlJc w:val="right"/>
      <w:pPr>
        <w:ind w:left="340" w:hanging="340"/>
      </w:pPr>
      <w:rPr>
        <w:rFonts w:hint="default"/>
      </w:rPr>
    </w:lvl>
    <w:lvl w:ilvl="2">
      <w:start w:val="1"/>
      <w:numFmt w:val="decimal"/>
      <w:pStyle w:val="LLVNummer2"/>
      <w:lvlText w:val="%2.%3"/>
      <w:lvlJc w:val="left"/>
      <w:pPr>
        <w:ind w:left="851" w:hanging="511"/>
      </w:pPr>
      <w:rPr>
        <w:rFonts w:hint="default"/>
      </w:rPr>
    </w:lvl>
    <w:lvl w:ilvl="3">
      <w:start w:val="1"/>
      <w:numFmt w:val="decimal"/>
      <w:pStyle w:val="LLVNummer3"/>
      <w:lvlText w:val="%2.%3.%4"/>
      <w:lvlJc w:val="left"/>
      <w:pPr>
        <w:ind w:left="1531" w:hanging="680"/>
      </w:pPr>
      <w:rPr>
        <w:rFonts w:hint="default"/>
      </w:rPr>
    </w:lvl>
    <w:lvl w:ilvl="4">
      <w:start w:val="1"/>
      <w:numFmt w:val="decimal"/>
      <w:pStyle w:val="LLVNummer4"/>
      <w:lvlText w:val="%2.%3.%4.%5"/>
      <w:lvlJc w:val="left"/>
      <w:pPr>
        <w:ind w:left="2381" w:hanging="850"/>
      </w:pPr>
      <w:rPr>
        <w:rFonts w:hint="default"/>
      </w:rPr>
    </w:lvl>
    <w:lvl w:ilvl="5">
      <w:start w:val="1"/>
      <w:numFmt w:val="none"/>
      <w:lvlRestart w:val="0"/>
      <w:lvlText w:val=""/>
      <w:lvlJc w:val="left"/>
      <w:pPr>
        <w:ind w:left="2381" w:hanging="850"/>
      </w:pPr>
      <w:rPr>
        <w:rFonts w:hint="default"/>
      </w:rPr>
    </w:lvl>
    <w:lvl w:ilvl="6">
      <w:start w:val="1"/>
      <w:numFmt w:val="none"/>
      <w:lvlRestart w:val="0"/>
      <w:lvlText w:val=""/>
      <w:lvlJc w:val="left"/>
      <w:pPr>
        <w:ind w:left="2381" w:hanging="850"/>
      </w:pPr>
      <w:rPr>
        <w:rFonts w:hint="default"/>
      </w:rPr>
    </w:lvl>
    <w:lvl w:ilvl="7">
      <w:start w:val="1"/>
      <w:numFmt w:val="none"/>
      <w:lvlRestart w:val="0"/>
      <w:lvlText w:val=""/>
      <w:lvlJc w:val="left"/>
      <w:pPr>
        <w:ind w:left="2381" w:hanging="850"/>
      </w:pPr>
      <w:rPr>
        <w:rFonts w:hint="default"/>
      </w:rPr>
    </w:lvl>
    <w:lvl w:ilvl="8">
      <w:start w:val="1"/>
      <w:numFmt w:val="none"/>
      <w:lvlRestart w:val="0"/>
      <w:lvlText w:val=""/>
      <w:lvlJc w:val="left"/>
      <w:pPr>
        <w:ind w:left="2381" w:hanging="850"/>
      </w:pPr>
      <w:rPr>
        <w:rFonts w:hint="default"/>
      </w:rPr>
    </w:lvl>
  </w:abstractNum>
  <w:abstractNum w:abstractNumId="31" w15:restartNumberingAfterBreak="0">
    <w:nsid w:val="740E1ABF"/>
    <w:multiLevelType w:val="multilevel"/>
    <w:tmpl w:val="345C2072"/>
    <w:numStyleLink w:val="AKTraktanden"/>
  </w:abstractNum>
  <w:abstractNum w:abstractNumId="32" w15:restartNumberingAfterBreak="0">
    <w:nsid w:val="7AB71921"/>
    <w:multiLevelType w:val="hybridMultilevel"/>
    <w:tmpl w:val="3BF20072"/>
    <w:lvl w:ilvl="0" w:tplc="BF665E4C">
      <w:start w:val="1"/>
      <w:numFmt w:val="bullet"/>
      <w:pStyle w:val="AKVAufzhlBullet"/>
      <w:lvlText w:val="-"/>
      <w:lvlJc w:val="left"/>
      <w:pPr>
        <w:tabs>
          <w:tab w:val="num" w:pos="720"/>
        </w:tabs>
        <w:ind w:left="720" w:hanging="360"/>
      </w:pPr>
      <w:rPr>
        <w:rFonts w:ascii="Arial" w:eastAsia="Times New Roman" w:hAnsi="Arial" w:cs="Arial" w:hint="default"/>
        <w:color w:val="auto"/>
      </w:rPr>
    </w:lvl>
    <w:lvl w:ilvl="1" w:tplc="F3DA74F4">
      <w:start w:val="1"/>
      <w:numFmt w:val="bullet"/>
      <w:lvlText w:val="o"/>
      <w:lvlJc w:val="left"/>
      <w:pPr>
        <w:tabs>
          <w:tab w:val="num" w:pos="1440"/>
        </w:tabs>
        <w:ind w:left="1440" w:hanging="360"/>
      </w:pPr>
      <w:rPr>
        <w:rFonts w:ascii="Courier New" w:hAnsi="Courier New" w:cs="Courier New" w:hint="default"/>
      </w:rPr>
    </w:lvl>
    <w:lvl w:ilvl="2" w:tplc="51F8293A" w:tentative="1">
      <w:start w:val="1"/>
      <w:numFmt w:val="bullet"/>
      <w:lvlText w:val=""/>
      <w:lvlJc w:val="left"/>
      <w:pPr>
        <w:tabs>
          <w:tab w:val="num" w:pos="2160"/>
        </w:tabs>
        <w:ind w:left="2160" w:hanging="360"/>
      </w:pPr>
      <w:rPr>
        <w:rFonts w:ascii="Wingdings" w:hAnsi="Wingdings" w:hint="default"/>
      </w:rPr>
    </w:lvl>
    <w:lvl w:ilvl="3" w:tplc="EFF2D00E" w:tentative="1">
      <w:start w:val="1"/>
      <w:numFmt w:val="bullet"/>
      <w:lvlText w:val=""/>
      <w:lvlJc w:val="left"/>
      <w:pPr>
        <w:tabs>
          <w:tab w:val="num" w:pos="2880"/>
        </w:tabs>
        <w:ind w:left="2880" w:hanging="360"/>
      </w:pPr>
      <w:rPr>
        <w:rFonts w:ascii="Symbol" w:hAnsi="Symbol" w:hint="default"/>
      </w:rPr>
    </w:lvl>
    <w:lvl w:ilvl="4" w:tplc="5896D97E" w:tentative="1">
      <w:start w:val="1"/>
      <w:numFmt w:val="bullet"/>
      <w:lvlText w:val="o"/>
      <w:lvlJc w:val="left"/>
      <w:pPr>
        <w:tabs>
          <w:tab w:val="num" w:pos="3600"/>
        </w:tabs>
        <w:ind w:left="3600" w:hanging="360"/>
      </w:pPr>
      <w:rPr>
        <w:rFonts w:ascii="Courier New" w:hAnsi="Courier New" w:cs="Courier New" w:hint="default"/>
      </w:rPr>
    </w:lvl>
    <w:lvl w:ilvl="5" w:tplc="4E6C0B06" w:tentative="1">
      <w:start w:val="1"/>
      <w:numFmt w:val="bullet"/>
      <w:lvlText w:val=""/>
      <w:lvlJc w:val="left"/>
      <w:pPr>
        <w:tabs>
          <w:tab w:val="num" w:pos="4320"/>
        </w:tabs>
        <w:ind w:left="4320" w:hanging="360"/>
      </w:pPr>
      <w:rPr>
        <w:rFonts w:ascii="Wingdings" w:hAnsi="Wingdings" w:hint="default"/>
      </w:rPr>
    </w:lvl>
    <w:lvl w:ilvl="6" w:tplc="581CC73C" w:tentative="1">
      <w:start w:val="1"/>
      <w:numFmt w:val="bullet"/>
      <w:lvlText w:val=""/>
      <w:lvlJc w:val="left"/>
      <w:pPr>
        <w:tabs>
          <w:tab w:val="num" w:pos="5040"/>
        </w:tabs>
        <w:ind w:left="5040" w:hanging="360"/>
      </w:pPr>
      <w:rPr>
        <w:rFonts w:ascii="Symbol" w:hAnsi="Symbol" w:hint="default"/>
      </w:rPr>
    </w:lvl>
    <w:lvl w:ilvl="7" w:tplc="F7806CE4" w:tentative="1">
      <w:start w:val="1"/>
      <w:numFmt w:val="bullet"/>
      <w:lvlText w:val="o"/>
      <w:lvlJc w:val="left"/>
      <w:pPr>
        <w:tabs>
          <w:tab w:val="num" w:pos="5760"/>
        </w:tabs>
        <w:ind w:left="5760" w:hanging="360"/>
      </w:pPr>
      <w:rPr>
        <w:rFonts w:ascii="Courier New" w:hAnsi="Courier New" w:cs="Courier New" w:hint="default"/>
      </w:rPr>
    </w:lvl>
    <w:lvl w:ilvl="8" w:tplc="0162828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A363C7"/>
    <w:multiLevelType w:val="hybridMultilevel"/>
    <w:tmpl w:val="BCA0D0F4"/>
    <w:lvl w:ilvl="0" w:tplc="39A86B3E">
      <w:start w:val="1"/>
      <w:numFmt w:val="lowerLetter"/>
      <w:pStyle w:val="AKGAufzhlBst"/>
      <w:lvlText w:val="%1)"/>
      <w:lvlJc w:val="left"/>
      <w:pPr>
        <w:ind w:left="927" w:hanging="360"/>
      </w:pPr>
      <w:rPr>
        <w:rFonts w:ascii="Calibri" w:eastAsia="Times New Roman" w:hAnsi="Calibri" w:cs="Times New Roman"/>
      </w:rPr>
    </w:lvl>
    <w:lvl w:ilvl="1" w:tplc="83828EB4" w:tentative="1">
      <w:start w:val="1"/>
      <w:numFmt w:val="lowerLetter"/>
      <w:lvlText w:val="%2."/>
      <w:lvlJc w:val="left"/>
      <w:pPr>
        <w:ind w:left="1647" w:hanging="360"/>
      </w:pPr>
    </w:lvl>
    <w:lvl w:ilvl="2" w:tplc="318637C2" w:tentative="1">
      <w:start w:val="1"/>
      <w:numFmt w:val="lowerRoman"/>
      <w:lvlText w:val="%3."/>
      <w:lvlJc w:val="right"/>
      <w:pPr>
        <w:ind w:left="2367" w:hanging="180"/>
      </w:pPr>
    </w:lvl>
    <w:lvl w:ilvl="3" w:tplc="6680C554" w:tentative="1">
      <w:start w:val="1"/>
      <w:numFmt w:val="decimal"/>
      <w:lvlText w:val="%4."/>
      <w:lvlJc w:val="left"/>
      <w:pPr>
        <w:ind w:left="3087" w:hanging="360"/>
      </w:pPr>
    </w:lvl>
    <w:lvl w:ilvl="4" w:tplc="A4CA5828" w:tentative="1">
      <w:start w:val="1"/>
      <w:numFmt w:val="lowerLetter"/>
      <w:lvlText w:val="%5."/>
      <w:lvlJc w:val="left"/>
      <w:pPr>
        <w:ind w:left="3807" w:hanging="360"/>
      </w:pPr>
    </w:lvl>
    <w:lvl w:ilvl="5" w:tplc="8F427B38" w:tentative="1">
      <w:start w:val="1"/>
      <w:numFmt w:val="lowerRoman"/>
      <w:lvlText w:val="%6."/>
      <w:lvlJc w:val="right"/>
      <w:pPr>
        <w:ind w:left="4527" w:hanging="180"/>
      </w:pPr>
    </w:lvl>
    <w:lvl w:ilvl="6" w:tplc="99A249BA" w:tentative="1">
      <w:start w:val="1"/>
      <w:numFmt w:val="decimal"/>
      <w:lvlText w:val="%7."/>
      <w:lvlJc w:val="left"/>
      <w:pPr>
        <w:ind w:left="5247" w:hanging="360"/>
      </w:pPr>
    </w:lvl>
    <w:lvl w:ilvl="7" w:tplc="B6D8F3A8" w:tentative="1">
      <w:start w:val="1"/>
      <w:numFmt w:val="lowerLetter"/>
      <w:lvlText w:val="%8."/>
      <w:lvlJc w:val="left"/>
      <w:pPr>
        <w:ind w:left="5967" w:hanging="360"/>
      </w:pPr>
    </w:lvl>
    <w:lvl w:ilvl="8" w:tplc="23B0A24C" w:tentative="1">
      <w:start w:val="1"/>
      <w:numFmt w:val="lowerRoman"/>
      <w:lvlText w:val="%9."/>
      <w:lvlJc w:val="right"/>
      <w:pPr>
        <w:ind w:left="6687" w:hanging="180"/>
      </w:pPr>
    </w:lvl>
  </w:abstractNum>
  <w:abstractNum w:abstractNumId="34" w15:restartNumberingAfterBreak="0">
    <w:nsid w:val="7D865DBC"/>
    <w:multiLevelType w:val="hybridMultilevel"/>
    <w:tmpl w:val="AB4E8008"/>
    <w:lvl w:ilvl="0" w:tplc="67F21BBE">
      <w:start w:val="1"/>
      <w:numFmt w:val="decimal"/>
      <w:pStyle w:val="AKFrage"/>
      <w:lvlText w:val="Konsultationsfrage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30"/>
  </w:num>
  <w:num w:numId="3">
    <w:abstractNumId w:val="25"/>
  </w:num>
  <w:num w:numId="4">
    <w:abstractNumId w:val="30"/>
  </w:num>
  <w:num w:numId="5">
    <w:abstractNumId w:val="27"/>
  </w:num>
  <w:num w:numId="6">
    <w:abstractNumId w:val="34"/>
  </w:num>
  <w:num w:numId="7">
    <w:abstractNumId w:val="11"/>
  </w:num>
  <w:num w:numId="8">
    <w:abstractNumId w:val="13"/>
  </w:num>
  <w:num w:numId="9">
    <w:abstractNumId w:val="9"/>
  </w:num>
  <w:num w:numId="10">
    <w:abstractNumId w:val="7"/>
  </w:num>
  <w:num w:numId="11">
    <w:abstractNumId w:val="6"/>
  </w:num>
  <w:num w:numId="12">
    <w:abstractNumId w:val="5"/>
  </w:num>
  <w:num w:numId="13">
    <w:abstractNumId w:val="4"/>
  </w:num>
  <w:num w:numId="14">
    <w:abstractNumId w:val="21"/>
  </w:num>
  <w:num w:numId="15">
    <w:abstractNumId w:val="14"/>
  </w:num>
  <w:num w:numId="16">
    <w:abstractNumId w:val="33"/>
  </w:num>
  <w:num w:numId="17">
    <w:abstractNumId w:val="26"/>
  </w:num>
  <w:num w:numId="18">
    <w:abstractNumId w:val="19"/>
  </w:num>
  <w:num w:numId="19">
    <w:abstractNumId w:val="17"/>
  </w:num>
  <w:num w:numId="20">
    <w:abstractNumId w:val="15"/>
  </w:num>
  <w:num w:numId="21">
    <w:abstractNumId w:val="16"/>
  </w:num>
  <w:num w:numId="22">
    <w:abstractNumId w:val="10"/>
  </w:num>
  <w:num w:numId="23">
    <w:abstractNumId w:val="24"/>
  </w:num>
  <w:num w:numId="24">
    <w:abstractNumId w:val="20"/>
  </w:num>
  <w:num w:numId="25">
    <w:abstractNumId w:val="31"/>
  </w:num>
  <w:num w:numId="26">
    <w:abstractNumId w:val="18"/>
  </w:num>
  <w:num w:numId="27">
    <w:abstractNumId w:val="23"/>
  </w:num>
  <w:num w:numId="28">
    <w:abstractNumId w:val="29"/>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2"/>
  </w:num>
  <w:num w:numId="32">
    <w:abstractNumId w:val="22"/>
  </w:num>
  <w:num w:numId="33">
    <w:abstractNumId w:val="28"/>
  </w:num>
  <w:num w:numId="34">
    <w:abstractNumId w:val="8"/>
  </w:num>
  <w:num w:numId="35">
    <w:abstractNumId w:val="3"/>
  </w:num>
  <w:num w:numId="36">
    <w:abstractNumId w:val="2"/>
  </w:num>
  <w:num w:numId="37">
    <w:abstractNumId w:val="1"/>
  </w:num>
  <w:num w:numId="38">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9"/>
  <w:consecutiveHyphenLimit w:val="3"/>
  <w:hyphenationZone w:val="425"/>
  <w:characterSpacingControl w:val="doNotCompress"/>
  <w:hdrShapeDefaults>
    <o:shapedefaults v:ext="edit" spidmax="350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265"/>
    <w:rsid w:val="00000487"/>
    <w:rsid w:val="0000376D"/>
    <w:rsid w:val="00003847"/>
    <w:rsid w:val="00005A7F"/>
    <w:rsid w:val="00011189"/>
    <w:rsid w:val="00013180"/>
    <w:rsid w:val="000132BB"/>
    <w:rsid w:val="00013475"/>
    <w:rsid w:val="00015CDB"/>
    <w:rsid w:val="00016747"/>
    <w:rsid w:val="00021849"/>
    <w:rsid w:val="000228FD"/>
    <w:rsid w:val="00024384"/>
    <w:rsid w:val="00024E79"/>
    <w:rsid w:val="00031EAB"/>
    <w:rsid w:val="00032718"/>
    <w:rsid w:val="00033B8A"/>
    <w:rsid w:val="00034844"/>
    <w:rsid w:val="00034DD5"/>
    <w:rsid w:val="0003526F"/>
    <w:rsid w:val="00035CC0"/>
    <w:rsid w:val="000364DD"/>
    <w:rsid w:val="0003692A"/>
    <w:rsid w:val="00040BDF"/>
    <w:rsid w:val="000454B4"/>
    <w:rsid w:val="00045610"/>
    <w:rsid w:val="00047430"/>
    <w:rsid w:val="0005236E"/>
    <w:rsid w:val="000534A1"/>
    <w:rsid w:val="0005373B"/>
    <w:rsid w:val="0005401C"/>
    <w:rsid w:val="0005488C"/>
    <w:rsid w:val="00054B08"/>
    <w:rsid w:val="00055344"/>
    <w:rsid w:val="0005567E"/>
    <w:rsid w:val="00055B0A"/>
    <w:rsid w:val="000575D6"/>
    <w:rsid w:val="0005769C"/>
    <w:rsid w:val="0005775E"/>
    <w:rsid w:val="00057C10"/>
    <w:rsid w:val="00060125"/>
    <w:rsid w:val="00061101"/>
    <w:rsid w:val="00063CDA"/>
    <w:rsid w:val="00063E67"/>
    <w:rsid w:val="0006552E"/>
    <w:rsid w:val="00065A6F"/>
    <w:rsid w:val="00065BAF"/>
    <w:rsid w:val="00066020"/>
    <w:rsid w:val="0007083A"/>
    <w:rsid w:val="00071BE2"/>
    <w:rsid w:val="00071DED"/>
    <w:rsid w:val="00072F34"/>
    <w:rsid w:val="00074554"/>
    <w:rsid w:val="000751BB"/>
    <w:rsid w:val="000758B6"/>
    <w:rsid w:val="00076858"/>
    <w:rsid w:val="0007773E"/>
    <w:rsid w:val="00080BCE"/>
    <w:rsid w:val="000817CC"/>
    <w:rsid w:val="00082301"/>
    <w:rsid w:val="000858EE"/>
    <w:rsid w:val="00086CD2"/>
    <w:rsid w:val="00087513"/>
    <w:rsid w:val="00087A4D"/>
    <w:rsid w:val="00087B8F"/>
    <w:rsid w:val="00090356"/>
    <w:rsid w:val="00092971"/>
    <w:rsid w:val="000929BF"/>
    <w:rsid w:val="00093761"/>
    <w:rsid w:val="00093A3D"/>
    <w:rsid w:val="000955A6"/>
    <w:rsid w:val="000959E5"/>
    <w:rsid w:val="00095A07"/>
    <w:rsid w:val="00096031"/>
    <w:rsid w:val="000964E8"/>
    <w:rsid w:val="0009683C"/>
    <w:rsid w:val="000A0013"/>
    <w:rsid w:val="000A067C"/>
    <w:rsid w:val="000A1B37"/>
    <w:rsid w:val="000A1C55"/>
    <w:rsid w:val="000A1E09"/>
    <w:rsid w:val="000A2265"/>
    <w:rsid w:val="000A2542"/>
    <w:rsid w:val="000A7053"/>
    <w:rsid w:val="000A7150"/>
    <w:rsid w:val="000A77B4"/>
    <w:rsid w:val="000B070C"/>
    <w:rsid w:val="000B0C46"/>
    <w:rsid w:val="000B0D65"/>
    <w:rsid w:val="000B1CFA"/>
    <w:rsid w:val="000B28E4"/>
    <w:rsid w:val="000B2BA0"/>
    <w:rsid w:val="000B3A4A"/>
    <w:rsid w:val="000B3F41"/>
    <w:rsid w:val="000B4F82"/>
    <w:rsid w:val="000B5307"/>
    <w:rsid w:val="000B5364"/>
    <w:rsid w:val="000B55D1"/>
    <w:rsid w:val="000B6F7E"/>
    <w:rsid w:val="000B737E"/>
    <w:rsid w:val="000B7E21"/>
    <w:rsid w:val="000C1435"/>
    <w:rsid w:val="000C1748"/>
    <w:rsid w:val="000C2788"/>
    <w:rsid w:val="000C363B"/>
    <w:rsid w:val="000C6DC4"/>
    <w:rsid w:val="000C6DD7"/>
    <w:rsid w:val="000D038A"/>
    <w:rsid w:val="000D0CEB"/>
    <w:rsid w:val="000D18CF"/>
    <w:rsid w:val="000D1A11"/>
    <w:rsid w:val="000D3B03"/>
    <w:rsid w:val="000D536B"/>
    <w:rsid w:val="000D6719"/>
    <w:rsid w:val="000D7B72"/>
    <w:rsid w:val="000E0A39"/>
    <w:rsid w:val="000E1444"/>
    <w:rsid w:val="000E300F"/>
    <w:rsid w:val="000E30D2"/>
    <w:rsid w:val="000E4655"/>
    <w:rsid w:val="000E6FC5"/>
    <w:rsid w:val="000E75AC"/>
    <w:rsid w:val="000E781A"/>
    <w:rsid w:val="000F0E26"/>
    <w:rsid w:val="000F0E91"/>
    <w:rsid w:val="000F2CC3"/>
    <w:rsid w:val="000F2DCD"/>
    <w:rsid w:val="000F3DA1"/>
    <w:rsid w:val="000F4751"/>
    <w:rsid w:val="000F4CBD"/>
    <w:rsid w:val="000F588C"/>
    <w:rsid w:val="000F5B83"/>
    <w:rsid w:val="000F73A6"/>
    <w:rsid w:val="000F7EA1"/>
    <w:rsid w:val="0010049A"/>
    <w:rsid w:val="001007A0"/>
    <w:rsid w:val="00100800"/>
    <w:rsid w:val="00100E2F"/>
    <w:rsid w:val="001013E2"/>
    <w:rsid w:val="0010162A"/>
    <w:rsid w:val="0010209F"/>
    <w:rsid w:val="001021C8"/>
    <w:rsid w:val="001052BB"/>
    <w:rsid w:val="0010548D"/>
    <w:rsid w:val="00105DF4"/>
    <w:rsid w:val="001060E9"/>
    <w:rsid w:val="00107CAF"/>
    <w:rsid w:val="00110260"/>
    <w:rsid w:val="0011107A"/>
    <w:rsid w:val="001113BF"/>
    <w:rsid w:val="001114A5"/>
    <w:rsid w:val="00112E90"/>
    <w:rsid w:val="0011300C"/>
    <w:rsid w:val="0011306C"/>
    <w:rsid w:val="00114A2F"/>
    <w:rsid w:val="0011608C"/>
    <w:rsid w:val="00117398"/>
    <w:rsid w:val="00117FEC"/>
    <w:rsid w:val="00120250"/>
    <w:rsid w:val="00120A0D"/>
    <w:rsid w:val="00120CC1"/>
    <w:rsid w:val="00120EF7"/>
    <w:rsid w:val="00121570"/>
    <w:rsid w:val="00122B82"/>
    <w:rsid w:val="00123826"/>
    <w:rsid w:val="0012392D"/>
    <w:rsid w:val="00124C30"/>
    <w:rsid w:val="00124FF4"/>
    <w:rsid w:val="001258E8"/>
    <w:rsid w:val="001262B3"/>
    <w:rsid w:val="0012647C"/>
    <w:rsid w:val="00126E34"/>
    <w:rsid w:val="00130DEA"/>
    <w:rsid w:val="001312CC"/>
    <w:rsid w:val="00131E5E"/>
    <w:rsid w:val="001320B2"/>
    <w:rsid w:val="0013561F"/>
    <w:rsid w:val="00135C27"/>
    <w:rsid w:val="001367A5"/>
    <w:rsid w:val="00136F8A"/>
    <w:rsid w:val="001419D5"/>
    <w:rsid w:val="00143026"/>
    <w:rsid w:val="001450A8"/>
    <w:rsid w:val="00145169"/>
    <w:rsid w:val="0014569B"/>
    <w:rsid w:val="00145A7C"/>
    <w:rsid w:val="00146F08"/>
    <w:rsid w:val="0015341E"/>
    <w:rsid w:val="00153EB9"/>
    <w:rsid w:val="0015607D"/>
    <w:rsid w:val="00156799"/>
    <w:rsid w:val="00156E5C"/>
    <w:rsid w:val="0016072D"/>
    <w:rsid w:val="001613E8"/>
    <w:rsid w:val="0016201A"/>
    <w:rsid w:val="0016234D"/>
    <w:rsid w:val="00162715"/>
    <w:rsid w:val="001654E5"/>
    <w:rsid w:val="001663B1"/>
    <w:rsid w:val="00166674"/>
    <w:rsid w:val="00167C9D"/>
    <w:rsid w:val="00170B26"/>
    <w:rsid w:val="00171AC8"/>
    <w:rsid w:val="0017251F"/>
    <w:rsid w:val="00172DF6"/>
    <w:rsid w:val="00173192"/>
    <w:rsid w:val="00173E1C"/>
    <w:rsid w:val="001763BC"/>
    <w:rsid w:val="001769D4"/>
    <w:rsid w:val="001822B6"/>
    <w:rsid w:val="00182AD3"/>
    <w:rsid w:val="0018336B"/>
    <w:rsid w:val="00184DFC"/>
    <w:rsid w:val="00185862"/>
    <w:rsid w:val="00186AB4"/>
    <w:rsid w:val="001928BD"/>
    <w:rsid w:val="00192F5F"/>
    <w:rsid w:val="00193272"/>
    <w:rsid w:val="001939AB"/>
    <w:rsid w:val="00193DB5"/>
    <w:rsid w:val="00193FE2"/>
    <w:rsid w:val="00194DC7"/>
    <w:rsid w:val="00195363"/>
    <w:rsid w:val="00197C72"/>
    <w:rsid w:val="001A0981"/>
    <w:rsid w:val="001A1141"/>
    <w:rsid w:val="001A1319"/>
    <w:rsid w:val="001A1CB1"/>
    <w:rsid w:val="001A23B7"/>
    <w:rsid w:val="001A5510"/>
    <w:rsid w:val="001A569B"/>
    <w:rsid w:val="001A5BDC"/>
    <w:rsid w:val="001A6358"/>
    <w:rsid w:val="001A66BE"/>
    <w:rsid w:val="001A70A1"/>
    <w:rsid w:val="001A7733"/>
    <w:rsid w:val="001B1D6D"/>
    <w:rsid w:val="001B1F46"/>
    <w:rsid w:val="001B287A"/>
    <w:rsid w:val="001B46DE"/>
    <w:rsid w:val="001B5490"/>
    <w:rsid w:val="001B6260"/>
    <w:rsid w:val="001B7A6A"/>
    <w:rsid w:val="001C060D"/>
    <w:rsid w:val="001C09DE"/>
    <w:rsid w:val="001C0A83"/>
    <w:rsid w:val="001C0F64"/>
    <w:rsid w:val="001C1783"/>
    <w:rsid w:val="001C4CE4"/>
    <w:rsid w:val="001C589A"/>
    <w:rsid w:val="001C6384"/>
    <w:rsid w:val="001C679E"/>
    <w:rsid w:val="001D011E"/>
    <w:rsid w:val="001D0902"/>
    <w:rsid w:val="001D0BEB"/>
    <w:rsid w:val="001D34BF"/>
    <w:rsid w:val="001D37A1"/>
    <w:rsid w:val="001D3D94"/>
    <w:rsid w:val="001D3F97"/>
    <w:rsid w:val="001D519A"/>
    <w:rsid w:val="001D782B"/>
    <w:rsid w:val="001E01F2"/>
    <w:rsid w:val="001E0F01"/>
    <w:rsid w:val="001E1ED5"/>
    <w:rsid w:val="001E26EE"/>
    <w:rsid w:val="001E35A4"/>
    <w:rsid w:val="001E4116"/>
    <w:rsid w:val="001E55ED"/>
    <w:rsid w:val="001E5934"/>
    <w:rsid w:val="001E6BC2"/>
    <w:rsid w:val="001F0FCE"/>
    <w:rsid w:val="001F12A8"/>
    <w:rsid w:val="001F20C7"/>
    <w:rsid w:val="001F216E"/>
    <w:rsid w:val="001F38BB"/>
    <w:rsid w:val="001F5073"/>
    <w:rsid w:val="001F5B54"/>
    <w:rsid w:val="001F78FE"/>
    <w:rsid w:val="001F7EAE"/>
    <w:rsid w:val="00200E0E"/>
    <w:rsid w:val="00201AC3"/>
    <w:rsid w:val="00202880"/>
    <w:rsid w:val="00203AB3"/>
    <w:rsid w:val="00203C03"/>
    <w:rsid w:val="002047E4"/>
    <w:rsid w:val="00204C14"/>
    <w:rsid w:val="002054D0"/>
    <w:rsid w:val="00205B19"/>
    <w:rsid w:val="00206D8C"/>
    <w:rsid w:val="00211490"/>
    <w:rsid w:val="00211D74"/>
    <w:rsid w:val="00213D59"/>
    <w:rsid w:val="00214866"/>
    <w:rsid w:val="00214C29"/>
    <w:rsid w:val="00215230"/>
    <w:rsid w:val="002165ED"/>
    <w:rsid w:val="0021787A"/>
    <w:rsid w:val="00217A12"/>
    <w:rsid w:val="002218A7"/>
    <w:rsid w:val="002255F6"/>
    <w:rsid w:val="002262D1"/>
    <w:rsid w:val="00226357"/>
    <w:rsid w:val="00226899"/>
    <w:rsid w:val="00226E35"/>
    <w:rsid w:val="00227F9F"/>
    <w:rsid w:val="002303A4"/>
    <w:rsid w:val="00231CDD"/>
    <w:rsid w:val="002326D3"/>
    <w:rsid w:val="0023330D"/>
    <w:rsid w:val="002344EB"/>
    <w:rsid w:val="00235266"/>
    <w:rsid w:val="002353AC"/>
    <w:rsid w:val="0023788D"/>
    <w:rsid w:val="00237E52"/>
    <w:rsid w:val="00240972"/>
    <w:rsid w:val="002409BC"/>
    <w:rsid w:val="00241B24"/>
    <w:rsid w:val="0024349A"/>
    <w:rsid w:val="00243DD9"/>
    <w:rsid w:val="00244B1E"/>
    <w:rsid w:val="0024604F"/>
    <w:rsid w:val="002468A4"/>
    <w:rsid w:val="00246F27"/>
    <w:rsid w:val="002471BC"/>
    <w:rsid w:val="002507AC"/>
    <w:rsid w:val="00250C71"/>
    <w:rsid w:val="00252A03"/>
    <w:rsid w:val="00252BBB"/>
    <w:rsid w:val="00252E80"/>
    <w:rsid w:val="0025302B"/>
    <w:rsid w:val="00253040"/>
    <w:rsid w:val="00253A9C"/>
    <w:rsid w:val="00253D61"/>
    <w:rsid w:val="00253F1E"/>
    <w:rsid w:val="00254C46"/>
    <w:rsid w:val="00254F6B"/>
    <w:rsid w:val="00255432"/>
    <w:rsid w:val="00255DDF"/>
    <w:rsid w:val="00256DF5"/>
    <w:rsid w:val="00256E46"/>
    <w:rsid w:val="00257AD7"/>
    <w:rsid w:val="00257E61"/>
    <w:rsid w:val="00257FE9"/>
    <w:rsid w:val="002627D7"/>
    <w:rsid w:val="00262F47"/>
    <w:rsid w:val="0026369F"/>
    <w:rsid w:val="00263866"/>
    <w:rsid w:val="00267084"/>
    <w:rsid w:val="0026763D"/>
    <w:rsid w:val="00271659"/>
    <w:rsid w:val="00271D31"/>
    <w:rsid w:val="0027481B"/>
    <w:rsid w:val="00274E10"/>
    <w:rsid w:val="00274F35"/>
    <w:rsid w:val="00275636"/>
    <w:rsid w:val="0027565C"/>
    <w:rsid w:val="00276DAF"/>
    <w:rsid w:val="00277944"/>
    <w:rsid w:val="00277C99"/>
    <w:rsid w:val="002802ED"/>
    <w:rsid w:val="0028075A"/>
    <w:rsid w:val="002813FD"/>
    <w:rsid w:val="00282C11"/>
    <w:rsid w:val="002831D1"/>
    <w:rsid w:val="002837DE"/>
    <w:rsid w:val="00285465"/>
    <w:rsid w:val="0028622F"/>
    <w:rsid w:val="002868EE"/>
    <w:rsid w:val="0028742B"/>
    <w:rsid w:val="002903C6"/>
    <w:rsid w:val="00291B84"/>
    <w:rsid w:val="002930A1"/>
    <w:rsid w:val="002956DC"/>
    <w:rsid w:val="002958D5"/>
    <w:rsid w:val="00296A6F"/>
    <w:rsid w:val="00297F87"/>
    <w:rsid w:val="002A0155"/>
    <w:rsid w:val="002A11B3"/>
    <w:rsid w:val="002A16E6"/>
    <w:rsid w:val="002A2948"/>
    <w:rsid w:val="002A305A"/>
    <w:rsid w:val="002A3EC2"/>
    <w:rsid w:val="002A4185"/>
    <w:rsid w:val="002A47A6"/>
    <w:rsid w:val="002A533C"/>
    <w:rsid w:val="002A5CA5"/>
    <w:rsid w:val="002A66E0"/>
    <w:rsid w:val="002A6D2D"/>
    <w:rsid w:val="002B3310"/>
    <w:rsid w:val="002B3B29"/>
    <w:rsid w:val="002B3D52"/>
    <w:rsid w:val="002B44DE"/>
    <w:rsid w:val="002B48F8"/>
    <w:rsid w:val="002B4F99"/>
    <w:rsid w:val="002B6BF3"/>
    <w:rsid w:val="002B77AC"/>
    <w:rsid w:val="002C122F"/>
    <w:rsid w:val="002C1844"/>
    <w:rsid w:val="002C2E5F"/>
    <w:rsid w:val="002C3644"/>
    <w:rsid w:val="002C4AA2"/>
    <w:rsid w:val="002C4FB1"/>
    <w:rsid w:val="002C5747"/>
    <w:rsid w:val="002C6262"/>
    <w:rsid w:val="002C67F2"/>
    <w:rsid w:val="002C6D2A"/>
    <w:rsid w:val="002C7577"/>
    <w:rsid w:val="002D1561"/>
    <w:rsid w:val="002D3818"/>
    <w:rsid w:val="002D39DA"/>
    <w:rsid w:val="002D6AE3"/>
    <w:rsid w:val="002D76B5"/>
    <w:rsid w:val="002D781C"/>
    <w:rsid w:val="002D7E06"/>
    <w:rsid w:val="002E102D"/>
    <w:rsid w:val="002E1936"/>
    <w:rsid w:val="002E1B17"/>
    <w:rsid w:val="002E333C"/>
    <w:rsid w:val="002E349E"/>
    <w:rsid w:val="002E3E55"/>
    <w:rsid w:val="002E454F"/>
    <w:rsid w:val="002E4B91"/>
    <w:rsid w:val="002E4F58"/>
    <w:rsid w:val="002E5717"/>
    <w:rsid w:val="002F0BB1"/>
    <w:rsid w:val="002F1813"/>
    <w:rsid w:val="002F2157"/>
    <w:rsid w:val="002F244C"/>
    <w:rsid w:val="002F3E0D"/>
    <w:rsid w:val="002F6986"/>
    <w:rsid w:val="002F6A91"/>
    <w:rsid w:val="002F6B5A"/>
    <w:rsid w:val="002F7AF8"/>
    <w:rsid w:val="003010FA"/>
    <w:rsid w:val="00301C0C"/>
    <w:rsid w:val="00302A47"/>
    <w:rsid w:val="0030310B"/>
    <w:rsid w:val="00303CF0"/>
    <w:rsid w:val="00305668"/>
    <w:rsid w:val="00305A10"/>
    <w:rsid w:val="0030649E"/>
    <w:rsid w:val="00306B6B"/>
    <w:rsid w:val="00306B6E"/>
    <w:rsid w:val="003078CF"/>
    <w:rsid w:val="003108C6"/>
    <w:rsid w:val="0031101D"/>
    <w:rsid w:val="00311E2D"/>
    <w:rsid w:val="00312164"/>
    <w:rsid w:val="003133C9"/>
    <w:rsid w:val="003166FB"/>
    <w:rsid w:val="003179FA"/>
    <w:rsid w:val="00321B26"/>
    <w:rsid w:val="0032256F"/>
    <w:rsid w:val="00323673"/>
    <w:rsid w:val="003259E0"/>
    <w:rsid w:val="00325F27"/>
    <w:rsid w:val="00327628"/>
    <w:rsid w:val="00327C30"/>
    <w:rsid w:val="00331F52"/>
    <w:rsid w:val="00335C27"/>
    <w:rsid w:val="00336631"/>
    <w:rsid w:val="0033731E"/>
    <w:rsid w:val="00337A90"/>
    <w:rsid w:val="00340D22"/>
    <w:rsid w:val="00340DBB"/>
    <w:rsid w:val="00342340"/>
    <w:rsid w:val="00342CCD"/>
    <w:rsid w:val="00343AFE"/>
    <w:rsid w:val="003445D9"/>
    <w:rsid w:val="003474EE"/>
    <w:rsid w:val="00351B67"/>
    <w:rsid w:val="00353053"/>
    <w:rsid w:val="003537F3"/>
    <w:rsid w:val="003548B3"/>
    <w:rsid w:val="0035547D"/>
    <w:rsid w:val="00355ED7"/>
    <w:rsid w:val="003578D1"/>
    <w:rsid w:val="00360566"/>
    <w:rsid w:val="00360AE0"/>
    <w:rsid w:val="00361086"/>
    <w:rsid w:val="00362730"/>
    <w:rsid w:val="0036321C"/>
    <w:rsid w:val="003648DA"/>
    <w:rsid w:val="00364F65"/>
    <w:rsid w:val="00366A15"/>
    <w:rsid w:val="00366B27"/>
    <w:rsid w:val="00367376"/>
    <w:rsid w:val="003674B6"/>
    <w:rsid w:val="00371145"/>
    <w:rsid w:val="00371325"/>
    <w:rsid w:val="00371B80"/>
    <w:rsid w:val="00371E88"/>
    <w:rsid w:val="00371F25"/>
    <w:rsid w:val="00372D1F"/>
    <w:rsid w:val="003733C0"/>
    <w:rsid w:val="003748DC"/>
    <w:rsid w:val="00374EE5"/>
    <w:rsid w:val="003752C3"/>
    <w:rsid w:val="00376271"/>
    <w:rsid w:val="003762F1"/>
    <w:rsid w:val="00377A31"/>
    <w:rsid w:val="00377CC5"/>
    <w:rsid w:val="003808F9"/>
    <w:rsid w:val="00382096"/>
    <w:rsid w:val="00382361"/>
    <w:rsid w:val="00382663"/>
    <w:rsid w:val="0038272A"/>
    <w:rsid w:val="003829E8"/>
    <w:rsid w:val="003833C6"/>
    <w:rsid w:val="0038391F"/>
    <w:rsid w:val="00384F05"/>
    <w:rsid w:val="003850B0"/>
    <w:rsid w:val="003858BA"/>
    <w:rsid w:val="00385C73"/>
    <w:rsid w:val="00385F07"/>
    <w:rsid w:val="003876CD"/>
    <w:rsid w:val="0038786C"/>
    <w:rsid w:val="00387E75"/>
    <w:rsid w:val="00387FE7"/>
    <w:rsid w:val="00391968"/>
    <w:rsid w:val="00393B2F"/>
    <w:rsid w:val="00393C61"/>
    <w:rsid w:val="00394C00"/>
    <w:rsid w:val="003955A2"/>
    <w:rsid w:val="003966F7"/>
    <w:rsid w:val="003A03A2"/>
    <w:rsid w:val="003A101E"/>
    <w:rsid w:val="003A2E59"/>
    <w:rsid w:val="003A3288"/>
    <w:rsid w:val="003A406E"/>
    <w:rsid w:val="003A4D2B"/>
    <w:rsid w:val="003A678E"/>
    <w:rsid w:val="003A7F8B"/>
    <w:rsid w:val="003B030E"/>
    <w:rsid w:val="003B0357"/>
    <w:rsid w:val="003B0B5A"/>
    <w:rsid w:val="003B2536"/>
    <w:rsid w:val="003B324F"/>
    <w:rsid w:val="003B3470"/>
    <w:rsid w:val="003C04CD"/>
    <w:rsid w:val="003C0AB4"/>
    <w:rsid w:val="003C0F1D"/>
    <w:rsid w:val="003C1AF0"/>
    <w:rsid w:val="003C1EB4"/>
    <w:rsid w:val="003C24E0"/>
    <w:rsid w:val="003C27D2"/>
    <w:rsid w:val="003C2B4C"/>
    <w:rsid w:val="003C3499"/>
    <w:rsid w:val="003C3CFF"/>
    <w:rsid w:val="003C41D9"/>
    <w:rsid w:val="003C62D7"/>
    <w:rsid w:val="003C7229"/>
    <w:rsid w:val="003C76BB"/>
    <w:rsid w:val="003D12BA"/>
    <w:rsid w:val="003D412D"/>
    <w:rsid w:val="003D55E7"/>
    <w:rsid w:val="003D596B"/>
    <w:rsid w:val="003D6E84"/>
    <w:rsid w:val="003D7E56"/>
    <w:rsid w:val="003E03B9"/>
    <w:rsid w:val="003E0716"/>
    <w:rsid w:val="003E0DC5"/>
    <w:rsid w:val="003E1765"/>
    <w:rsid w:val="003E2061"/>
    <w:rsid w:val="003E3A92"/>
    <w:rsid w:val="003E3EBD"/>
    <w:rsid w:val="003E40F6"/>
    <w:rsid w:val="003E6C34"/>
    <w:rsid w:val="003E6C58"/>
    <w:rsid w:val="003E6FBF"/>
    <w:rsid w:val="003E7BD7"/>
    <w:rsid w:val="003F0205"/>
    <w:rsid w:val="003F147B"/>
    <w:rsid w:val="003F14ED"/>
    <w:rsid w:val="003F2452"/>
    <w:rsid w:val="003F304D"/>
    <w:rsid w:val="003F3426"/>
    <w:rsid w:val="003F4B38"/>
    <w:rsid w:val="00400AE5"/>
    <w:rsid w:val="00400CBD"/>
    <w:rsid w:val="00401945"/>
    <w:rsid w:val="00403227"/>
    <w:rsid w:val="00403790"/>
    <w:rsid w:val="004047B9"/>
    <w:rsid w:val="00404AC1"/>
    <w:rsid w:val="00404FE1"/>
    <w:rsid w:val="00405454"/>
    <w:rsid w:val="00406B83"/>
    <w:rsid w:val="004074AE"/>
    <w:rsid w:val="0041158F"/>
    <w:rsid w:val="0041162D"/>
    <w:rsid w:val="00412DD3"/>
    <w:rsid w:val="00412FF2"/>
    <w:rsid w:val="00413384"/>
    <w:rsid w:val="00414786"/>
    <w:rsid w:val="00414A2F"/>
    <w:rsid w:val="00415A59"/>
    <w:rsid w:val="00415E28"/>
    <w:rsid w:val="00416781"/>
    <w:rsid w:val="00417187"/>
    <w:rsid w:val="0042022C"/>
    <w:rsid w:val="004208E5"/>
    <w:rsid w:val="00420C7F"/>
    <w:rsid w:val="00420F7F"/>
    <w:rsid w:val="00422081"/>
    <w:rsid w:val="00423167"/>
    <w:rsid w:val="004232D1"/>
    <w:rsid w:val="004263BB"/>
    <w:rsid w:val="00427EB0"/>
    <w:rsid w:val="00430769"/>
    <w:rsid w:val="00430E1F"/>
    <w:rsid w:val="004316EF"/>
    <w:rsid w:val="00433068"/>
    <w:rsid w:val="00435AEA"/>
    <w:rsid w:val="004411AE"/>
    <w:rsid w:val="004413BE"/>
    <w:rsid w:val="00441718"/>
    <w:rsid w:val="00442936"/>
    <w:rsid w:val="004429C0"/>
    <w:rsid w:val="00442C96"/>
    <w:rsid w:val="0044462D"/>
    <w:rsid w:val="00444DB7"/>
    <w:rsid w:val="0044526F"/>
    <w:rsid w:val="0045013C"/>
    <w:rsid w:val="00450D40"/>
    <w:rsid w:val="00451587"/>
    <w:rsid w:val="00452A79"/>
    <w:rsid w:val="00453542"/>
    <w:rsid w:val="00453882"/>
    <w:rsid w:val="0045406A"/>
    <w:rsid w:val="0045531F"/>
    <w:rsid w:val="004563D0"/>
    <w:rsid w:val="00456929"/>
    <w:rsid w:val="00456E2D"/>
    <w:rsid w:val="00457A9B"/>
    <w:rsid w:val="00457AC9"/>
    <w:rsid w:val="00457C1A"/>
    <w:rsid w:val="004620A5"/>
    <w:rsid w:val="00462366"/>
    <w:rsid w:val="00462D6F"/>
    <w:rsid w:val="00462EBD"/>
    <w:rsid w:val="00463427"/>
    <w:rsid w:val="00463472"/>
    <w:rsid w:val="00463673"/>
    <w:rsid w:val="00463DC2"/>
    <w:rsid w:val="004644D5"/>
    <w:rsid w:val="0046462D"/>
    <w:rsid w:val="00464739"/>
    <w:rsid w:val="004647AC"/>
    <w:rsid w:val="00464F65"/>
    <w:rsid w:val="004651FB"/>
    <w:rsid w:val="00466102"/>
    <w:rsid w:val="004666F1"/>
    <w:rsid w:val="004670F7"/>
    <w:rsid w:val="004672FC"/>
    <w:rsid w:val="004675B7"/>
    <w:rsid w:val="00470A62"/>
    <w:rsid w:val="00470E0B"/>
    <w:rsid w:val="004722E1"/>
    <w:rsid w:val="004729FE"/>
    <w:rsid w:val="004738D4"/>
    <w:rsid w:val="004744D2"/>
    <w:rsid w:val="004746BD"/>
    <w:rsid w:val="00475DD9"/>
    <w:rsid w:val="00475F1F"/>
    <w:rsid w:val="00477859"/>
    <w:rsid w:val="00480222"/>
    <w:rsid w:val="00480C0A"/>
    <w:rsid w:val="00480FBD"/>
    <w:rsid w:val="0048331D"/>
    <w:rsid w:val="00483630"/>
    <w:rsid w:val="00483CC3"/>
    <w:rsid w:val="00483D72"/>
    <w:rsid w:val="00485866"/>
    <w:rsid w:val="00485C94"/>
    <w:rsid w:val="004866D3"/>
    <w:rsid w:val="00491BE3"/>
    <w:rsid w:val="0049262F"/>
    <w:rsid w:val="00493CA7"/>
    <w:rsid w:val="00493E6C"/>
    <w:rsid w:val="00495919"/>
    <w:rsid w:val="00495BB9"/>
    <w:rsid w:val="00496AC7"/>
    <w:rsid w:val="00497353"/>
    <w:rsid w:val="004A02ED"/>
    <w:rsid w:val="004A0870"/>
    <w:rsid w:val="004A1CC6"/>
    <w:rsid w:val="004A2026"/>
    <w:rsid w:val="004A3C1A"/>
    <w:rsid w:val="004A40CB"/>
    <w:rsid w:val="004A46A6"/>
    <w:rsid w:val="004A4937"/>
    <w:rsid w:val="004A5A2A"/>
    <w:rsid w:val="004A70C3"/>
    <w:rsid w:val="004B0A17"/>
    <w:rsid w:val="004B16C1"/>
    <w:rsid w:val="004B4430"/>
    <w:rsid w:val="004B4B67"/>
    <w:rsid w:val="004B4D23"/>
    <w:rsid w:val="004B5686"/>
    <w:rsid w:val="004B6258"/>
    <w:rsid w:val="004B7BE2"/>
    <w:rsid w:val="004C03FF"/>
    <w:rsid w:val="004C1428"/>
    <w:rsid w:val="004C17A6"/>
    <w:rsid w:val="004C1961"/>
    <w:rsid w:val="004C2EF8"/>
    <w:rsid w:val="004C4AF3"/>
    <w:rsid w:val="004C4D01"/>
    <w:rsid w:val="004C4EF0"/>
    <w:rsid w:val="004C5720"/>
    <w:rsid w:val="004C6669"/>
    <w:rsid w:val="004C699E"/>
    <w:rsid w:val="004C6AF1"/>
    <w:rsid w:val="004C6D78"/>
    <w:rsid w:val="004C7407"/>
    <w:rsid w:val="004C7A03"/>
    <w:rsid w:val="004D009F"/>
    <w:rsid w:val="004D1041"/>
    <w:rsid w:val="004D10F4"/>
    <w:rsid w:val="004D1A7A"/>
    <w:rsid w:val="004D2646"/>
    <w:rsid w:val="004D282C"/>
    <w:rsid w:val="004D35F5"/>
    <w:rsid w:val="004D394D"/>
    <w:rsid w:val="004D3A7C"/>
    <w:rsid w:val="004D3CE7"/>
    <w:rsid w:val="004D5E14"/>
    <w:rsid w:val="004D74DF"/>
    <w:rsid w:val="004D7690"/>
    <w:rsid w:val="004E02CC"/>
    <w:rsid w:val="004E08F1"/>
    <w:rsid w:val="004E0D77"/>
    <w:rsid w:val="004E1BCC"/>
    <w:rsid w:val="004E2325"/>
    <w:rsid w:val="004E245F"/>
    <w:rsid w:val="004E30D0"/>
    <w:rsid w:val="004E3204"/>
    <w:rsid w:val="004E3E60"/>
    <w:rsid w:val="004E4689"/>
    <w:rsid w:val="004E632D"/>
    <w:rsid w:val="004E6416"/>
    <w:rsid w:val="004F1F68"/>
    <w:rsid w:val="004F25AA"/>
    <w:rsid w:val="004F447A"/>
    <w:rsid w:val="004F4DBF"/>
    <w:rsid w:val="004F5BBF"/>
    <w:rsid w:val="004F7976"/>
    <w:rsid w:val="005021F6"/>
    <w:rsid w:val="00503362"/>
    <w:rsid w:val="005035E1"/>
    <w:rsid w:val="00504DDE"/>
    <w:rsid w:val="0050610C"/>
    <w:rsid w:val="005104AF"/>
    <w:rsid w:val="0051094F"/>
    <w:rsid w:val="005116E9"/>
    <w:rsid w:val="00511958"/>
    <w:rsid w:val="00512B64"/>
    <w:rsid w:val="00514407"/>
    <w:rsid w:val="00514879"/>
    <w:rsid w:val="00514D2E"/>
    <w:rsid w:val="0051773C"/>
    <w:rsid w:val="00517750"/>
    <w:rsid w:val="00517FC3"/>
    <w:rsid w:val="005214E0"/>
    <w:rsid w:val="005230C1"/>
    <w:rsid w:val="00524808"/>
    <w:rsid w:val="005249C9"/>
    <w:rsid w:val="00525176"/>
    <w:rsid w:val="005273E4"/>
    <w:rsid w:val="00531844"/>
    <w:rsid w:val="00531A39"/>
    <w:rsid w:val="00531EE4"/>
    <w:rsid w:val="0053254C"/>
    <w:rsid w:val="005329EA"/>
    <w:rsid w:val="00535086"/>
    <w:rsid w:val="00535606"/>
    <w:rsid w:val="00536C64"/>
    <w:rsid w:val="005375B7"/>
    <w:rsid w:val="0054012A"/>
    <w:rsid w:val="00541197"/>
    <w:rsid w:val="0054123D"/>
    <w:rsid w:val="00543765"/>
    <w:rsid w:val="00544F32"/>
    <w:rsid w:val="0054582F"/>
    <w:rsid w:val="00545BD9"/>
    <w:rsid w:val="005460D2"/>
    <w:rsid w:val="0054761A"/>
    <w:rsid w:val="00550FAC"/>
    <w:rsid w:val="0055154A"/>
    <w:rsid w:val="00553F21"/>
    <w:rsid w:val="00554F76"/>
    <w:rsid w:val="00557EA6"/>
    <w:rsid w:val="00560F18"/>
    <w:rsid w:val="00560F54"/>
    <w:rsid w:val="005619FE"/>
    <w:rsid w:val="00561F29"/>
    <w:rsid w:val="00564163"/>
    <w:rsid w:val="00564E39"/>
    <w:rsid w:val="00565A70"/>
    <w:rsid w:val="005670CC"/>
    <w:rsid w:val="005705A2"/>
    <w:rsid w:val="00572825"/>
    <w:rsid w:val="00574230"/>
    <w:rsid w:val="0057505E"/>
    <w:rsid w:val="00576C7F"/>
    <w:rsid w:val="00576EC3"/>
    <w:rsid w:val="00577A9A"/>
    <w:rsid w:val="00582237"/>
    <w:rsid w:val="0058331B"/>
    <w:rsid w:val="005841D0"/>
    <w:rsid w:val="0058505C"/>
    <w:rsid w:val="005850C5"/>
    <w:rsid w:val="00585159"/>
    <w:rsid w:val="005856D7"/>
    <w:rsid w:val="00586E00"/>
    <w:rsid w:val="00587F95"/>
    <w:rsid w:val="00590000"/>
    <w:rsid w:val="00590DB7"/>
    <w:rsid w:val="00590E7F"/>
    <w:rsid w:val="005A0200"/>
    <w:rsid w:val="005A1E7D"/>
    <w:rsid w:val="005A20DD"/>
    <w:rsid w:val="005A2F40"/>
    <w:rsid w:val="005A458A"/>
    <w:rsid w:val="005A4881"/>
    <w:rsid w:val="005A5AA4"/>
    <w:rsid w:val="005A5C22"/>
    <w:rsid w:val="005A7671"/>
    <w:rsid w:val="005B04AE"/>
    <w:rsid w:val="005B18E4"/>
    <w:rsid w:val="005B1C66"/>
    <w:rsid w:val="005B2CDD"/>
    <w:rsid w:val="005B6300"/>
    <w:rsid w:val="005B743F"/>
    <w:rsid w:val="005B7765"/>
    <w:rsid w:val="005B7884"/>
    <w:rsid w:val="005C0E7A"/>
    <w:rsid w:val="005C1F31"/>
    <w:rsid w:val="005C32C9"/>
    <w:rsid w:val="005C3374"/>
    <w:rsid w:val="005C3A15"/>
    <w:rsid w:val="005C4BE4"/>
    <w:rsid w:val="005C539F"/>
    <w:rsid w:val="005C5EA7"/>
    <w:rsid w:val="005C64B7"/>
    <w:rsid w:val="005C7032"/>
    <w:rsid w:val="005C7D8D"/>
    <w:rsid w:val="005D1D85"/>
    <w:rsid w:val="005D1E5C"/>
    <w:rsid w:val="005D37D1"/>
    <w:rsid w:val="005D42DE"/>
    <w:rsid w:val="005D697A"/>
    <w:rsid w:val="005D737D"/>
    <w:rsid w:val="005D771B"/>
    <w:rsid w:val="005D783A"/>
    <w:rsid w:val="005D7AB0"/>
    <w:rsid w:val="005E1144"/>
    <w:rsid w:val="005E1581"/>
    <w:rsid w:val="005E187B"/>
    <w:rsid w:val="005E1FF4"/>
    <w:rsid w:val="005E2189"/>
    <w:rsid w:val="005E23A3"/>
    <w:rsid w:val="005E2A17"/>
    <w:rsid w:val="005E2B5D"/>
    <w:rsid w:val="005E2B7C"/>
    <w:rsid w:val="005E2BFC"/>
    <w:rsid w:val="005E4344"/>
    <w:rsid w:val="005E4813"/>
    <w:rsid w:val="005E4F3B"/>
    <w:rsid w:val="005E5054"/>
    <w:rsid w:val="005E6F0B"/>
    <w:rsid w:val="005E7B6E"/>
    <w:rsid w:val="005F04ED"/>
    <w:rsid w:val="005F0609"/>
    <w:rsid w:val="005F21CE"/>
    <w:rsid w:val="005F2573"/>
    <w:rsid w:val="005F2E63"/>
    <w:rsid w:val="005F303B"/>
    <w:rsid w:val="005F38F3"/>
    <w:rsid w:val="005F42EC"/>
    <w:rsid w:val="005F4DA9"/>
    <w:rsid w:val="005F6BB4"/>
    <w:rsid w:val="006004EC"/>
    <w:rsid w:val="00600EA1"/>
    <w:rsid w:val="0060123C"/>
    <w:rsid w:val="00602310"/>
    <w:rsid w:val="006035CA"/>
    <w:rsid w:val="00603F43"/>
    <w:rsid w:val="00605EE7"/>
    <w:rsid w:val="0060729C"/>
    <w:rsid w:val="00610D95"/>
    <w:rsid w:val="00611D7F"/>
    <w:rsid w:val="00611E55"/>
    <w:rsid w:val="0061225B"/>
    <w:rsid w:val="00614890"/>
    <w:rsid w:val="00615DA8"/>
    <w:rsid w:val="00616F71"/>
    <w:rsid w:val="006171C8"/>
    <w:rsid w:val="006174F9"/>
    <w:rsid w:val="00622142"/>
    <w:rsid w:val="006223E1"/>
    <w:rsid w:val="00622869"/>
    <w:rsid w:val="006231F2"/>
    <w:rsid w:val="006236D3"/>
    <w:rsid w:val="00625010"/>
    <w:rsid w:val="006256CC"/>
    <w:rsid w:val="006256E6"/>
    <w:rsid w:val="00625AB9"/>
    <w:rsid w:val="00626AFF"/>
    <w:rsid w:val="00627E40"/>
    <w:rsid w:val="006305D9"/>
    <w:rsid w:val="006320D2"/>
    <w:rsid w:val="00632932"/>
    <w:rsid w:val="00633969"/>
    <w:rsid w:val="00634659"/>
    <w:rsid w:val="00635C68"/>
    <w:rsid w:val="00635EFF"/>
    <w:rsid w:val="00635F49"/>
    <w:rsid w:val="0063684B"/>
    <w:rsid w:val="00636D6D"/>
    <w:rsid w:val="0064018A"/>
    <w:rsid w:val="00640C18"/>
    <w:rsid w:val="00644CA2"/>
    <w:rsid w:val="006461A9"/>
    <w:rsid w:val="00646A21"/>
    <w:rsid w:val="006518EB"/>
    <w:rsid w:val="00651F43"/>
    <w:rsid w:val="00651F94"/>
    <w:rsid w:val="00652B38"/>
    <w:rsid w:val="00653BBD"/>
    <w:rsid w:val="00653C30"/>
    <w:rsid w:val="0065438A"/>
    <w:rsid w:val="00655AD2"/>
    <w:rsid w:val="00657426"/>
    <w:rsid w:val="00657645"/>
    <w:rsid w:val="00660A5F"/>
    <w:rsid w:val="00662220"/>
    <w:rsid w:val="00663899"/>
    <w:rsid w:val="006646B7"/>
    <w:rsid w:val="006649C4"/>
    <w:rsid w:val="00664BB1"/>
    <w:rsid w:val="006663BF"/>
    <w:rsid w:val="006667FB"/>
    <w:rsid w:val="00667C8F"/>
    <w:rsid w:val="00670E29"/>
    <w:rsid w:val="00671D6E"/>
    <w:rsid w:val="00672BD7"/>
    <w:rsid w:val="00673161"/>
    <w:rsid w:val="00673171"/>
    <w:rsid w:val="00673AB0"/>
    <w:rsid w:val="00673BBA"/>
    <w:rsid w:val="00673DD7"/>
    <w:rsid w:val="006740AE"/>
    <w:rsid w:val="00674B8C"/>
    <w:rsid w:val="006763DE"/>
    <w:rsid w:val="00676B48"/>
    <w:rsid w:val="00681B43"/>
    <w:rsid w:val="00681D03"/>
    <w:rsid w:val="00682E78"/>
    <w:rsid w:val="00683E20"/>
    <w:rsid w:val="00686090"/>
    <w:rsid w:val="0068769C"/>
    <w:rsid w:val="00687D71"/>
    <w:rsid w:val="00693338"/>
    <w:rsid w:val="00693779"/>
    <w:rsid w:val="00694846"/>
    <w:rsid w:val="00694DFD"/>
    <w:rsid w:val="00695444"/>
    <w:rsid w:val="00695B86"/>
    <w:rsid w:val="00695E43"/>
    <w:rsid w:val="00695EA2"/>
    <w:rsid w:val="006965AA"/>
    <w:rsid w:val="006965C1"/>
    <w:rsid w:val="006A0DC4"/>
    <w:rsid w:val="006A10C4"/>
    <w:rsid w:val="006A1A89"/>
    <w:rsid w:val="006A2F1B"/>
    <w:rsid w:val="006A3442"/>
    <w:rsid w:val="006A39AB"/>
    <w:rsid w:val="006A691A"/>
    <w:rsid w:val="006A768A"/>
    <w:rsid w:val="006B0AA6"/>
    <w:rsid w:val="006B1075"/>
    <w:rsid w:val="006B1415"/>
    <w:rsid w:val="006B1A5F"/>
    <w:rsid w:val="006B1D27"/>
    <w:rsid w:val="006B3F84"/>
    <w:rsid w:val="006B453B"/>
    <w:rsid w:val="006B5C17"/>
    <w:rsid w:val="006B72F1"/>
    <w:rsid w:val="006C2729"/>
    <w:rsid w:val="006C2751"/>
    <w:rsid w:val="006C73B6"/>
    <w:rsid w:val="006D2E71"/>
    <w:rsid w:val="006D30DA"/>
    <w:rsid w:val="006D4057"/>
    <w:rsid w:val="006D4B73"/>
    <w:rsid w:val="006D53FC"/>
    <w:rsid w:val="006D5864"/>
    <w:rsid w:val="006D72D4"/>
    <w:rsid w:val="006D7556"/>
    <w:rsid w:val="006E0D4A"/>
    <w:rsid w:val="006E12F7"/>
    <w:rsid w:val="006E1BEA"/>
    <w:rsid w:val="006E2BB6"/>
    <w:rsid w:val="006E3A64"/>
    <w:rsid w:val="006E4022"/>
    <w:rsid w:val="006E5F01"/>
    <w:rsid w:val="006E5F3E"/>
    <w:rsid w:val="006E6E6B"/>
    <w:rsid w:val="006E735B"/>
    <w:rsid w:val="006F02F2"/>
    <w:rsid w:val="006F0D49"/>
    <w:rsid w:val="006F1CEF"/>
    <w:rsid w:val="006F28F0"/>
    <w:rsid w:val="006F3556"/>
    <w:rsid w:val="006F4347"/>
    <w:rsid w:val="006F4CBC"/>
    <w:rsid w:val="006F6383"/>
    <w:rsid w:val="006F72C3"/>
    <w:rsid w:val="00700347"/>
    <w:rsid w:val="00701F55"/>
    <w:rsid w:val="00702CF5"/>
    <w:rsid w:val="00703432"/>
    <w:rsid w:val="007037F7"/>
    <w:rsid w:val="00703CB4"/>
    <w:rsid w:val="00706697"/>
    <w:rsid w:val="007076CD"/>
    <w:rsid w:val="00707ADE"/>
    <w:rsid w:val="00712062"/>
    <w:rsid w:val="007122B9"/>
    <w:rsid w:val="007130E1"/>
    <w:rsid w:val="007134F7"/>
    <w:rsid w:val="00713971"/>
    <w:rsid w:val="007145D7"/>
    <w:rsid w:val="00714605"/>
    <w:rsid w:val="00715F95"/>
    <w:rsid w:val="00715FCB"/>
    <w:rsid w:val="00716599"/>
    <w:rsid w:val="00717B83"/>
    <w:rsid w:val="0072016E"/>
    <w:rsid w:val="00721405"/>
    <w:rsid w:val="00723635"/>
    <w:rsid w:val="00723B4B"/>
    <w:rsid w:val="00724026"/>
    <w:rsid w:val="0072526D"/>
    <w:rsid w:val="00726CE8"/>
    <w:rsid w:val="00727656"/>
    <w:rsid w:val="00727962"/>
    <w:rsid w:val="007279B5"/>
    <w:rsid w:val="007302EB"/>
    <w:rsid w:val="00730BF2"/>
    <w:rsid w:val="00731044"/>
    <w:rsid w:val="0073130E"/>
    <w:rsid w:val="0073138A"/>
    <w:rsid w:val="0073152C"/>
    <w:rsid w:val="00732672"/>
    <w:rsid w:val="00732D6D"/>
    <w:rsid w:val="0073350D"/>
    <w:rsid w:val="00733520"/>
    <w:rsid w:val="00736FFF"/>
    <w:rsid w:val="00737184"/>
    <w:rsid w:val="0074010C"/>
    <w:rsid w:val="0074056F"/>
    <w:rsid w:val="00740726"/>
    <w:rsid w:val="007416E4"/>
    <w:rsid w:val="00741EE4"/>
    <w:rsid w:val="00742BBF"/>
    <w:rsid w:val="00742F0C"/>
    <w:rsid w:val="00743832"/>
    <w:rsid w:val="007458EF"/>
    <w:rsid w:val="00746C00"/>
    <w:rsid w:val="0075026C"/>
    <w:rsid w:val="0075135F"/>
    <w:rsid w:val="00753371"/>
    <w:rsid w:val="00753445"/>
    <w:rsid w:val="0075358F"/>
    <w:rsid w:val="00753D51"/>
    <w:rsid w:val="00754AB7"/>
    <w:rsid w:val="00754B98"/>
    <w:rsid w:val="007555D6"/>
    <w:rsid w:val="00755994"/>
    <w:rsid w:val="007562BD"/>
    <w:rsid w:val="00757B30"/>
    <w:rsid w:val="00760780"/>
    <w:rsid w:val="00760D1D"/>
    <w:rsid w:val="007669FC"/>
    <w:rsid w:val="0076786E"/>
    <w:rsid w:val="0077065C"/>
    <w:rsid w:val="00772BA8"/>
    <w:rsid w:val="00773289"/>
    <w:rsid w:val="007732B4"/>
    <w:rsid w:val="00774065"/>
    <w:rsid w:val="007747CF"/>
    <w:rsid w:val="00774A79"/>
    <w:rsid w:val="00774C29"/>
    <w:rsid w:val="00775103"/>
    <w:rsid w:val="007754F8"/>
    <w:rsid w:val="007759BF"/>
    <w:rsid w:val="00776C10"/>
    <w:rsid w:val="00777819"/>
    <w:rsid w:val="00777A45"/>
    <w:rsid w:val="00780787"/>
    <w:rsid w:val="00780EA6"/>
    <w:rsid w:val="007823E7"/>
    <w:rsid w:val="00782E70"/>
    <w:rsid w:val="00783DEC"/>
    <w:rsid w:val="00785ACB"/>
    <w:rsid w:val="007916B0"/>
    <w:rsid w:val="00792F3E"/>
    <w:rsid w:val="00793B9C"/>
    <w:rsid w:val="007944DC"/>
    <w:rsid w:val="007961A9"/>
    <w:rsid w:val="007965C4"/>
    <w:rsid w:val="00796EC1"/>
    <w:rsid w:val="00797535"/>
    <w:rsid w:val="007A1CCA"/>
    <w:rsid w:val="007A1D77"/>
    <w:rsid w:val="007A2839"/>
    <w:rsid w:val="007A371A"/>
    <w:rsid w:val="007A37F4"/>
    <w:rsid w:val="007A43BE"/>
    <w:rsid w:val="007A4BDA"/>
    <w:rsid w:val="007A6A1C"/>
    <w:rsid w:val="007A72CE"/>
    <w:rsid w:val="007B0FCA"/>
    <w:rsid w:val="007B139B"/>
    <w:rsid w:val="007B161F"/>
    <w:rsid w:val="007B2E33"/>
    <w:rsid w:val="007B3013"/>
    <w:rsid w:val="007B3245"/>
    <w:rsid w:val="007B440F"/>
    <w:rsid w:val="007B4BD1"/>
    <w:rsid w:val="007B6702"/>
    <w:rsid w:val="007B7862"/>
    <w:rsid w:val="007B79DC"/>
    <w:rsid w:val="007C19F0"/>
    <w:rsid w:val="007C1B14"/>
    <w:rsid w:val="007C22A0"/>
    <w:rsid w:val="007C26FC"/>
    <w:rsid w:val="007C2910"/>
    <w:rsid w:val="007C3047"/>
    <w:rsid w:val="007C376A"/>
    <w:rsid w:val="007C47DF"/>
    <w:rsid w:val="007C558F"/>
    <w:rsid w:val="007C60DA"/>
    <w:rsid w:val="007C625D"/>
    <w:rsid w:val="007C6408"/>
    <w:rsid w:val="007D2DA0"/>
    <w:rsid w:val="007D4193"/>
    <w:rsid w:val="007D512F"/>
    <w:rsid w:val="007D6489"/>
    <w:rsid w:val="007D65E0"/>
    <w:rsid w:val="007D68D1"/>
    <w:rsid w:val="007E0CC9"/>
    <w:rsid w:val="007E15AD"/>
    <w:rsid w:val="007E3A12"/>
    <w:rsid w:val="007E4CC4"/>
    <w:rsid w:val="007E73A6"/>
    <w:rsid w:val="007E7861"/>
    <w:rsid w:val="007F1DE2"/>
    <w:rsid w:val="007F2AC2"/>
    <w:rsid w:val="007F39EC"/>
    <w:rsid w:val="007F3EF3"/>
    <w:rsid w:val="007F4D9F"/>
    <w:rsid w:val="007F512C"/>
    <w:rsid w:val="007F6BD5"/>
    <w:rsid w:val="007F73E2"/>
    <w:rsid w:val="007F790E"/>
    <w:rsid w:val="008003C0"/>
    <w:rsid w:val="00800F1F"/>
    <w:rsid w:val="00801E78"/>
    <w:rsid w:val="00802C99"/>
    <w:rsid w:val="00802CCB"/>
    <w:rsid w:val="00805E1C"/>
    <w:rsid w:val="00806633"/>
    <w:rsid w:val="00807606"/>
    <w:rsid w:val="00807910"/>
    <w:rsid w:val="00810A23"/>
    <w:rsid w:val="00810D96"/>
    <w:rsid w:val="00813673"/>
    <w:rsid w:val="008138A7"/>
    <w:rsid w:val="00813D7F"/>
    <w:rsid w:val="008158FE"/>
    <w:rsid w:val="008168AC"/>
    <w:rsid w:val="00816E3C"/>
    <w:rsid w:val="0081726F"/>
    <w:rsid w:val="00817B48"/>
    <w:rsid w:val="008201B0"/>
    <w:rsid w:val="008232C9"/>
    <w:rsid w:val="0082373A"/>
    <w:rsid w:val="008239C5"/>
    <w:rsid w:val="00823C98"/>
    <w:rsid w:val="00823E16"/>
    <w:rsid w:val="0082762A"/>
    <w:rsid w:val="00827A73"/>
    <w:rsid w:val="00830B8A"/>
    <w:rsid w:val="00831212"/>
    <w:rsid w:val="00831595"/>
    <w:rsid w:val="00833F4E"/>
    <w:rsid w:val="0083418D"/>
    <w:rsid w:val="00834489"/>
    <w:rsid w:val="008356A7"/>
    <w:rsid w:val="008377A7"/>
    <w:rsid w:val="00837DAF"/>
    <w:rsid w:val="00837F2C"/>
    <w:rsid w:val="00841148"/>
    <w:rsid w:val="00842149"/>
    <w:rsid w:val="008427E2"/>
    <w:rsid w:val="00843CC3"/>
    <w:rsid w:val="008445DF"/>
    <w:rsid w:val="00846762"/>
    <w:rsid w:val="00846988"/>
    <w:rsid w:val="008507BB"/>
    <w:rsid w:val="0085155C"/>
    <w:rsid w:val="008519E9"/>
    <w:rsid w:val="0085446B"/>
    <w:rsid w:val="00857004"/>
    <w:rsid w:val="00857113"/>
    <w:rsid w:val="00860BA5"/>
    <w:rsid w:val="00861038"/>
    <w:rsid w:val="008613A7"/>
    <w:rsid w:val="008619DC"/>
    <w:rsid w:val="00862145"/>
    <w:rsid w:val="008621C8"/>
    <w:rsid w:val="00862FBF"/>
    <w:rsid w:val="00863E6D"/>
    <w:rsid w:val="00864027"/>
    <w:rsid w:val="008650FE"/>
    <w:rsid w:val="008676BE"/>
    <w:rsid w:val="00867FE8"/>
    <w:rsid w:val="00870591"/>
    <w:rsid w:val="00871357"/>
    <w:rsid w:val="00872A3A"/>
    <w:rsid w:val="00872D4B"/>
    <w:rsid w:val="00872FF7"/>
    <w:rsid w:val="00873646"/>
    <w:rsid w:val="008755F1"/>
    <w:rsid w:val="00875B45"/>
    <w:rsid w:val="0087647A"/>
    <w:rsid w:val="00876A3A"/>
    <w:rsid w:val="0087778E"/>
    <w:rsid w:val="00877DFC"/>
    <w:rsid w:val="00877FF8"/>
    <w:rsid w:val="008801BA"/>
    <w:rsid w:val="0088046B"/>
    <w:rsid w:val="00880A16"/>
    <w:rsid w:val="00881548"/>
    <w:rsid w:val="008816DF"/>
    <w:rsid w:val="0088396E"/>
    <w:rsid w:val="00883F0F"/>
    <w:rsid w:val="008842B6"/>
    <w:rsid w:val="008844AC"/>
    <w:rsid w:val="008844EF"/>
    <w:rsid w:val="00885603"/>
    <w:rsid w:val="00885B25"/>
    <w:rsid w:val="008878D2"/>
    <w:rsid w:val="00891F0D"/>
    <w:rsid w:val="00891F79"/>
    <w:rsid w:val="008943DE"/>
    <w:rsid w:val="008947F1"/>
    <w:rsid w:val="00895DD9"/>
    <w:rsid w:val="00895EA9"/>
    <w:rsid w:val="00897699"/>
    <w:rsid w:val="00897A9E"/>
    <w:rsid w:val="008A0FF9"/>
    <w:rsid w:val="008A17CA"/>
    <w:rsid w:val="008A186B"/>
    <w:rsid w:val="008A2E4C"/>
    <w:rsid w:val="008A3CE7"/>
    <w:rsid w:val="008A41BB"/>
    <w:rsid w:val="008A5468"/>
    <w:rsid w:val="008A6F01"/>
    <w:rsid w:val="008A7BA9"/>
    <w:rsid w:val="008B04E0"/>
    <w:rsid w:val="008B0687"/>
    <w:rsid w:val="008B1A6F"/>
    <w:rsid w:val="008B374B"/>
    <w:rsid w:val="008B436B"/>
    <w:rsid w:val="008B4784"/>
    <w:rsid w:val="008B5C33"/>
    <w:rsid w:val="008B5DDA"/>
    <w:rsid w:val="008B61E7"/>
    <w:rsid w:val="008B6318"/>
    <w:rsid w:val="008B7C29"/>
    <w:rsid w:val="008C18EA"/>
    <w:rsid w:val="008C2C4A"/>
    <w:rsid w:val="008C3366"/>
    <w:rsid w:val="008C3382"/>
    <w:rsid w:val="008C45CD"/>
    <w:rsid w:val="008C5F91"/>
    <w:rsid w:val="008C6DB1"/>
    <w:rsid w:val="008D039C"/>
    <w:rsid w:val="008D1003"/>
    <w:rsid w:val="008D16DA"/>
    <w:rsid w:val="008D1945"/>
    <w:rsid w:val="008D2BD4"/>
    <w:rsid w:val="008D56DF"/>
    <w:rsid w:val="008D593C"/>
    <w:rsid w:val="008D5CD6"/>
    <w:rsid w:val="008D6056"/>
    <w:rsid w:val="008D6700"/>
    <w:rsid w:val="008D738D"/>
    <w:rsid w:val="008D7867"/>
    <w:rsid w:val="008D7A49"/>
    <w:rsid w:val="008E183E"/>
    <w:rsid w:val="008E1C01"/>
    <w:rsid w:val="008E2A79"/>
    <w:rsid w:val="008E30DE"/>
    <w:rsid w:val="008E68B5"/>
    <w:rsid w:val="008F14CA"/>
    <w:rsid w:val="008F1B4A"/>
    <w:rsid w:val="008F34C5"/>
    <w:rsid w:val="008F3534"/>
    <w:rsid w:val="008F3760"/>
    <w:rsid w:val="008F3884"/>
    <w:rsid w:val="008F3B69"/>
    <w:rsid w:val="008F5B95"/>
    <w:rsid w:val="008F5D40"/>
    <w:rsid w:val="008F6E1E"/>
    <w:rsid w:val="008F7AA8"/>
    <w:rsid w:val="00900D74"/>
    <w:rsid w:val="00900F27"/>
    <w:rsid w:val="00901707"/>
    <w:rsid w:val="00901A2B"/>
    <w:rsid w:val="0090264E"/>
    <w:rsid w:val="00902759"/>
    <w:rsid w:val="00903F0B"/>
    <w:rsid w:val="00904006"/>
    <w:rsid w:val="0090428E"/>
    <w:rsid w:val="0090473D"/>
    <w:rsid w:val="0090487F"/>
    <w:rsid w:val="00904EF5"/>
    <w:rsid w:val="00905506"/>
    <w:rsid w:val="00907DA7"/>
    <w:rsid w:val="00907DCB"/>
    <w:rsid w:val="009106CF"/>
    <w:rsid w:val="00910ABE"/>
    <w:rsid w:val="0091142E"/>
    <w:rsid w:val="0091175A"/>
    <w:rsid w:val="009118DA"/>
    <w:rsid w:val="009131CA"/>
    <w:rsid w:val="00914A9E"/>
    <w:rsid w:val="00915247"/>
    <w:rsid w:val="00915481"/>
    <w:rsid w:val="00915A71"/>
    <w:rsid w:val="00917BD7"/>
    <w:rsid w:val="00917CFB"/>
    <w:rsid w:val="009215BA"/>
    <w:rsid w:val="00924492"/>
    <w:rsid w:val="00925531"/>
    <w:rsid w:val="009258F5"/>
    <w:rsid w:val="00925A98"/>
    <w:rsid w:val="009271B6"/>
    <w:rsid w:val="0093054E"/>
    <w:rsid w:val="00931425"/>
    <w:rsid w:val="0093252D"/>
    <w:rsid w:val="00932B16"/>
    <w:rsid w:val="00933DB8"/>
    <w:rsid w:val="00934F5E"/>
    <w:rsid w:val="009354E7"/>
    <w:rsid w:val="009361DD"/>
    <w:rsid w:val="0093634B"/>
    <w:rsid w:val="009376DA"/>
    <w:rsid w:val="009410B3"/>
    <w:rsid w:val="009411B8"/>
    <w:rsid w:val="009420BD"/>
    <w:rsid w:val="00942BCA"/>
    <w:rsid w:val="00942FEE"/>
    <w:rsid w:val="00943323"/>
    <w:rsid w:val="0094400A"/>
    <w:rsid w:val="009441F7"/>
    <w:rsid w:val="009442A2"/>
    <w:rsid w:val="00945BF5"/>
    <w:rsid w:val="00946207"/>
    <w:rsid w:val="00946817"/>
    <w:rsid w:val="00947F9C"/>
    <w:rsid w:val="009503B4"/>
    <w:rsid w:val="0095070C"/>
    <w:rsid w:val="00950AB7"/>
    <w:rsid w:val="00950EF2"/>
    <w:rsid w:val="0095208B"/>
    <w:rsid w:val="00952132"/>
    <w:rsid w:val="0095436B"/>
    <w:rsid w:val="009554D1"/>
    <w:rsid w:val="00955DA4"/>
    <w:rsid w:val="0095701A"/>
    <w:rsid w:val="00961706"/>
    <w:rsid w:val="00961716"/>
    <w:rsid w:val="009640C9"/>
    <w:rsid w:val="009708BC"/>
    <w:rsid w:val="009727FA"/>
    <w:rsid w:val="00974904"/>
    <w:rsid w:val="00974D98"/>
    <w:rsid w:val="00974F07"/>
    <w:rsid w:val="009753CD"/>
    <w:rsid w:val="009756E6"/>
    <w:rsid w:val="009767E2"/>
    <w:rsid w:val="00977173"/>
    <w:rsid w:val="00980828"/>
    <w:rsid w:val="00981830"/>
    <w:rsid w:val="00981C95"/>
    <w:rsid w:val="00982BC8"/>
    <w:rsid w:val="00983A50"/>
    <w:rsid w:val="00984A60"/>
    <w:rsid w:val="00986B86"/>
    <w:rsid w:val="00987CA1"/>
    <w:rsid w:val="009908C1"/>
    <w:rsid w:val="00990B6A"/>
    <w:rsid w:val="009919DC"/>
    <w:rsid w:val="009929FD"/>
    <w:rsid w:val="00993403"/>
    <w:rsid w:val="00994C9D"/>
    <w:rsid w:val="00997261"/>
    <w:rsid w:val="00997F7D"/>
    <w:rsid w:val="009A0940"/>
    <w:rsid w:val="009A2B3B"/>
    <w:rsid w:val="009A2B9E"/>
    <w:rsid w:val="009A47DA"/>
    <w:rsid w:val="009B0EED"/>
    <w:rsid w:val="009B192B"/>
    <w:rsid w:val="009B1F1B"/>
    <w:rsid w:val="009B432D"/>
    <w:rsid w:val="009B5E87"/>
    <w:rsid w:val="009B605A"/>
    <w:rsid w:val="009B6432"/>
    <w:rsid w:val="009B720B"/>
    <w:rsid w:val="009B734C"/>
    <w:rsid w:val="009C19C4"/>
    <w:rsid w:val="009C1BED"/>
    <w:rsid w:val="009C2E9D"/>
    <w:rsid w:val="009C30CF"/>
    <w:rsid w:val="009C36C1"/>
    <w:rsid w:val="009C4337"/>
    <w:rsid w:val="009C4B7E"/>
    <w:rsid w:val="009C6445"/>
    <w:rsid w:val="009C6F73"/>
    <w:rsid w:val="009D0E7F"/>
    <w:rsid w:val="009D22EB"/>
    <w:rsid w:val="009D2FAF"/>
    <w:rsid w:val="009D3AA9"/>
    <w:rsid w:val="009D3F4A"/>
    <w:rsid w:val="009D4A58"/>
    <w:rsid w:val="009D4D48"/>
    <w:rsid w:val="009D59A6"/>
    <w:rsid w:val="009D7955"/>
    <w:rsid w:val="009D7C3B"/>
    <w:rsid w:val="009E1639"/>
    <w:rsid w:val="009E1BEE"/>
    <w:rsid w:val="009E4C41"/>
    <w:rsid w:val="009E5452"/>
    <w:rsid w:val="009E5F2C"/>
    <w:rsid w:val="009E636B"/>
    <w:rsid w:val="009E7291"/>
    <w:rsid w:val="009E7A5A"/>
    <w:rsid w:val="009F0579"/>
    <w:rsid w:val="009F1728"/>
    <w:rsid w:val="009F194B"/>
    <w:rsid w:val="009F2536"/>
    <w:rsid w:val="009F2BC0"/>
    <w:rsid w:val="009F32AC"/>
    <w:rsid w:val="009F37BB"/>
    <w:rsid w:val="009F3D46"/>
    <w:rsid w:val="009F41F0"/>
    <w:rsid w:val="009F5020"/>
    <w:rsid w:val="009F5549"/>
    <w:rsid w:val="009F639B"/>
    <w:rsid w:val="009F7C7B"/>
    <w:rsid w:val="00A00E58"/>
    <w:rsid w:val="00A01150"/>
    <w:rsid w:val="00A01275"/>
    <w:rsid w:val="00A022B8"/>
    <w:rsid w:val="00A02642"/>
    <w:rsid w:val="00A02898"/>
    <w:rsid w:val="00A02AFD"/>
    <w:rsid w:val="00A039CE"/>
    <w:rsid w:val="00A055EA"/>
    <w:rsid w:val="00A058B0"/>
    <w:rsid w:val="00A05A3F"/>
    <w:rsid w:val="00A06BCC"/>
    <w:rsid w:val="00A10A86"/>
    <w:rsid w:val="00A11493"/>
    <w:rsid w:val="00A134EC"/>
    <w:rsid w:val="00A13E1A"/>
    <w:rsid w:val="00A1404F"/>
    <w:rsid w:val="00A142D8"/>
    <w:rsid w:val="00A162AD"/>
    <w:rsid w:val="00A178E4"/>
    <w:rsid w:val="00A20610"/>
    <w:rsid w:val="00A208F6"/>
    <w:rsid w:val="00A22189"/>
    <w:rsid w:val="00A223F3"/>
    <w:rsid w:val="00A23A55"/>
    <w:rsid w:val="00A23A87"/>
    <w:rsid w:val="00A23FC5"/>
    <w:rsid w:val="00A2466A"/>
    <w:rsid w:val="00A272B2"/>
    <w:rsid w:val="00A27E04"/>
    <w:rsid w:val="00A301D3"/>
    <w:rsid w:val="00A31B89"/>
    <w:rsid w:val="00A33B6F"/>
    <w:rsid w:val="00A344AF"/>
    <w:rsid w:val="00A348B4"/>
    <w:rsid w:val="00A34D26"/>
    <w:rsid w:val="00A358E1"/>
    <w:rsid w:val="00A35AC5"/>
    <w:rsid w:val="00A35C31"/>
    <w:rsid w:val="00A36257"/>
    <w:rsid w:val="00A364C4"/>
    <w:rsid w:val="00A370CE"/>
    <w:rsid w:val="00A3714A"/>
    <w:rsid w:val="00A372F9"/>
    <w:rsid w:val="00A40EC2"/>
    <w:rsid w:val="00A41645"/>
    <w:rsid w:val="00A427CA"/>
    <w:rsid w:val="00A438E4"/>
    <w:rsid w:val="00A43F35"/>
    <w:rsid w:val="00A442CA"/>
    <w:rsid w:val="00A44F1F"/>
    <w:rsid w:val="00A45FC9"/>
    <w:rsid w:val="00A46BD0"/>
    <w:rsid w:val="00A476A4"/>
    <w:rsid w:val="00A51317"/>
    <w:rsid w:val="00A527A6"/>
    <w:rsid w:val="00A53443"/>
    <w:rsid w:val="00A53FDE"/>
    <w:rsid w:val="00A5490A"/>
    <w:rsid w:val="00A55494"/>
    <w:rsid w:val="00A55F36"/>
    <w:rsid w:val="00A56327"/>
    <w:rsid w:val="00A60549"/>
    <w:rsid w:val="00A60704"/>
    <w:rsid w:val="00A60F55"/>
    <w:rsid w:val="00A61D74"/>
    <w:rsid w:val="00A62E48"/>
    <w:rsid w:val="00A63115"/>
    <w:rsid w:val="00A63195"/>
    <w:rsid w:val="00A65ABD"/>
    <w:rsid w:val="00A65C8E"/>
    <w:rsid w:val="00A66816"/>
    <w:rsid w:val="00A674A4"/>
    <w:rsid w:val="00A674C9"/>
    <w:rsid w:val="00A678D7"/>
    <w:rsid w:val="00A7310F"/>
    <w:rsid w:val="00A735C9"/>
    <w:rsid w:val="00A73A66"/>
    <w:rsid w:val="00A76DB7"/>
    <w:rsid w:val="00A8072A"/>
    <w:rsid w:val="00A809DB"/>
    <w:rsid w:val="00A80EA0"/>
    <w:rsid w:val="00A8125D"/>
    <w:rsid w:val="00A825BA"/>
    <w:rsid w:val="00A83054"/>
    <w:rsid w:val="00A8335A"/>
    <w:rsid w:val="00A848BD"/>
    <w:rsid w:val="00A84FDD"/>
    <w:rsid w:val="00A871A2"/>
    <w:rsid w:val="00A9104E"/>
    <w:rsid w:val="00A9111C"/>
    <w:rsid w:val="00A9162A"/>
    <w:rsid w:val="00A91C38"/>
    <w:rsid w:val="00A91FC4"/>
    <w:rsid w:val="00A938AE"/>
    <w:rsid w:val="00A93B88"/>
    <w:rsid w:val="00A93DF0"/>
    <w:rsid w:val="00A97119"/>
    <w:rsid w:val="00A9798D"/>
    <w:rsid w:val="00AA0985"/>
    <w:rsid w:val="00AA0B8A"/>
    <w:rsid w:val="00AA19BB"/>
    <w:rsid w:val="00AA1C81"/>
    <w:rsid w:val="00AA4769"/>
    <w:rsid w:val="00AA5167"/>
    <w:rsid w:val="00AA5D37"/>
    <w:rsid w:val="00AA7920"/>
    <w:rsid w:val="00AA7E24"/>
    <w:rsid w:val="00AB0F65"/>
    <w:rsid w:val="00AB1352"/>
    <w:rsid w:val="00AB1D3E"/>
    <w:rsid w:val="00AB2621"/>
    <w:rsid w:val="00AB2630"/>
    <w:rsid w:val="00AB4F27"/>
    <w:rsid w:val="00AB507D"/>
    <w:rsid w:val="00AB70AE"/>
    <w:rsid w:val="00AC0180"/>
    <w:rsid w:val="00AC09D8"/>
    <w:rsid w:val="00AC0CF2"/>
    <w:rsid w:val="00AC137C"/>
    <w:rsid w:val="00AC1AB6"/>
    <w:rsid w:val="00AC2C47"/>
    <w:rsid w:val="00AC3E3B"/>
    <w:rsid w:val="00AC4074"/>
    <w:rsid w:val="00AC4A5F"/>
    <w:rsid w:val="00AC53B7"/>
    <w:rsid w:val="00AC5A1A"/>
    <w:rsid w:val="00AD03E5"/>
    <w:rsid w:val="00AD3F5C"/>
    <w:rsid w:val="00AD5CEA"/>
    <w:rsid w:val="00AD5CF3"/>
    <w:rsid w:val="00AD5EC4"/>
    <w:rsid w:val="00AD5F84"/>
    <w:rsid w:val="00AD78EA"/>
    <w:rsid w:val="00AE04C6"/>
    <w:rsid w:val="00AE0A96"/>
    <w:rsid w:val="00AE14C4"/>
    <w:rsid w:val="00AE1738"/>
    <w:rsid w:val="00AE2966"/>
    <w:rsid w:val="00AE2AE2"/>
    <w:rsid w:val="00AE3139"/>
    <w:rsid w:val="00AE3520"/>
    <w:rsid w:val="00AE4A73"/>
    <w:rsid w:val="00AE4F41"/>
    <w:rsid w:val="00AE519B"/>
    <w:rsid w:val="00AE6836"/>
    <w:rsid w:val="00AE7212"/>
    <w:rsid w:val="00AE7896"/>
    <w:rsid w:val="00AF4DF9"/>
    <w:rsid w:val="00AF660A"/>
    <w:rsid w:val="00AF6F4B"/>
    <w:rsid w:val="00B0223E"/>
    <w:rsid w:val="00B033D5"/>
    <w:rsid w:val="00B03E0A"/>
    <w:rsid w:val="00B077B0"/>
    <w:rsid w:val="00B10F79"/>
    <w:rsid w:val="00B116A2"/>
    <w:rsid w:val="00B11E94"/>
    <w:rsid w:val="00B12F7D"/>
    <w:rsid w:val="00B141DA"/>
    <w:rsid w:val="00B14D13"/>
    <w:rsid w:val="00B14D40"/>
    <w:rsid w:val="00B15825"/>
    <w:rsid w:val="00B165DB"/>
    <w:rsid w:val="00B166C4"/>
    <w:rsid w:val="00B1721D"/>
    <w:rsid w:val="00B17A22"/>
    <w:rsid w:val="00B2073C"/>
    <w:rsid w:val="00B2077A"/>
    <w:rsid w:val="00B20A82"/>
    <w:rsid w:val="00B224EC"/>
    <w:rsid w:val="00B22A67"/>
    <w:rsid w:val="00B245DA"/>
    <w:rsid w:val="00B24DCB"/>
    <w:rsid w:val="00B2688F"/>
    <w:rsid w:val="00B26962"/>
    <w:rsid w:val="00B30260"/>
    <w:rsid w:val="00B3111C"/>
    <w:rsid w:val="00B3112A"/>
    <w:rsid w:val="00B316B4"/>
    <w:rsid w:val="00B31E5E"/>
    <w:rsid w:val="00B35395"/>
    <w:rsid w:val="00B375D2"/>
    <w:rsid w:val="00B40574"/>
    <w:rsid w:val="00B40CEB"/>
    <w:rsid w:val="00B40EBE"/>
    <w:rsid w:val="00B41C3D"/>
    <w:rsid w:val="00B41FC0"/>
    <w:rsid w:val="00B42396"/>
    <w:rsid w:val="00B42416"/>
    <w:rsid w:val="00B42E00"/>
    <w:rsid w:val="00B439CE"/>
    <w:rsid w:val="00B4433C"/>
    <w:rsid w:val="00B447E2"/>
    <w:rsid w:val="00B45F38"/>
    <w:rsid w:val="00B4602A"/>
    <w:rsid w:val="00B462D5"/>
    <w:rsid w:val="00B467A7"/>
    <w:rsid w:val="00B46E14"/>
    <w:rsid w:val="00B471F5"/>
    <w:rsid w:val="00B51580"/>
    <w:rsid w:val="00B5243F"/>
    <w:rsid w:val="00B5293E"/>
    <w:rsid w:val="00B52FD6"/>
    <w:rsid w:val="00B5336B"/>
    <w:rsid w:val="00B53D22"/>
    <w:rsid w:val="00B541B6"/>
    <w:rsid w:val="00B55244"/>
    <w:rsid w:val="00B56FAB"/>
    <w:rsid w:val="00B571C2"/>
    <w:rsid w:val="00B61E02"/>
    <w:rsid w:val="00B622CE"/>
    <w:rsid w:val="00B6273C"/>
    <w:rsid w:val="00B6371E"/>
    <w:rsid w:val="00B63F2A"/>
    <w:rsid w:val="00B65A10"/>
    <w:rsid w:val="00B6679F"/>
    <w:rsid w:val="00B676AB"/>
    <w:rsid w:val="00B67DEF"/>
    <w:rsid w:val="00B70C07"/>
    <w:rsid w:val="00B71AA2"/>
    <w:rsid w:val="00B71F9A"/>
    <w:rsid w:val="00B730B2"/>
    <w:rsid w:val="00B75266"/>
    <w:rsid w:val="00B76D81"/>
    <w:rsid w:val="00B804C5"/>
    <w:rsid w:val="00B80D52"/>
    <w:rsid w:val="00B82643"/>
    <w:rsid w:val="00B82825"/>
    <w:rsid w:val="00B84533"/>
    <w:rsid w:val="00B850CA"/>
    <w:rsid w:val="00B8562A"/>
    <w:rsid w:val="00B86CAD"/>
    <w:rsid w:val="00B879DF"/>
    <w:rsid w:val="00B922B7"/>
    <w:rsid w:val="00B92535"/>
    <w:rsid w:val="00B92C4C"/>
    <w:rsid w:val="00B93ABD"/>
    <w:rsid w:val="00B952F6"/>
    <w:rsid w:val="00B9654B"/>
    <w:rsid w:val="00B974C0"/>
    <w:rsid w:val="00B978A4"/>
    <w:rsid w:val="00BA091B"/>
    <w:rsid w:val="00BA09F0"/>
    <w:rsid w:val="00BA128F"/>
    <w:rsid w:val="00BA1387"/>
    <w:rsid w:val="00BA1B0B"/>
    <w:rsid w:val="00BA245E"/>
    <w:rsid w:val="00BA296F"/>
    <w:rsid w:val="00BA43D5"/>
    <w:rsid w:val="00BA47F0"/>
    <w:rsid w:val="00BA5A7C"/>
    <w:rsid w:val="00BA5EE0"/>
    <w:rsid w:val="00BA6344"/>
    <w:rsid w:val="00BB0BBC"/>
    <w:rsid w:val="00BB1278"/>
    <w:rsid w:val="00BB1466"/>
    <w:rsid w:val="00BB2104"/>
    <w:rsid w:val="00BB293E"/>
    <w:rsid w:val="00BB5293"/>
    <w:rsid w:val="00BB53A0"/>
    <w:rsid w:val="00BB616C"/>
    <w:rsid w:val="00BB61B2"/>
    <w:rsid w:val="00BB6319"/>
    <w:rsid w:val="00BB6762"/>
    <w:rsid w:val="00BB7E2A"/>
    <w:rsid w:val="00BB7FF8"/>
    <w:rsid w:val="00BC1C7B"/>
    <w:rsid w:val="00BC22B9"/>
    <w:rsid w:val="00BC2605"/>
    <w:rsid w:val="00BC2979"/>
    <w:rsid w:val="00BC2F2D"/>
    <w:rsid w:val="00BC395F"/>
    <w:rsid w:val="00BC5246"/>
    <w:rsid w:val="00BC554D"/>
    <w:rsid w:val="00BC7EA2"/>
    <w:rsid w:val="00BD6E72"/>
    <w:rsid w:val="00BD7C51"/>
    <w:rsid w:val="00BE1762"/>
    <w:rsid w:val="00BE4020"/>
    <w:rsid w:val="00BE5184"/>
    <w:rsid w:val="00BE674D"/>
    <w:rsid w:val="00BE6CB5"/>
    <w:rsid w:val="00BF1226"/>
    <w:rsid w:val="00BF1E7B"/>
    <w:rsid w:val="00BF25D1"/>
    <w:rsid w:val="00BF5501"/>
    <w:rsid w:val="00BF6053"/>
    <w:rsid w:val="00BF6845"/>
    <w:rsid w:val="00BF7D9B"/>
    <w:rsid w:val="00BF7EDC"/>
    <w:rsid w:val="00C01BCB"/>
    <w:rsid w:val="00C05343"/>
    <w:rsid w:val="00C05A37"/>
    <w:rsid w:val="00C06710"/>
    <w:rsid w:val="00C0674D"/>
    <w:rsid w:val="00C073B3"/>
    <w:rsid w:val="00C103DB"/>
    <w:rsid w:val="00C11E2E"/>
    <w:rsid w:val="00C11F0B"/>
    <w:rsid w:val="00C1202E"/>
    <w:rsid w:val="00C12ED6"/>
    <w:rsid w:val="00C12F25"/>
    <w:rsid w:val="00C13C7E"/>
    <w:rsid w:val="00C14064"/>
    <w:rsid w:val="00C14BCE"/>
    <w:rsid w:val="00C15D30"/>
    <w:rsid w:val="00C176DF"/>
    <w:rsid w:val="00C21850"/>
    <w:rsid w:val="00C223FA"/>
    <w:rsid w:val="00C2473A"/>
    <w:rsid w:val="00C27546"/>
    <w:rsid w:val="00C31956"/>
    <w:rsid w:val="00C3398A"/>
    <w:rsid w:val="00C33FF1"/>
    <w:rsid w:val="00C34692"/>
    <w:rsid w:val="00C371A6"/>
    <w:rsid w:val="00C37FD4"/>
    <w:rsid w:val="00C4005E"/>
    <w:rsid w:val="00C4125B"/>
    <w:rsid w:val="00C41767"/>
    <w:rsid w:val="00C41E1B"/>
    <w:rsid w:val="00C41E58"/>
    <w:rsid w:val="00C4325E"/>
    <w:rsid w:val="00C433F0"/>
    <w:rsid w:val="00C43517"/>
    <w:rsid w:val="00C43A4A"/>
    <w:rsid w:val="00C43D07"/>
    <w:rsid w:val="00C44868"/>
    <w:rsid w:val="00C45A14"/>
    <w:rsid w:val="00C45F9D"/>
    <w:rsid w:val="00C4683B"/>
    <w:rsid w:val="00C47525"/>
    <w:rsid w:val="00C50492"/>
    <w:rsid w:val="00C50BDE"/>
    <w:rsid w:val="00C51E9B"/>
    <w:rsid w:val="00C52C08"/>
    <w:rsid w:val="00C53D1E"/>
    <w:rsid w:val="00C54611"/>
    <w:rsid w:val="00C5485B"/>
    <w:rsid w:val="00C54A90"/>
    <w:rsid w:val="00C55505"/>
    <w:rsid w:val="00C571AE"/>
    <w:rsid w:val="00C573F8"/>
    <w:rsid w:val="00C576FD"/>
    <w:rsid w:val="00C57E6B"/>
    <w:rsid w:val="00C6056C"/>
    <w:rsid w:val="00C60B56"/>
    <w:rsid w:val="00C611D1"/>
    <w:rsid w:val="00C6122C"/>
    <w:rsid w:val="00C61660"/>
    <w:rsid w:val="00C63A18"/>
    <w:rsid w:val="00C66CDF"/>
    <w:rsid w:val="00C67E7B"/>
    <w:rsid w:val="00C7299A"/>
    <w:rsid w:val="00C760F4"/>
    <w:rsid w:val="00C765B1"/>
    <w:rsid w:val="00C76621"/>
    <w:rsid w:val="00C766EF"/>
    <w:rsid w:val="00C77DD2"/>
    <w:rsid w:val="00C819AB"/>
    <w:rsid w:val="00C81B5A"/>
    <w:rsid w:val="00C81C20"/>
    <w:rsid w:val="00C81E7E"/>
    <w:rsid w:val="00C822A0"/>
    <w:rsid w:val="00C827FC"/>
    <w:rsid w:val="00C83516"/>
    <w:rsid w:val="00C8360D"/>
    <w:rsid w:val="00C83682"/>
    <w:rsid w:val="00C8378E"/>
    <w:rsid w:val="00C83DB2"/>
    <w:rsid w:val="00C845CC"/>
    <w:rsid w:val="00C84E4F"/>
    <w:rsid w:val="00C862A5"/>
    <w:rsid w:val="00C8664D"/>
    <w:rsid w:val="00C870B0"/>
    <w:rsid w:val="00C873D3"/>
    <w:rsid w:val="00C8758B"/>
    <w:rsid w:val="00C87C94"/>
    <w:rsid w:val="00C90AE8"/>
    <w:rsid w:val="00C917F0"/>
    <w:rsid w:val="00C91E5B"/>
    <w:rsid w:val="00C92BDF"/>
    <w:rsid w:val="00C92F1A"/>
    <w:rsid w:val="00C9477D"/>
    <w:rsid w:val="00C952C9"/>
    <w:rsid w:val="00C96523"/>
    <w:rsid w:val="00C96EEB"/>
    <w:rsid w:val="00C978BD"/>
    <w:rsid w:val="00CA0676"/>
    <w:rsid w:val="00CA0B98"/>
    <w:rsid w:val="00CA14FC"/>
    <w:rsid w:val="00CA20BC"/>
    <w:rsid w:val="00CA357B"/>
    <w:rsid w:val="00CA3893"/>
    <w:rsid w:val="00CA3B2C"/>
    <w:rsid w:val="00CA43A4"/>
    <w:rsid w:val="00CA4B9F"/>
    <w:rsid w:val="00CA5F3F"/>
    <w:rsid w:val="00CA636C"/>
    <w:rsid w:val="00CA64D5"/>
    <w:rsid w:val="00CA6E91"/>
    <w:rsid w:val="00CB0138"/>
    <w:rsid w:val="00CB295C"/>
    <w:rsid w:val="00CB36FF"/>
    <w:rsid w:val="00CB3ECF"/>
    <w:rsid w:val="00CB4159"/>
    <w:rsid w:val="00CB4448"/>
    <w:rsid w:val="00CB4B30"/>
    <w:rsid w:val="00CB5251"/>
    <w:rsid w:val="00CB6A6D"/>
    <w:rsid w:val="00CC03B1"/>
    <w:rsid w:val="00CC05D9"/>
    <w:rsid w:val="00CC0ABC"/>
    <w:rsid w:val="00CC174C"/>
    <w:rsid w:val="00CC1777"/>
    <w:rsid w:val="00CC1905"/>
    <w:rsid w:val="00CC2886"/>
    <w:rsid w:val="00CC2D2B"/>
    <w:rsid w:val="00CC306A"/>
    <w:rsid w:val="00CC3C92"/>
    <w:rsid w:val="00CC49EA"/>
    <w:rsid w:val="00CC4C0E"/>
    <w:rsid w:val="00CC5D23"/>
    <w:rsid w:val="00CC603B"/>
    <w:rsid w:val="00CC69D0"/>
    <w:rsid w:val="00CC70D1"/>
    <w:rsid w:val="00CC7377"/>
    <w:rsid w:val="00CD02C2"/>
    <w:rsid w:val="00CD0738"/>
    <w:rsid w:val="00CD0DEF"/>
    <w:rsid w:val="00CD1FE6"/>
    <w:rsid w:val="00CD24DF"/>
    <w:rsid w:val="00CD3FE1"/>
    <w:rsid w:val="00CD4017"/>
    <w:rsid w:val="00CD4350"/>
    <w:rsid w:val="00CD4ED9"/>
    <w:rsid w:val="00CD675C"/>
    <w:rsid w:val="00CD7CD1"/>
    <w:rsid w:val="00CE001B"/>
    <w:rsid w:val="00CE0CCA"/>
    <w:rsid w:val="00CE1D7E"/>
    <w:rsid w:val="00CE1FFC"/>
    <w:rsid w:val="00CE340E"/>
    <w:rsid w:val="00CE3BCF"/>
    <w:rsid w:val="00CE4380"/>
    <w:rsid w:val="00CE76EE"/>
    <w:rsid w:val="00CF0153"/>
    <w:rsid w:val="00CF12E1"/>
    <w:rsid w:val="00CF2C06"/>
    <w:rsid w:val="00CF34FF"/>
    <w:rsid w:val="00CF4FC6"/>
    <w:rsid w:val="00CF5128"/>
    <w:rsid w:val="00D011FA"/>
    <w:rsid w:val="00D0154E"/>
    <w:rsid w:val="00D01D68"/>
    <w:rsid w:val="00D01E23"/>
    <w:rsid w:val="00D02B0F"/>
    <w:rsid w:val="00D055E1"/>
    <w:rsid w:val="00D07DEB"/>
    <w:rsid w:val="00D11E6C"/>
    <w:rsid w:val="00D126D3"/>
    <w:rsid w:val="00D141C7"/>
    <w:rsid w:val="00D14843"/>
    <w:rsid w:val="00D14E33"/>
    <w:rsid w:val="00D15315"/>
    <w:rsid w:val="00D15B5D"/>
    <w:rsid w:val="00D16A37"/>
    <w:rsid w:val="00D20B67"/>
    <w:rsid w:val="00D20E41"/>
    <w:rsid w:val="00D20FD0"/>
    <w:rsid w:val="00D21015"/>
    <w:rsid w:val="00D21614"/>
    <w:rsid w:val="00D2208A"/>
    <w:rsid w:val="00D233AC"/>
    <w:rsid w:val="00D23E9A"/>
    <w:rsid w:val="00D240D6"/>
    <w:rsid w:val="00D2492F"/>
    <w:rsid w:val="00D25029"/>
    <w:rsid w:val="00D26068"/>
    <w:rsid w:val="00D274C2"/>
    <w:rsid w:val="00D27C78"/>
    <w:rsid w:val="00D30021"/>
    <w:rsid w:val="00D31181"/>
    <w:rsid w:val="00D316CC"/>
    <w:rsid w:val="00D33FC2"/>
    <w:rsid w:val="00D3404B"/>
    <w:rsid w:val="00D355A2"/>
    <w:rsid w:val="00D35EBE"/>
    <w:rsid w:val="00D365D3"/>
    <w:rsid w:val="00D368E0"/>
    <w:rsid w:val="00D36E4B"/>
    <w:rsid w:val="00D37C0E"/>
    <w:rsid w:val="00D40D5B"/>
    <w:rsid w:val="00D40FDB"/>
    <w:rsid w:val="00D41800"/>
    <w:rsid w:val="00D41BB6"/>
    <w:rsid w:val="00D44273"/>
    <w:rsid w:val="00D456C8"/>
    <w:rsid w:val="00D462C9"/>
    <w:rsid w:val="00D50BBC"/>
    <w:rsid w:val="00D50D1F"/>
    <w:rsid w:val="00D51A01"/>
    <w:rsid w:val="00D52754"/>
    <w:rsid w:val="00D52F65"/>
    <w:rsid w:val="00D54996"/>
    <w:rsid w:val="00D54F8E"/>
    <w:rsid w:val="00D57C8B"/>
    <w:rsid w:val="00D60F63"/>
    <w:rsid w:val="00D6219C"/>
    <w:rsid w:val="00D6294B"/>
    <w:rsid w:val="00D62F1B"/>
    <w:rsid w:val="00D62F5D"/>
    <w:rsid w:val="00D632D6"/>
    <w:rsid w:val="00D63D1A"/>
    <w:rsid w:val="00D65407"/>
    <w:rsid w:val="00D67822"/>
    <w:rsid w:val="00D67F38"/>
    <w:rsid w:val="00D70AAA"/>
    <w:rsid w:val="00D7195A"/>
    <w:rsid w:val="00D71B15"/>
    <w:rsid w:val="00D71D2F"/>
    <w:rsid w:val="00D75280"/>
    <w:rsid w:val="00D755CE"/>
    <w:rsid w:val="00D758ED"/>
    <w:rsid w:val="00D75B41"/>
    <w:rsid w:val="00D80C0C"/>
    <w:rsid w:val="00D81662"/>
    <w:rsid w:val="00D82A93"/>
    <w:rsid w:val="00D83207"/>
    <w:rsid w:val="00D836A7"/>
    <w:rsid w:val="00D838B6"/>
    <w:rsid w:val="00D853AB"/>
    <w:rsid w:val="00D85E6E"/>
    <w:rsid w:val="00D87613"/>
    <w:rsid w:val="00D900AF"/>
    <w:rsid w:val="00D9229E"/>
    <w:rsid w:val="00D92403"/>
    <w:rsid w:val="00D92A68"/>
    <w:rsid w:val="00D9383E"/>
    <w:rsid w:val="00D94C8A"/>
    <w:rsid w:val="00D94E33"/>
    <w:rsid w:val="00D9540C"/>
    <w:rsid w:val="00D95E4F"/>
    <w:rsid w:val="00D96EAB"/>
    <w:rsid w:val="00D976D1"/>
    <w:rsid w:val="00DA04B2"/>
    <w:rsid w:val="00DA0753"/>
    <w:rsid w:val="00DA0779"/>
    <w:rsid w:val="00DA0915"/>
    <w:rsid w:val="00DA0BB9"/>
    <w:rsid w:val="00DA1341"/>
    <w:rsid w:val="00DA1848"/>
    <w:rsid w:val="00DA186B"/>
    <w:rsid w:val="00DA1C53"/>
    <w:rsid w:val="00DA257C"/>
    <w:rsid w:val="00DA28FB"/>
    <w:rsid w:val="00DA3150"/>
    <w:rsid w:val="00DA3AC9"/>
    <w:rsid w:val="00DA4D27"/>
    <w:rsid w:val="00DA6790"/>
    <w:rsid w:val="00DA7F05"/>
    <w:rsid w:val="00DB09CF"/>
    <w:rsid w:val="00DB09E2"/>
    <w:rsid w:val="00DB1349"/>
    <w:rsid w:val="00DB2BD1"/>
    <w:rsid w:val="00DB2C46"/>
    <w:rsid w:val="00DB2FDF"/>
    <w:rsid w:val="00DB47F2"/>
    <w:rsid w:val="00DC038F"/>
    <w:rsid w:val="00DC0BEB"/>
    <w:rsid w:val="00DC0E48"/>
    <w:rsid w:val="00DC180B"/>
    <w:rsid w:val="00DC1935"/>
    <w:rsid w:val="00DC245A"/>
    <w:rsid w:val="00DC2A06"/>
    <w:rsid w:val="00DC5C46"/>
    <w:rsid w:val="00DC65D4"/>
    <w:rsid w:val="00DC7507"/>
    <w:rsid w:val="00DC7E36"/>
    <w:rsid w:val="00DC7FDE"/>
    <w:rsid w:val="00DD0129"/>
    <w:rsid w:val="00DD1399"/>
    <w:rsid w:val="00DD1605"/>
    <w:rsid w:val="00DD17A8"/>
    <w:rsid w:val="00DD25C3"/>
    <w:rsid w:val="00DD26BC"/>
    <w:rsid w:val="00DD3044"/>
    <w:rsid w:val="00DD3251"/>
    <w:rsid w:val="00DD4C9B"/>
    <w:rsid w:val="00DD7882"/>
    <w:rsid w:val="00DD7FDE"/>
    <w:rsid w:val="00DE0162"/>
    <w:rsid w:val="00DE1D35"/>
    <w:rsid w:val="00DE3154"/>
    <w:rsid w:val="00DE3551"/>
    <w:rsid w:val="00DE3CD3"/>
    <w:rsid w:val="00DE4675"/>
    <w:rsid w:val="00DE7129"/>
    <w:rsid w:val="00DF0643"/>
    <w:rsid w:val="00DF391F"/>
    <w:rsid w:val="00DF39BC"/>
    <w:rsid w:val="00DF4846"/>
    <w:rsid w:val="00DF489A"/>
    <w:rsid w:val="00DF5430"/>
    <w:rsid w:val="00DF669E"/>
    <w:rsid w:val="00E00845"/>
    <w:rsid w:val="00E01E59"/>
    <w:rsid w:val="00E02962"/>
    <w:rsid w:val="00E02C0C"/>
    <w:rsid w:val="00E02C23"/>
    <w:rsid w:val="00E02D15"/>
    <w:rsid w:val="00E03487"/>
    <w:rsid w:val="00E051AB"/>
    <w:rsid w:val="00E052B0"/>
    <w:rsid w:val="00E057AA"/>
    <w:rsid w:val="00E05DB8"/>
    <w:rsid w:val="00E0666A"/>
    <w:rsid w:val="00E06B2F"/>
    <w:rsid w:val="00E0755E"/>
    <w:rsid w:val="00E10AC9"/>
    <w:rsid w:val="00E10CCA"/>
    <w:rsid w:val="00E10F9C"/>
    <w:rsid w:val="00E11028"/>
    <w:rsid w:val="00E119EA"/>
    <w:rsid w:val="00E12E62"/>
    <w:rsid w:val="00E16ED1"/>
    <w:rsid w:val="00E17020"/>
    <w:rsid w:val="00E17118"/>
    <w:rsid w:val="00E172CB"/>
    <w:rsid w:val="00E179FC"/>
    <w:rsid w:val="00E17C10"/>
    <w:rsid w:val="00E222ED"/>
    <w:rsid w:val="00E228FD"/>
    <w:rsid w:val="00E22B82"/>
    <w:rsid w:val="00E23258"/>
    <w:rsid w:val="00E2544A"/>
    <w:rsid w:val="00E2554D"/>
    <w:rsid w:val="00E276D9"/>
    <w:rsid w:val="00E27D09"/>
    <w:rsid w:val="00E306BF"/>
    <w:rsid w:val="00E31157"/>
    <w:rsid w:val="00E31DAD"/>
    <w:rsid w:val="00E35EFF"/>
    <w:rsid w:val="00E36562"/>
    <w:rsid w:val="00E3687A"/>
    <w:rsid w:val="00E36A42"/>
    <w:rsid w:val="00E36DD2"/>
    <w:rsid w:val="00E37C00"/>
    <w:rsid w:val="00E37FDF"/>
    <w:rsid w:val="00E401BD"/>
    <w:rsid w:val="00E40A8D"/>
    <w:rsid w:val="00E41B07"/>
    <w:rsid w:val="00E422CB"/>
    <w:rsid w:val="00E42EF4"/>
    <w:rsid w:val="00E46C1E"/>
    <w:rsid w:val="00E50653"/>
    <w:rsid w:val="00E50E97"/>
    <w:rsid w:val="00E50EFD"/>
    <w:rsid w:val="00E50F67"/>
    <w:rsid w:val="00E52693"/>
    <w:rsid w:val="00E55B6D"/>
    <w:rsid w:val="00E55C81"/>
    <w:rsid w:val="00E55CB5"/>
    <w:rsid w:val="00E55E95"/>
    <w:rsid w:val="00E567D8"/>
    <w:rsid w:val="00E575EA"/>
    <w:rsid w:val="00E602AF"/>
    <w:rsid w:val="00E60BAF"/>
    <w:rsid w:val="00E63AA2"/>
    <w:rsid w:val="00E64706"/>
    <w:rsid w:val="00E64FB4"/>
    <w:rsid w:val="00E65571"/>
    <w:rsid w:val="00E65B53"/>
    <w:rsid w:val="00E65C50"/>
    <w:rsid w:val="00E65D9E"/>
    <w:rsid w:val="00E67A02"/>
    <w:rsid w:val="00E729D5"/>
    <w:rsid w:val="00E73188"/>
    <w:rsid w:val="00E747FC"/>
    <w:rsid w:val="00E757DE"/>
    <w:rsid w:val="00E7647D"/>
    <w:rsid w:val="00E77FA3"/>
    <w:rsid w:val="00E83B02"/>
    <w:rsid w:val="00E83C02"/>
    <w:rsid w:val="00E850BD"/>
    <w:rsid w:val="00E876C9"/>
    <w:rsid w:val="00E906C5"/>
    <w:rsid w:val="00E90884"/>
    <w:rsid w:val="00E9316B"/>
    <w:rsid w:val="00E9441A"/>
    <w:rsid w:val="00EA0010"/>
    <w:rsid w:val="00EA0AFA"/>
    <w:rsid w:val="00EA1502"/>
    <w:rsid w:val="00EA19E3"/>
    <w:rsid w:val="00EA2C02"/>
    <w:rsid w:val="00EA31C5"/>
    <w:rsid w:val="00EA35E7"/>
    <w:rsid w:val="00EA38A7"/>
    <w:rsid w:val="00EA483A"/>
    <w:rsid w:val="00EA4840"/>
    <w:rsid w:val="00EA5FB4"/>
    <w:rsid w:val="00EA6467"/>
    <w:rsid w:val="00EA6DF8"/>
    <w:rsid w:val="00EA70B7"/>
    <w:rsid w:val="00EB053B"/>
    <w:rsid w:val="00EB0722"/>
    <w:rsid w:val="00EB1182"/>
    <w:rsid w:val="00EB15C9"/>
    <w:rsid w:val="00EB1F42"/>
    <w:rsid w:val="00EB28A0"/>
    <w:rsid w:val="00EB30B1"/>
    <w:rsid w:val="00EB36E0"/>
    <w:rsid w:val="00EB430D"/>
    <w:rsid w:val="00EB4DF7"/>
    <w:rsid w:val="00EB50B6"/>
    <w:rsid w:val="00EB55D8"/>
    <w:rsid w:val="00EB615A"/>
    <w:rsid w:val="00EB619A"/>
    <w:rsid w:val="00EC3C4B"/>
    <w:rsid w:val="00EC4441"/>
    <w:rsid w:val="00EC45D5"/>
    <w:rsid w:val="00EC4BB2"/>
    <w:rsid w:val="00EC5711"/>
    <w:rsid w:val="00EC5765"/>
    <w:rsid w:val="00EC6AD1"/>
    <w:rsid w:val="00ED00DF"/>
    <w:rsid w:val="00ED148A"/>
    <w:rsid w:val="00ED1E12"/>
    <w:rsid w:val="00ED2861"/>
    <w:rsid w:val="00ED3DD6"/>
    <w:rsid w:val="00ED5833"/>
    <w:rsid w:val="00ED613C"/>
    <w:rsid w:val="00ED621F"/>
    <w:rsid w:val="00ED7DD1"/>
    <w:rsid w:val="00EE0F51"/>
    <w:rsid w:val="00EE1074"/>
    <w:rsid w:val="00EE1A84"/>
    <w:rsid w:val="00EE2285"/>
    <w:rsid w:val="00EE38C9"/>
    <w:rsid w:val="00EE44F9"/>
    <w:rsid w:val="00EE5004"/>
    <w:rsid w:val="00EE5BDF"/>
    <w:rsid w:val="00EE6E3C"/>
    <w:rsid w:val="00EE7775"/>
    <w:rsid w:val="00EF0B13"/>
    <w:rsid w:val="00EF1E66"/>
    <w:rsid w:val="00EF2446"/>
    <w:rsid w:val="00EF33B0"/>
    <w:rsid w:val="00EF3F27"/>
    <w:rsid w:val="00EF48F2"/>
    <w:rsid w:val="00EF5A87"/>
    <w:rsid w:val="00EF71AE"/>
    <w:rsid w:val="00EF7713"/>
    <w:rsid w:val="00EF7A5A"/>
    <w:rsid w:val="00F02803"/>
    <w:rsid w:val="00F03D61"/>
    <w:rsid w:val="00F04487"/>
    <w:rsid w:val="00F054C7"/>
    <w:rsid w:val="00F05628"/>
    <w:rsid w:val="00F07BDD"/>
    <w:rsid w:val="00F10CEF"/>
    <w:rsid w:val="00F10FC3"/>
    <w:rsid w:val="00F14F57"/>
    <w:rsid w:val="00F15842"/>
    <w:rsid w:val="00F15E77"/>
    <w:rsid w:val="00F16542"/>
    <w:rsid w:val="00F20671"/>
    <w:rsid w:val="00F21787"/>
    <w:rsid w:val="00F22B54"/>
    <w:rsid w:val="00F23C53"/>
    <w:rsid w:val="00F24189"/>
    <w:rsid w:val="00F24A6C"/>
    <w:rsid w:val="00F2578B"/>
    <w:rsid w:val="00F30365"/>
    <w:rsid w:val="00F30910"/>
    <w:rsid w:val="00F3264A"/>
    <w:rsid w:val="00F33036"/>
    <w:rsid w:val="00F33600"/>
    <w:rsid w:val="00F34081"/>
    <w:rsid w:val="00F377B1"/>
    <w:rsid w:val="00F40203"/>
    <w:rsid w:val="00F41135"/>
    <w:rsid w:val="00F42216"/>
    <w:rsid w:val="00F426C3"/>
    <w:rsid w:val="00F42893"/>
    <w:rsid w:val="00F44F38"/>
    <w:rsid w:val="00F45E20"/>
    <w:rsid w:val="00F46D53"/>
    <w:rsid w:val="00F47E83"/>
    <w:rsid w:val="00F51B6F"/>
    <w:rsid w:val="00F52BEF"/>
    <w:rsid w:val="00F531DB"/>
    <w:rsid w:val="00F5382E"/>
    <w:rsid w:val="00F53983"/>
    <w:rsid w:val="00F53B55"/>
    <w:rsid w:val="00F5413D"/>
    <w:rsid w:val="00F543F4"/>
    <w:rsid w:val="00F55107"/>
    <w:rsid w:val="00F55FFC"/>
    <w:rsid w:val="00F561D6"/>
    <w:rsid w:val="00F567B8"/>
    <w:rsid w:val="00F608B7"/>
    <w:rsid w:val="00F65AB2"/>
    <w:rsid w:val="00F65B0B"/>
    <w:rsid w:val="00F65FA3"/>
    <w:rsid w:val="00F66A3C"/>
    <w:rsid w:val="00F66DBD"/>
    <w:rsid w:val="00F70EC6"/>
    <w:rsid w:val="00F713A1"/>
    <w:rsid w:val="00F7187A"/>
    <w:rsid w:val="00F71D6C"/>
    <w:rsid w:val="00F72182"/>
    <w:rsid w:val="00F72F6F"/>
    <w:rsid w:val="00F73518"/>
    <w:rsid w:val="00F73CFE"/>
    <w:rsid w:val="00F740FF"/>
    <w:rsid w:val="00F74112"/>
    <w:rsid w:val="00F748ED"/>
    <w:rsid w:val="00F74A94"/>
    <w:rsid w:val="00F74D9B"/>
    <w:rsid w:val="00F756A6"/>
    <w:rsid w:val="00F76C9C"/>
    <w:rsid w:val="00F80139"/>
    <w:rsid w:val="00F81393"/>
    <w:rsid w:val="00F81635"/>
    <w:rsid w:val="00F81B63"/>
    <w:rsid w:val="00F8277C"/>
    <w:rsid w:val="00F8429A"/>
    <w:rsid w:val="00F8510B"/>
    <w:rsid w:val="00F86B13"/>
    <w:rsid w:val="00F875DE"/>
    <w:rsid w:val="00F87D64"/>
    <w:rsid w:val="00F87DEF"/>
    <w:rsid w:val="00F912FD"/>
    <w:rsid w:val="00F962F6"/>
    <w:rsid w:val="00FA1DCD"/>
    <w:rsid w:val="00FA1FDC"/>
    <w:rsid w:val="00FA251F"/>
    <w:rsid w:val="00FA296E"/>
    <w:rsid w:val="00FA2F7B"/>
    <w:rsid w:val="00FA3090"/>
    <w:rsid w:val="00FA3AB6"/>
    <w:rsid w:val="00FA558F"/>
    <w:rsid w:val="00FB133E"/>
    <w:rsid w:val="00FB1CDE"/>
    <w:rsid w:val="00FB226A"/>
    <w:rsid w:val="00FB2735"/>
    <w:rsid w:val="00FB526A"/>
    <w:rsid w:val="00FB7E1C"/>
    <w:rsid w:val="00FC036A"/>
    <w:rsid w:val="00FC05C9"/>
    <w:rsid w:val="00FC0F19"/>
    <w:rsid w:val="00FC1EA2"/>
    <w:rsid w:val="00FC285F"/>
    <w:rsid w:val="00FC414B"/>
    <w:rsid w:val="00FC54B2"/>
    <w:rsid w:val="00FC56CA"/>
    <w:rsid w:val="00FC62DA"/>
    <w:rsid w:val="00FC6CD0"/>
    <w:rsid w:val="00FC7E15"/>
    <w:rsid w:val="00FD074B"/>
    <w:rsid w:val="00FD26B2"/>
    <w:rsid w:val="00FD5C70"/>
    <w:rsid w:val="00FE0675"/>
    <w:rsid w:val="00FE120E"/>
    <w:rsid w:val="00FE1445"/>
    <w:rsid w:val="00FE4C28"/>
    <w:rsid w:val="00FE62AD"/>
    <w:rsid w:val="00FE6860"/>
    <w:rsid w:val="00FE7E44"/>
    <w:rsid w:val="00FF05F7"/>
    <w:rsid w:val="00FF0753"/>
    <w:rsid w:val="00FF358E"/>
    <w:rsid w:val="00FF3762"/>
    <w:rsid w:val="00FF4C2C"/>
    <w:rsid w:val="00FF542C"/>
    <w:rsid w:val="00FF665A"/>
    <w:rsid w:val="00FF68E7"/>
    <w:rsid w:val="00FF6C28"/>
    <w:rsid w:val="00FF6D67"/>
    <w:rsid w:val="00FF728B"/>
    <w:rsid w:val="00FF77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500"/>
    <o:shapelayout v:ext="edit">
      <o:idmap v:ext="edit" data="1,3"/>
    </o:shapelayout>
  </w:shapeDefaults>
  <w:decimalSymbol w:val="."/>
  <w:listSeparator w:val=";"/>
  <w14:docId w14:val="3FF63B2C"/>
  <w15:docId w15:val="{9A1FC092-94C3-4E0A-B72B-3CD6ADF3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LLV_Standard (Alt + S)"/>
    <w:qFormat/>
    <w:rsid w:val="000A1E09"/>
    <w:pPr>
      <w:spacing w:after="120" w:line="240" w:lineRule="auto"/>
      <w:jc w:val="both"/>
    </w:pPr>
    <w:rPr>
      <w:sz w:val="24"/>
      <w:szCs w:val="24"/>
      <w:lang w:val="de-LI"/>
    </w:rPr>
  </w:style>
  <w:style w:type="paragraph" w:styleId="berschrift1">
    <w:name w:val="heading 1"/>
    <w:aliases w:val="LLV_Überschrift1 (Alt + 1)"/>
    <w:next w:val="Standard"/>
    <w:link w:val="berschrift1Zchn"/>
    <w:qFormat/>
    <w:rsid w:val="00BC2605"/>
    <w:pPr>
      <w:keepNext/>
      <w:keepLines/>
      <w:numPr>
        <w:numId w:val="5"/>
      </w:numPr>
      <w:spacing w:before="720" w:after="120" w:line="360" w:lineRule="atLeast"/>
      <w:outlineLvl w:val="0"/>
    </w:pPr>
    <w:rPr>
      <w:rFonts w:ascii="Calibri" w:eastAsiaTheme="majorEastAsia" w:hAnsi="Calibri" w:cs="Calibri"/>
      <w:b/>
      <w:bCs/>
      <w:sz w:val="36"/>
      <w:szCs w:val="28"/>
      <w:lang w:val="de-LI"/>
    </w:rPr>
  </w:style>
  <w:style w:type="paragraph" w:styleId="berschrift2">
    <w:name w:val="heading 2"/>
    <w:aliases w:val="LLV_Überschrift2 (Alt + 2)"/>
    <w:next w:val="Standard"/>
    <w:link w:val="berschrift2Zchn"/>
    <w:qFormat/>
    <w:rsid w:val="00BC2605"/>
    <w:pPr>
      <w:keepNext/>
      <w:keepLines/>
      <w:numPr>
        <w:ilvl w:val="1"/>
        <w:numId w:val="5"/>
      </w:numPr>
      <w:spacing w:before="600" w:after="140" w:line="280" w:lineRule="atLeast"/>
      <w:outlineLvl w:val="1"/>
    </w:pPr>
    <w:rPr>
      <w:rFonts w:ascii="Calibri" w:eastAsiaTheme="majorEastAsia" w:hAnsi="Calibri" w:cs="Calibri"/>
      <w:b/>
      <w:bCs/>
      <w:sz w:val="32"/>
      <w:szCs w:val="26"/>
      <w:lang w:val="de-LI"/>
    </w:rPr>
  </w:style>
  <w:style w:type="paragraph" w:styleId="berschrift3">
    <w:name w:val="heading 3"/>
    <w:aliases w:val="LLV_Überschrift3 (Alt + 3)"/>
    <w:next w:val="Standard"/>
    <w:link w:val="berschrift3Zchn"/>
    <w:qFormat/>
    <w:rsid w:val="004A4937"/>
    <w:pPr>
      <w:keepNext/>
      <w:keepLines/>
      <w:numPr>
        <w:ilvl w:val="2"/>
        <w:numId w:val="5"/>
      </w:numPr>
      <w:spacing w:before="600" w:after="140" w:line="280" w:lineRule="atLeast"/>
      <w:outlineLvl w:val="2"/>
    </w:pPr>
    <w:rPr>
      <w:rFonts w:ascii="Calibri" w:eastAsiaTheme="majorEastAsia" w:hAnsi="Calibri" w:cs="Calibri"/>
      <w:b/>
      <w:bCs/>
      <w:sz w:val="28"/>
      <w:szCs w:val="24"/>
      <w:lang w:val="de-DE"/>
    </w:rPr>
  </w:style>
  <w:style w:type="paragraph" w:styleId="berschrift4">
    <w:name w:val="heading 4"/>
    <w:aliases w:val="LLV_Überschrift4"/>
    <w:next w:val="Standard"/>
    <w:link w:val="berschrift4Zchn"/>
    <w:qFormat/>
    <w:rsid w:val="00BC2605"/>
    <w:pPr>
      <w:keepNext/>
      <w:keepLines/>
      <w:numPr>
        <w:ilvl w:val="3"/>
        <w:numId w:val="5"/>
      </w:numPr>
      <w:tabs>
        <w:tab w:val="left" w:pos="851"/>
      </w:tabs>
      <w:spacing w:before="600" w:after="120" w:line="280" w:lineRule="atLeast"/>
      <w:outlineLvl w:val="3"/>
    </w:pPr>
    <w:rPr>
      <w:rFonts w:ascii="Calibri" w:eastAsiaTheme="majorEastAsia" w:hAnsi="Calibri" w:cs="Calibri"/>
      <w:b/>
      <w:iCs/>
      <w:sz w:val="24"/>
      <w:szCs w:val="24"/>
      <w:lang w:val="de-LI"/>
    </w:rPr>
  </w:style>
  <w:style w:type="paragraph" w:styleId="berschrift5">
    <w:name w:val="heading 5"/>
    <w:aliases w:val="LLV_Überschrift5"/>
    <w:next w:val="Standard"/>
    <w:link w:val="berschrift5Zchn"/>
    <w:qFormat/>
    <w:rsid w:val="00BC2605"/>
    <w:pPr>
      <w:keepNext/>
      <w:keepLines/>
      <w:numPr>
        <w:ilvl w:val="4"/>
        <w:numId w:val="5"/>
      </w:numPr>
      <w:tabs>
        <w:tab w:val="left" w:pos="1134"/>
      </w:tabs>
      <w:spacing w:before="480" w:after="120" w:line="280" w:lineRule="atLeast"/>
      <w:outlineLvl w:val="4"/>
    </w:pPr>
    <w:rPr>
      <w:rFonts w:ascii="Calibri" w:eastAsia="Calibri" w:hAnsi="Calibri" w:cs="Calibri"/>
      <w:b/>
      <w:sz w:val="24"/>
      <w:szCs w:val="24"/>
      <w:lang w:val="de-LI"/>
    </w:rPr>
  </w:style>
  <w:style w:type="paragraph" w:styleId="berschrift6">
    <w:name w:val="heading 6"/>
    <w:aliases w:val="LLV_Überschrift6"/>
    <w:next w:val="Standard"/>
    <w:link w:val="berschrift6Zchn"/>
    <w:qFormat/>
    <w:rsid w:val="00255DDF"/>
    <w:pPr>
      <w:keepNext/>
      <w:keepLines/>
      <w:numPr>
        <w:ilvl w:val="5"/>
        <w:numId w:val="5"/>
      </w:numPr>
      <w:spacing w:after="0" w:line="280" w:lineRule="atLeast"/>
      <w:outlineLvl w:val="5"/>
    </w:pPr>
    <w:rPr>
      <w:rFonts w:ascii="Calibri" w:eastAsiaTheme="majorEastAsia" w:hAnsi="Calibri" w:cs="Calibri"/>
      <w:b/>
      <w:iCs/>
      <w:sz w:val="24"/>
      <w:szCs w:val="24"/>
      <w:lang w:val="de-DE"/>
    </w:rPr>
  </w:style>
  <w:style w:type="paragraph" w:styleId="berschrift7">
    <w:name w:val="heading 7"/>
    <w:aliases w:val="LLV_Überschrift7"/>
    <w:next w:val="Standard"/>
    <w:link w:val="berschrift7Zchn"/>
    <w:qFormat/>
    <w:rsid w:val="00255DDF"/>
    <w:pPr>
      <w:keepNext/>
      <w:keepLines/>
      <w:numPr>
        <w:ilvl w:val="6"/>
        <w:numId w:val="5"/>
      </w:numPr>
      <w:spacing w:after="0" w:line="280" w:lineRule="atLeast"/>
      <w:outlineLvl w:val="6"/>
    </w:pPr>
    <w:rPr>
      <w:rFonts w:ascii="Calibri" w:eastAsiaTheme="majorEastAsia" w:hAnsi="Calibri" w:cs="Calibri"/>
      <w:b/>
      <w:iCs/>
      <w:sz w:val="24"/>
      <w:szCs w:val="24"/>
      <w:lang w:val="de-DE"/>
    </w:rPr>
  </w:style>
  <w:style w:type="paragraph" w:styleId="berschrift8">
    <w:name w:val="heading 8"/>
    <w:aliases w:val="LLV_Überschrift8"/>
    <w:next w:val="Standard"/>
    <w:link w:val="berschrift8Zchn"/>
    <w:qFormat/>
    <w:rsid w:val="00255DDF"/>
    <w:pPr>
      <w:keepNext/>
      <w:keepLines/>
      <w:numPr>
        <w:ilvl w:val="7"/>
        <w:numId w:val="5"/>
      </w:numPr>
      <w:spacing w:after="0" w:line="280" w:lineRule="atLeast"/>
      <w:outlineLvl w:val="7"/>
    </w:pPr>
    <w:rPr>
      <w:rFonts w:ascii="Calibri" w:eastAsiaTheme="majorEastAsia" w:hAnsi="Calibri" w:cs="Calibri"/>
      <w:b/>
      <w:sz w:val="24"/>
      <w:szCs w:val="20"/>
      <w:lang w:val="de-DE"/>
    </w:rPr>
  </w:style>
  <w:style w:type="paragraph" w:styleId="berschrift9">
    <w:name w:val="heading 9"/>
    <w:aliases w:val="LLV_Überschrift9"/>
    <w:next w:val="Standard"/>
    <w:link w:val="berschrift9Zchn"/>
    <w:qFormat/>
    <w:rsid w:val="00255DDF"/>
    <w:pPr>
      <w:keepNext/>
      <w:keepLines/>
      <w:numPr>
        <w:ilvl w:val="8"/>
        <w:numId w:val="5"/>
      </w:numPr>
      <w:spacing w:after="0" w:line="280" w:lineRule="atLeast"/>
      <w:outlineLvl w:val="8"/>
    </w:pPr>
    <w:rPr>
      <w:rFonts w:ascii="Calibri" w:eastAsiaTheme="majorEastAsia" w:hAnsi="Calibri" w:cs="Calibri"/>
      <w:b/>
      <w:iCs/>
      <w:sz w:val="24"/>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46A21"/>
    <w:pPr>
      <w:spacing w:after="0" w:line="240" w:lineRule="auto"/>
    </w:pPr>
  </w:style>
  <w:style w:type="character" w:customStyle="1" w:styleId="berschrift9Zchn">
    <w:name w:val="Überschrift 9 Zchn"/>
    <w:aliases w:val="LLV_Überschrift9 Zchn"/>
    <w:basedOn w:val="Absatz-Standardschriftart"/>
    <w:link w:val="berschrift9"/>
    <w:rsid w:val="00255DDF"/>
    <w:rPr>
      <w:rFonts w:ascii="Calibri" w:eastAsiaTheme="majorEastAsia" w:hAnsi="Calibri" w:cs="Calibri"/>
      <w:b/>
      <w:iCs/>
      <w:sz w:val="24"/>
      <w:szCs w:val="20"/>
      <w:lang w:val="de-DE"/>
    </w:rPr>
  </w:style>
  <w:style w:type="character" w:customStyle="1" w:styleId="berschrift8Zchn">
    <w:name w:val="Überschrift 8 Zchn"/>
    <w:aliases w:val="LLV_Überschrift8 Zchn"/>
    <w:basedOn w:val="Absatz-Standardschriftart"/>
    <w:link w:val="berschrift8"/>
    <w:rsid w:val="00255DDF"/>
    <w:rPr>
      <w:rFonts w:ascii="Calibri" w:eastAsiaTheme="majorEastAsia" w:hAnsi="Calibri" w:cs="Calibri"/>
      <w:b/>
      <w:sz w:val="24"/>
      <w:szCs w:val="20"/>
      <w:lang w:val="de-DE"/>
    </w:rPr>
  </w:style>
  <w:style w:type="character" w:customStyle="1" w:styleId="berschrift7Zchn">
    <w:name w:val="Überschrift 7 Zchn"/>
    <w:aliases w:val="LLV_Überschrift7 Zchn"/>
    <w:basedOn w:val="Absatz-Standardschriftart"/>
    <w:link w:val="berschrift7"/>
    <w:rsid w:val="00255DDF"/>
    <w:rPr>
      <w:rFonts w:ascii="Calibri" w:eastAsiaTheme="majorEastAsia" w:hAnsi="Calibri" w:cs="Calibri"/>
      <w:b/>
      <w:iCs/>
      <w:sz w:val="24"/>
      <w:szCs w:val="24"/>
      <w:lang w:val="de-DE"/>
    </w:rPr>
  </w:style>
  <w:style w:type="character" w:customStyle="1" w:styleId="berschrift6Zchn">
    <w:name w:val="Überschrift 6 Zchn"/>
    <w:aliases w:val="LLV_Überschrift6 Zchn"/>
    <w:basedOn w:val="Absatz-Standardschriftart"/>
    <w:link w:val="berschrift6"/>
    <w:rsid w:val="00255DDF"/>
    <w:rPr>
      <w:rFonts w:ascii="Calibri" w:eastAsiaTheme="majorEastAsia" w:hAnsi="Calibri" w:cs="Calibri"/>
      <w:b/>
      <w:iCs/>
      <w:sz w:val="24"/>
      <w:szCs w:val="24"/>
      <w:lang w:val="de-DE"/>
    </w:rPr>
  </w:style>
  <w:style w:type="character" w:customStyle="1" w:styleId="berschrift5Zchn">
    <w:name w:val="Überschrift 5 Zchn"/>
    <w:aliases w:val="LLV_Überschrift5 Zchn"/>
    <w:basedOn w:val="Absatz-Standardschriftart"/>
    <w:link w:val="berschrift5"/>
    <w:rsid w:val="00BC2605"/>
    <w:rPr>
      <w:rFonts w:ascii="Calibri" w:eastAsia="Calibri" w:hAnsi="Calibri" w:cs="Calibri"/>
      <w:b/>
      <w:sz w:val="24"/>
      <w:szCs w:val="24"/>
      <w:lang w:val="de-LI"/>
    </w:rPr>
  </w:style>
  <w:style w:type="paragraph" w:styleId="Verzeichnis9">
    <w:name w:val="toc 9"/>
    <w:basedOn w:val="Standard"/>
    <w:next w:val="Standard"/>
    <w:autoRedefine/>
    <w:uiPriority w:val="39"/>
    <w:rsid w:val="00CB3ECF"/>
    <w:pPr>
      <w:tabs>
        <w:tab w:val="left" w:pos="1418"/>
        <w:tab w:val="right" w:leader="dot" w:pos="9072"/>
      </w:tabs>
      <w:spacing w:after="0"/>
      <w:ind w:left="1418" w:right="567" w:hanging="1418"/>
    </w:pPr>
    <w:rPr>
      <w:rFonts w:eastAsia="Times New Roman"/>
      <w:i/>
      <w:noProof/>
      <w:sz w:val="20"/>
      <w:szCs w:val="22"/>
      <w:lang w:val="en-US"/>
    </w:rPr>
  </w:style>
  <w:style w:type="paragraph" w:styleId="Verzeichnis8">
    <w:name w:val="toc 8"/>
    <w:basedOn w:val="Standard"/>
    <w:next w:val="Standard"/>
    <w:autoRedefine/>
    <w:uiPriority w:val="39"/>
    <w:unhideWhenUsed/>
    <w:rsid w:val="00BA43D5"/>
    <w:pPr>
      <w:tabs>
        <w:tab w:val="right" w:leader="dot" w:pos="9060"/>
      </w:tabs>
      <w:spacing w:after="100" w:line="288" w:lineRule="auto"/>
    </w:pPr>
    <w:rPr>
      <w:rFonts w:ascii="Arial" w:eastAsia="Times New Roman" w:hAnsi="Arial"/>
      <w:noProof/>
      <w:sz w:val="22"/>
      <w:szCs w:val="22"/>
      <w:lang w:val="en-US"/>
    </w:rPr>
  </w:style>
  <w:style w:type="paragraph" w:styleId="Verzeichnis7">
    <w:name w:val="toc 7"/>
    <w:basedOn w:val="Standard"/>
    <w:next w:val="Standard"/>
    <w:autoRedefine/>
    <w:uiPriority w:val="39"/>
    <w:unhideWhenUsed/>
    <w:rsid w:val="00BA43D5"/>
    <w:pPr>
      <w:tabs>
        <w:tab w:val="left" w:pos="1134"/>
        <w:tab w:val="right" w:leader="dot" w:pos="9072"/>
      </w:tabs>
      <w:spacing w:after="100" w:line="288" w:lineRule="auto"/>
      <w:ind w:left="1134" w:right="281" w:hanging="1134"/>
    </w:pPr>
    <w:rPr>
      <w:rFonts w:ascii="Arial" w:eastAsia="Times New Roman" w:hAnsi="Arial"/>
      <w:b/>
      <w:bCs/>
      <w:noProof/>
      <w:sz w:val="22"/>
      <w:szCs w:val="22"/>
      <w:lang w:val="en-US"/>
    </w:rPr>
  </w:style>
  <w:style w:type="paragraph" w:styleId="Verzeichnis6">
    <w:name w:val="toc 6"/>
    <w:basedOn w:val="Standard"/>
    <w:next w:val="Standard"/>
    <w:autoRedefine/>
    <w:uiPriority w:val="39"/>
    <w:unhideWhenUsed/>
    <w:rsid w:val="00BA43D5"/>
    <w:pPr>
      <w:tabs>
        <w:tab w:val="left" w:pos="3402"/>
        <w:tab w:val="right" w:leader="dot" w:pos="9060"/>
      </w:tabs>
      <w:spacing w:after="100" w:line="288" w:lineRule="auto"/>
      <w:ind w:left="3402" w:hanging="1275"/>
    </w:pPr>
    <w:rPr>
      <w:rFonts w:ascii="Arial" w:eastAsia="Times New Roman" w:hAnsi="Arial"/>
      <w:noProof/>
      <w:color w:val="7F7F7F" w:themeColor="text1" w:themeTint="80"/>
      <w:sz w:val="22"/>
      <w:szCs w:val="22"/>
      <w:lang w:val="en-US"/>
    </w:rPr>
  </w:style>
  <w:style w:type="paragraph" w:styleId="Verzeichnis5">
    <w:name w:val="toc 5"/>
    <w:basedOn w:val="Standard"/>
    <w:next w:val="Standard"/>
    <w:autoRedefine/>
    <w:uiPriority w:val="39"/>
    <w:unhideWhenUsed/>
    <w:rsid w:val="004647AC"/>
    <w:pPr>
      <w:tabs>
        <w:tab w:val="left" w:pos="2410"/>
        <w:tab w:val="right" w:leader="dot" w:pos="9072"/>
      </w:tabs>
      <w:spacing w:after="0" w:line="288" w:lineRule="auto"/>
      <w:ind w:left="2410" w:right="567" w:hanging="993"/>
    </w:pPr>
    <w:rPr>
      <w:rFonts w:ascii="Arial" w:eastAsia="Times New Roman" w:hAnsi="Arial"/>
      <w:noProof/>
      <w:color w:val="7F7F7F" w:themeColor="text1" w:themeTint="80"/>
      <w:sz w:val="22"/>
      <w:szCs w:val="22"/>
      <w:lang w:val="en-US"/>
    </w:rPr>
  </w:style>
  <w:style w:type="paragraph" w:styleId="Untertitel">
    <w:name w:val="Subtitle"/>
    <w:basedOn w:val="Standard"/>
    <w:next w:val="Standard"/>
    <w:link w:val="UntertitelZchn"/>
    <w:uiPriority w:val="11"/>
    <w:qFormat/>
    <w:rsid w:val="00646A21"/>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646A21"/>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qFormat/>
    <w:rsid w:val="00646A21"/>
    <w:rPr>
      <w:i/>
      <w:iCs/>
      <w:color w:val="808080" w:themeColor="text1" w:themeTint="7F"/>
    </w:rPr>
  </w:style>
  <w:style w:type="character" w:styleId="Hervorhebung">
    <w:name w:val="Emphasis"/>
    <w:basedOn w:val="Absatz-Standardschriftart"/>
    <w:uiPriority w:val="20"/>
    <w:qFormat/>
    <w:rsid w:val="00646A21"/>
    <w:rPr>
      <w:i/>
      <w:iCs/>
    </w:rPr>
  </w:style>
  <w:style w:type="character" w:styleId="IntensiveHervorhebung">
    <w:name w:val="Intense Emphasis"/>
    <w:basedOn w:val="Absatz-Standardschriftart"/>
    <w:uiPriority w:val="21"/>
    <w:qFormat/>
    <w:rsid w:val="00646A21"/>
    <w:rPr>
      <w:b/>
      <w:bCs/>
      <w:i/>
      <w:iCs/>
      <w:color w:val="4F81BD" w:themeColor="accent1"/>
    </w:rPr>
  </w:style>
  <w:style w:type="paragraph" w:styleId="IntensivesZitat">
    <w:name w:val="Intense Quote"/>
    <w:basedOn w:val="Standard"/>
    <w:next w:val="Standard"/>
    <w:link w:val="IntensivesZitatZchn"/>
    <w:uiPriority w:val="30"/>
    <w:qFormat/>
    <w:rsid w:val="00646A21"/>
    <w:pPr>
      <w:pBdr>
        <w:bottom w:val="single" w:sz="4" w:space="4" w:color="4F81BD" w:themeColor="accent1"/>
      </w:pBdr>
      <w:spacing w:before="20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46A21"/>
    <w:rPr>
      <w:b/>
      <w:bCs/>
      <w:i/>
      <w:iCs/>
      <w:color w:val="4F81BD" w:themeColor="accent1"/>
    </w:rPr>
  </w:style>
  <w:style w:type="character" w:styleId="SchwacherVerweis">
    <w:name w:val="Subtle Reference"/>
    <w:basedOn w:val="Absatz-Standardschriftart"/>
    <w:uiPriority w:val="31"/>
    <w:qFormat/>
    <w:rsid w:val="00646A21"/>
    <w:rPr>
      <w:smallCaps/>
      <w:color w:val="C0504D" w:themeColor="accent2"/>
      <w:u w:val="single"/>
    </w:rPr>
  </w:style>
  <w:style w:type="character" w:styleId="IntensiverVerweis">
    <w:name w:val="Intense Reference"/>
    <w:basedOn w:val="Absatz-Standardschriftart"/>
    <w:uiPriority w:val="32"/>
    <w:qFormat/>
    <w:rsid w:val="00646A21"/>
    <w:rPr>
      <w:b/>
      <w:bCs/>
      <w:smallCaps/>
      <w:color w:val="C0504D" w:themeColor="accent2"/>
      <w:spacing w:val="5"/>
      <w:u w:val="single"/>
    </w:rPr>
  </w:style>
  <w:style w:type="character" w:styleId="Buchtitel">
    <w:name w:val="Book Title"/>
    <w:basedOn w:val="Absatz-Standardschriftart"/>
    <w:uiPriority w:val="33"/>
    <w:qFormat/>
    <w:rsid w:val="00646A21"/>
    <w:rPr>
      <w:b/>
      <w:bCs/>
      <w:smallCaps/>
      <w:spacing w:val="5"/>
    </w:rPr>
  </w:style>
  <w:style w:type="paragraph" w:styleId="Listenabsatz">
    <w:name w:val="List Paragraph"/>
    <w:basedOn w:val="Standard"/>
    <w:uiPriority w:val="34"/>
    <w:qFormat/>
    <w:rsid w:val="00646A21"/>
    <w:pPr>
      <w:ind w:left="720"/>
      <w:contextualSpacing/>
    </w:pPr>
  </w:style>
  <w:style w:type="character" w:styleId="Fett">
    <w:name w:val="Strong"/>
    <w:basedOn w:val="Absatz-Standardschriftart"/>
    <w:uiPriority w:val="22"/>
    <w:qFormat/>
    <w:rsid w:val="00646A21"/>
    <w:rPr>
      <w:b/>
      <w:bCs/>
    </w:rPr>
  </w:style>
  <w:style w:type="numbering" w:customStyle="1" w:styleId="LLVAufzhlung">
    <w:name w:val="LLV_Aufzählung"/>
    <w:basedOn w:val="KeineListe"/>
    <w:uiPriority w:val="99"/>
    <w:rsid w:val="00646A21"/>
    <w:pPr>
      <w:numPr>
        <w:numId w:val="1"/>
      </w:numPr>
    </w:pPr>
  </w:style>
  <w:style w:type="numbering" w:customStyle="1" w:styleId="LLVNummerierung">
    <w:name w:val="LLV_Nummerierung"/>
    <w:basedOn w:val="KeineListe"/>
    <w:uiPriority w:val="99"/>
    <w:rsid w:val="00646A21"/>
    <w:pPr>
      <w:numPr>
        <w:numId w:val="2"/>
      </w:numPr>
    </w:pPr>
  </w:style>
  <w:style w:type="paragraph" w:customStyle="1" w:styleId="LLVAufzhlung1AltA">
    <w:name w:val="LLV_Aufzählung1 (Alt + A)"/>
    <w:basedOn w:val="Standard"/>
    <w:next w:val="Standard"/>
    <w:link w:val="LLVAufzhlung1AltAZchn"/>
    <w:qFormat/>
    <w:rsid w:val="00646A21"/>
    <w:pPr>
      <w:numPr>
        <w:numId w:val="3"/>
      </w:numPr>
      <w:spacing w:after="140"/>
    </w:pPr>
  </w:style>
  <w:style w:type="character" w:customStyle="1" w:styleId="LLVAufzhlung1AltAZchn">
    <w:name w:val="LLV_Aufzählung1 (Alt + A) Zchn"/>
    <w:basedOn w:val="Absatz-Standardschriftart"/>
    <w:link w:val="LLVAufzhlung1AltA"/>
    <w:rsid w:val="00646A21"/>
    <w:rPr>
      <w:sz w:val="24"/>
      <w:szCs w:val="24"/>
      <w:lang w:val="de-LI"/>
    </w:rPr>
  </w:style>
  <w:style w:type="paragraph" w:customStyle="1" w:styleId="LLVAufzhlung2">
    <w:name w:val="LLV_Aufzählung2"/>
    <w:basedOn w:val="Standard"/>
    <w:next w:val="Standard"/>
    <w:link w:val="LLVAufzhlung2Zchn"/>
    <w:rsid w:val="00646A21"/>
    <w:pPr>
      <w:numPr>
        <w:ilvl w:val="1"/>
        <w:numId w:val="3"/>
      </w:numPr>
      <w:spacing w:after="140"/>
    </w:pPr>
  </w:style>
  <w:style w:type="character" w:customStyle="1" w:styleId="LLVAufzhlung2Zchn">
    <w:name w:val="LLV_Aufzählung2 Zchn"/>
    <w:basedOn w:val="Absatz-Standardschriftart"/>
    <w:link w:val="LLVAufzhlung2"/>
    <w:rsid w:val="00646A21"/>
    <w:rPr>
      <w:sz w:val="24"/>
      <w:szCs w:val="24"/>
      <w:lang w:val="de-LI"/>
    </w:rPr>
  </w:style>
  <w:style w:type="paragraph" w:customStyle="1" w:styleId="LLVAufzhlung3">
    <w:name w:val="LLV_Aufzählung3"/>
    <w:basedOn w:val="Standard"/>
    <w:next w:val="Standard"/>
    <w:link w:val="LLVAufzhlung3Zchn"/>
    <w:rsid w:val="00646A21"/>
    <w:pPr>
      <w:numPr>
        <w:ilvl w:val="2"/>
        <w:numId w:val="3"/>
      </w:numPr>
      <w:spacing w:after="140"/>
    </w:pPr>
  </w:style>
  <w:style w:type="character" w:customStyle="1" w:styleId="LLVAufzhlung3Zchn">
    <w:name w:val="LLV_Aufzählung3 Zchn"/>
    <w:basedOn w:val="Absatz-Standardschriftart"/>
    <w:link w:val="LLVAufzhlung3"/>
    <w:rsid w:val="00646A21"/>
    <w:rPr>
      <w:sz w:val="24"/>
      <w:szCs w:val="24"/>
      <w:lang w:val="de-LI"/>
    </w:rPr>
  </w:style>
  <w:style w:type="paragraph" w:customStyle="1" w:styleId="LLVAufzhlung4">
    <w:name w:val="LLV_Aufzählung4"/>
    <w:basedOn w:val="Standard"/>
    <w:next w:val="Standard"/>
    <w:link w:val="LLVAufzhlung4Zchn"/>
    <w:rsid w:val="00646A21"/>
    <w:pPr>
      <w:numPr>
        <w:ilvl w:val="3"/>
        <w:numId w:val="3"/>
      </w:numPr>
      <w:spacing w:after="140"/>
    </w:pPr>
  </w:style>
  <w:style w:type="character" w:customStyle="1" w:styleId="LLVAufzhlung4Zchn">
    <w:name w:val="LLV_Aufzählung4 Zchn"/>
    <w:basedOn w:val="Absatz-Standardschriftart"/>
    <w:link w:val="LLVAufzhlung4"/>
    <w:rsid w:val="00646A21"/>
    <w:rPr>
      <w:sz w:val="24"/>
      <w:szCs w:val="24"/>
      <w:lang w:val="de-LI"/>
    </w:rPr>
  </w:style>
  <w:style w:type="paragraph" w:customStyle="1" w:styleId="LLVNumAufz1FortsetzAltF">
    <w:name w:val="LLV_NumAufz1Fortsetz (Alt + F)"/>
    <w:basedOn w:val="Standard"/>
    <w:next w:val="Standard"/>
    <w:link w:val="LLVNumAufz1FortsetzAltFZchn"/>
    <w:qFormat/>
    <w:rsid w:val="00646A21"/>
    <w:pPr>
      <w:spacing w:after="140"/>
      <w:ind w:left="340"/>
    </w:pPr>
  </w:style>
  <w:style w:type="character" w:customStyle="1" w:styleId="LLVNumAufz1FortsetzAltFZchn">
    <w:name w:val="LLV_NumAufz1Fortsetz (Alt + F) Zchn"/>
    <w:basedOn w:val="Absatz-Standardschriftart"/>
    <w:link w:val="LLVNumAufz1FortsetzAltF"/>
    <w:rsid w:val="00646A21"/>
    <w:rPr>
      <w:sz w:val="24"/>
      <w:szCs w:val="24"/>
      <w:lang w:val="de-DE"/>
    </w:rPr>
  </w:style>
  <w:style w:type="paragraph" w:customStyle="1" w:styleId="LLVNumAufz2Fortsetz">
    <w:name w:val="LLV_NumAufz2Fortsetz"/>
    <w:basedOn w:val="Standard"/>
    <w:next w:val="Standard"/>
    <w:link w:val="LLVNumAufz2FortsetzZchn"/>
    <w:rsid w:val="00646A21"/>
    <w:pPr>
      <w:spacing w:after="140"/>
      <w:ind w:left="851"/>
    </w:pPr>
  </w:style>
  <w:style w:type="character" w:customStyle="1" w:styleId="LLVNumAufz2FortsetzZchn">
    <w:name w:val="LLV_NumAufz2Fortsetz Zchn"/>
    <w:basedOn w:val="Absatz-Standardschriftart"/>
    <w:link w:val="LLVNumAufz2Fortsetz"/>
    <w:rsid w:val="00646A21"/>
    <w:rPr>
      <w:sz w:val="24"/>
      <w:szCs w:val="24"/>
      <w:lang w:val="de-DE"/>
    </w:rPr>
  </w:style>
  <w:style w:type="paragraph" w:customStyle="1" w:styleId="LLVNumAufz3Fortsetz">
    <w:name w:val="LLV_NumAufz3Fortsetz"/>
    <w:basedOn w:val="Standard"/>
    <w:next w:val="Standard"/>
    <w:link w:val="LLVNumAufz3FortsetzZchn"/>
    <w:rsid w:val="00646A21"/>
    <w:pPr>
      <w:spacing w:after="140"/>
      <w:ind w:left="1531"/>
    </w:pPr>
  </w:style>
  <w:style w:type="character" w:customStyle="1" w:styleId="LLVNumAufz3FortsetzZchn">
    <w:name w:val="LLV_NumAufz3Fortsetz Zchn"/>
    <w:basedOn w:val="Absatz-Standardschriftart"/>
    <w:link w:val="LLVNumAufz3Fortsetz"/>
    <w:rsid w:val="00646A21"/>
    <w:rPr>
      <w:sz w:val="24"/>
      <w:szCs w:val="24"/>
      <w:lang w:val="de-DE"/>
    </w:rPr>
  </w:style>
  <w:style w:type="paragraph" w:customStyle="1" w:styleId="LLVNumAufz4Fortsetz">
    <w:name w:val="LLV_NumAufz4Fortsetz"/>
    <w:basedOn w:val="Standard"/>
    <w:next w:val="Standard"/>
    <w:link w:val="LLVNumAufz4FortsetzZchn"/>
    <w:rsid w:val="00646A21"/>
    <w:pPr>
      <w:spacing w:after="140"/>
      <w:ind w:left="2381"/>
    </w:pPr>
  </w:style>
  <w:style w:type="character" w:customStyle="1" w:styleId="LLVNumAufz4FortsetzZchn">
    <w:name w:val="LLV_NumAufz4Fortsetz Zchn"/>
    <w:basedOn w:val="Absatz-Standardschriftart"/>
    <w:link w:val="LLVNumAufz4Fortsetz"/>
    <w:rsid w:val="00646A21"/>
    <w:rPr>
      <w:sz w:val="24"/>
      <w:szCs w:val="24"/>
      <w:lang w:val="de-DE"/>
    </w:rPr>
  </w:style>
  <w:style w:type="paragraph" w:customStyle="1" w:styleId="LLVNummer1AltN">
    <w:name w:val="LLV_Nummer1 (Alt + N)"/>
    <w:basedOn w:val="Standard"/>
    <w:next w:val="Standard"/>
    <w:link w:val="LLVNummer1AltNZchn"/>
    <w:qFormat/>
    <w:rsid w:val="00646A21"/>
    <w:pPr>
      <w:numPr>
        <w:ilvl w:val="1"/>
        <w:numId w:val="4"/>
      </w:numPr>
      <w:spacing w:after="140"/>
    </w:pPr>
  </w:style>
  <w:style w:type="character" w:customStyle="1" w:styleId="LLVNummer1AltNZchn">
    <w:name w:val="LLV_Nummer1 (Alt + N) Zchn"/>
    <w:basedOn w:val="Absatz-Standardschriftart"/>
    <w:link w:val="LLVNummer1AltN"/>
    <w:rsid w:val="00646A21"/>
    <w:rPr>
      <w:sz w:val="24"/>
      <w:szCs w:val="24"/>
      <w:lang w:val="de-LI"/>
    </w:rPr>
  </w:style>
  <w:style w:type="paragraph" w:customStyle="1" w:styleId="LLVNummer2">
    <w:name w:val="LLV_Nummer2"/>
    <w:basedOn w:val="Standard"/>
    <w:next w:val="Standard"/>
    <w:link w:val="LLVNummer2Zchn"/>
    <w:rsid w:val="00646A21"/>
    <w:pPr>
      <w:numPr>
        <w:ilvl w:val="2"/>
        <w:numId w:val="4"/>
      </w:numPr>
      <w:spacing w:after="140"/>
    </w:pPr>
  </w:style>
  <w:style w:type="character" w:customStyle="1" w:styleId="LLVNummer2Zchn">
    <w:name w:val="LLV_Nummer2 Zchn"/>
    <w:basedOn w:val="Absatz-Standardschriftart"/>
    <w:link w:val="LLVNummer2"/>
    <w:rsid w:val="00646A21"/>
    <w:rPr>
      <w:sz w:val="24"/>
      <w:szCs w:val="24"/>
      <w:lang w:val="de-LI"/>
    </w:rPr>
  </w:style>
  <w:style w:type="paragraph" w:customStyle="1" w:styleId="LLVNummer3">
    <w:name w:val="LLV_Nummer3"/>
    <w:basedOn w:val="Standard"/>
    <w:next w:val="Standard"/>
    <w:link w:val="LLVNummer3Zchn"/>
    <w:rsid w:val="00646A21"/>
    <w:pPr>
      <w:numPr>
        <w:ilvl w:val="3"/>
        <w:numId w:val="4"/>
      </w:numPr>
      <w:spacing w:after="140"/>
    </w:pPr>
  </w:style>
  <w:style w:type="character" w:customStyle="1" w:styleId="LLVNummer3Zchn">
    <w:name w:val="LLV_Nummer3 Zchn"/>
    <w:basedOn w:val="Absatz-Standardschriftart"/>
    <w:link w:val="LLVNummer3"/>
    <w:rsid w:val="00646A21"/>
    <w:rPr>
      <w:sz w:val="24"/>
      <w:szCs w:val="24"/>
      <w:lang w:val="de-LI"/>
    </w:rPr>
  </w:style>
  <w:style w:type="paragraph" w:customStyle="1" w:styleId="LLVNummer4">
    <w:name w:val="LLV_Nummer4"/>
    <w:basedOn w:val="Standard"/>
    <w:next w:val="Standard"/>
    <w:link w:val="LLVNummer4Zchn"/>
    <w:rsid w:val="00646A21"/>
    <w:pPr>
      <w:numPr>
        <w:ilvl w:val="4"/>
        <w:numId w:val="4"/>
      </w:numPr>
      <w:spacing w:after="140"/>
    </w:pPr>
  </w:style>
  <w:style w:type="character" w:customStyle="1" w:styleId="LLVNummer4Zchn">
    <w:name w:val="LLV_Nummer4 Zchn"/>
    <w:basedOn w:val="Absatz-Standardschriftart"/>
    <w:link w:val="LLVNummer4"/>
    <w:rsid w:val="00646A21"/>
    <w:rPr>
      <w:sz w:val="24"/>
      <w:szCs w:val="24"/>
      <w:lang w:val="de-LI"/>
    </w:rPr>
  </w:style>
  <w:style w:type="paragraph" w:customStyle="1" w:styleId="LLVStandardVorNumAltV">
    <w:name w:val="LLV_StandardVorNum (Alt + V)"/>
    <w:basedOn w:val="Standard"/>
    <w:link w:val="LLVStandardVorNumAltVZchn"/>
    <w:rsid w:val="00646A21"/>
    <w:pPr>
      <w:numPr>
        <w:numId w:val="4"/>
      </w:numPr>
    </w:pPr>
  </w:style>
  <w:style w:type="character" w:customStyle="1" w:styleId="LLVStandardVorNumAltVZchn">
    <w:name w:val="LLV_StandardVorNum (Alt + V) Zchn"/>
    <w:basedOn w:val="Absatz-Standardschriftart"/>
    <w:link w:val="LLVStandardVorNumAltV"/>
    <w:rsid w:val="00646A21"/>
    <w:rPr>
      <w:sz w:val="24"/>
      <w:szCs w:val="24"/>
      <w:lang w:val="de-LI"/>
    </w:rPr>
  </w:style>
  <w:style w:type="paragraph" w:customStyle="1" w:styleId="LLVberschriftInsInhaltsverzeichnis">
    <w:name w:val="LLV_ÜberschriftInsInhaltsverzeichnis"/>
    <w:basedOn w:val="Standard"/>
    <w:next w:val="Standard"/>
    <w:rsid w:val="00646A21"/>
    <w:pPr>
      <w:spacing w:after="560" w:line="360" w:lineRule="atLeast"/>
      <w:outlineLvl w:val="0"/>
    </w:pPr>
    <w:rPr>
      <w:b/>
      <w:sz w:val="32"/>
    </w:rPr>
  </w:style>
  <w:style w:type="paragraph" w:customStyle="1" w:styleId="LLVZwiTi1AltE">
    <w:name w:val="LLV_ZwiTi1 (Alt + E)"/>
    <w:next w:val="Standard"/>
    <w:link w:val="LLVZwiTi1AltEZchn"/>
    <w:rsid w:val="00646A21"/>
    <w:pPr>
      <w:keepNext/>
      <w:keepLines/>
      <w:spacing w:after="560" w:line="360" w:lineRule="atLeast"/>
    </w:pPr>
    <w:rPr>
      <w:rFonts w:ascii="Calibri" w:eastAsia="Calibri" w:hAnsi="Calibri" w:cs="Calibri"/>
      <w:b/>
      <w:sz w:val="32"/>
      <w:szCs w:val="32"/>
      <w:lang w:val="de-DE"/>
    </w:rPr>
  </w:style>
  <w:style w:type="character" w:customStyle="1" w:styleId="LLVZwiTi1AltEZchn">
    <w:name w:val="LLV_ZwiTi1 (Alt + E) Zchn"/>
    <w:basedOn w:val="Absatz-Standardschriftart"/>
    <w:link w:val="LLVZwiTi1AltE"/>
    <w:rsid w:val="00646A21"/>
    <w:rPr>
      <w:rFonts w:ascii="Calibri" w:eastAsia="Calibri" w:hAnsi="Calibri" w:cs="Calibri"/>
      <w:b/>
      <w:sz w:val="32"/>
      <w:szCs w:val="32"/>
      <w:lang w:val="de-DE"/>
    </w:rPr>
  </w:style>
  <w:style w:type="paragraph" w:customStyle="1" w:styleId="LLVZwiTi2AltZ">
    <w:name w:val="LLV_ZwiTi2 (Alt + Z)"/>
    <w:next w:val="Standard"/>
    <w:link w:val="LLVZwiTi2AltZZchn"/>
    <w:rsid w:val="00646A21"/>
    <w:pPr>
      <w:keepNext/>
      <w:keepLines/>
      <w:spacing w:after="140" w:line="280" w:lineRule="atLeast"/>
    </w:pPr>
    <w:rPr>
      <w:rFonts w:ascii="Calibri" w:eastAsia="Calibri" w:hAnsi="Calibri" w:cs="Calibri"/>
      <w:b/>
      <w:sz w:val="28"/>
      <w:szCs w:val="26"/>
      <w:lang w:val="de-DE"/>
    </w:rPr>
  </w:style>
  <w:style w:type="character" w:customStyle="1" w:styleId="LLVZwiTi2AltZZchn">
    <w:name w:val="LLV_ZwiTi2 (Alt + Z) Zchn"/>
    <w:basedOn w:val="LLVZwiTi1AltEZchn"/>
    <w:link w:val="LLVZwiTi2AltZ"/>
    <w:rsid w:val="00646A21"/>
    <w:rPr>
      <w:rFonts w:ascii="Calibri" w:eastAsia="Calibri" w:hAnsi="Calibri" w:cs="Calibri"/>
      <w:b/>
      <w:sz w:val="28"/>
      <w:szCs w:val="26"/>
      <w:lang w:val="de-DE"/>
    </w:rPr>
  </w:style>
  <w:style w:type="paragraph" w:customStyle="1" w:styleId="LLVZwiTi3AltD">
    <w:name w:val="LLV_ZwiTi3 (Alt + D)"/>
    <w:next w:val="Standard"/>
    <w:link w:val="LLVZwiTi3AltDZchn"/>
    <w:rsid w:val="00646A21"/>
    <w:pPr>
      <w:keepNext/>
      <w:spacing w:after="0" w:line="280" w:lineRule="atLeast"/>
    </w:pPr>
    <w:rPr>
      <w:rFonts w:ascii="Calibri" w:eastAsia="Calibri" w:hAnsi="Calibri" w:cs="Calibri"/>
      <w:b/>
      <w:sz w:val="24"/>
      <w:szCs w:val="24"/>
      <w:lang w:val="de-DE"/>
    </w:rPr>
  </w:style>
  <w:style w:type="character" w:customStyle="1" w:styleId="LLVZwiTi3AltDZchn">
    <w:name w:val="LLV_ZwiTi3 (Alt + D) Zchn"/>
    <w:basedOn w:val="Absatz-Standardschriftart"/>
    <w:link w:val="LLVZwiTi3AltD"/>
    <w:rsid w:val="00646A21"/>
    <w:rPr>
      <w:rFonts w:ascii="Calibri" w:eastAsia="Calibri" w:hAnsi="Calibri" w:cs="Calibri"/>
      <w:b/>
      <w:sz w:val="24"/>
      <w:szCs w:val="24"/>
      <w:lang w:val="de-DE"/>
    </w:rPr>
  </w:style>
  <w:style w:type="character" w:customStyle="1" w:styleId="berschrift1Zchn">
    <w:name w:val="Überschrift 1 Zchn"/>
    <w:aliases w:val="LLV_Überschrift1 (Alt + 1) Zchn"/>
    <w:basedOn w:val="Absatz-Standardschriftart"/>
    <w:link w:val="berschrift1"/>
    <w:rsid w:val="00BC2605"/>
    <w:rPr>
      <w:rFonts w:ascii="Calibri" w:eastAsiaTheme="majorEastAsia" w:hAnsi="Calibri" w:cs="Calibri"/>
      <w:b/>
      <w:bCs/>
      <w:sz w:val="36"/>
      <w:szCs w:val="28"/>
      <w:lang w:val="de-LI"/>
    </w:rPr>
  </w:style>
  <w:style w:type="character" w:customStyle="1" w:styleId="berschrift2Zchn">
    <w:name w:val="Überschrift 2 Zchn"/>
    <w:aliases w:val="LLV_Überschrift2 (Alt + 2) Zchn"/>
    <w:basedOn w:val="Absatz-Standardschriftart"/>
    <w:link w:val="berschrift2"/>
    <w:rsid w:val="00BC2605"/>
    <w:rPr>
      <w:rFonts w:ascii="Calibri" w:eastAsiaTheme="majorEastAsia" w:hAnsi="Calibri" w:cs="Calibri"/>
      <w:b/>
      <w:bCs/>
      <w:sz w:val="32"/>
      <w:szCs w:val="26"/>
      <w:lang w:val="de-LI"/>
    </w:rPr>
  </w:style>
  <w:style w:type="character" w:customStyle="1" w:styleId="berschrift3Zchn">
    <w:name w:val="Überschrift 3 Zchn"/>
    <w:aliases w:val="LLV_Überschrift3 (Alt + 3) Zchn"/>
    <w:basedOn w:val="Absatz-Standardschriftart"/>
    <w:link w:val="berschrift3"/>
    <w:rsid w:val="004A4937"/>
    <w:rPr>
      <w:rFonts w:ascii="Calibri" w:eastAsiaTheme="majorEastAsia" w:hAnsi="Calibri" w:cs="Calibri"/>
      <w:b/>
      <w:bCs/>
      <w:sz w:val="28"/>
      <w:szCs w:val="24"/>
      <w:lang w:val="de-DE"/>
    </w:rPr>
  </w:style>
  <w:style w:type="character" w:customStyle="1" w:styleId="berschrift4Zchn">
    <w:name w:val="Überschrift 4 Zchn"/>
    <w:aliases w:val="LLV_Überschrift4 Zchn"/>
    <w:basedOn w:val="Absatz-Standardschriftart"/>
    <w:link w:val="berschrift4"/>
    <w:rsid w:val="00BC2605"/>
    <w:rPr>
      <w:rFonts w:ascii="Calibri" w:eastAsiaTheme="majorEastAsia" w:hAnsi="Calibri" w:cs="Calibri"/>
      <w:b/>
      <w:iCs/>
      <w:sz w:val="24"/>
      <w:szCs w:val="24"/>
      <w:lang w:val="de-LI"/>
    </w:rPr>
  </w:style>
  <w:style w:type="paragraph" w:styleId="Titel">
    <w:name w:val="Title"/>
    <w:aliases w:val="LLV_Titel (Alt + T)"/>
    <w:next w:val="Standard"/>
    <w:link w:val="TitelZchn"/>
    <w:uiPriority w:val="10"/>
    <w:rsid w:val="00646A21"/>
    <w:pPr>
      <w:pBdr>
        <w:bottom w:val="single" w:sz="8" w:space="4" w:color="auto"/>
      </w:pBdr>
      <w:spacing w:after="280" w:line="240" w:lineRule="auto"/>
      <w:contextualSpacing/>
    </w:pPr>
    <w:rPr>
      <w:rFonts w:ascii="Calibri" w:eastAsiaTheme="majorEastAsia" w:hAnsi="Calibri" w:cs="Calibri"/>
      <w:b/>
      <w:spacing w:val="5"/>
      <w:kern w:val="28"/>
      <w:sz w:val="42"/>
      <w:szCs w:val="52"/>
      <w:lang w:val="de-DE"/>
    </w:rPr>
  </w:style>
  <w:style w:type="character" w:customStyle="1" w:styleId="TitelZchn">
    <w:name w:val="Titel Zchn"/>
    <w:aliases w:val="LLV_Titel (Alt + T) Zchn"/>
    <w:basedOn w:val="Absatz-Standardschriftart"/>
    <w:link w:val="Titel"/>
    <w:uiPriority w:val="10"/>
    <w:rsid w:val="00646A21"/>
    <w:rPr>
      <w:rFonts w:ascii="Calibri" w:eastAsiaTheme="majorEastAsia" w:hAnsi="Calibri" w:cs="Calibri"/>
      <w:b/>
      <w:spacing w:val="5"/>
      <w:kern w:val="28"/>
      <w:sz w:val="42"/>
      <w:szCs w:val="52"/>
      <w:lang w:val="de-DE"/>
    </w:rPr>
  </w:style>
  <w:style w:type="paragraph" w:styleId="Beschriftung">
    <w:name w:val="caption"/>
    <w:aliases w:val="LLV_Beschriftung"/>
    <w:basedOn w:val="Standard"/>
    <w:next w:val="Standard"/>
    <w:uiPriority w:val="35"/>
    <w:unhideWhenUsed/>
    <w:rsid w:val="00E46C1E"/>
    <w:pPr>
      <w:keepNext/>
      <w:spacing w:before="140" w:after="360" w:line="220" w:lineRule="atLeast"/>
      <w:ind w:left="1560" w:hanging="851"/>
      <w:jc w:val="center"/>
    </w:pPr>
    <w:rPr>
      <w:bCs/>
      <w:sz w:val="18"/>
      <w:szCs w:val="18"/>
    </w:rPr>
  </w:style>
  <w:style w:type="paragraph" w:styleId="Abbildungsverzeichnis">
    <w:name w:val="table of figures"/>
    <w:aliases w:val="LLV_Abbildungsverzeichnis"/>
    <w:basedOn w:val="Standard"/>
    <w:next w:val="Standard"/>
    <w:uiPriority w:val="99"/>
    <w:unhideWhenUsed/>
    <w:rsid w:val="00C765B1"/>
    <w:pPr>
      <w:tabs>
        <w:tab w:val="right" w:leader="dot" w:pos="9072"/>
      </w:tabs>
      <w:spacing w:after="0"/>
      <w:ind w:left="1985" w:right="567" w:hanging="1985"/>
    </w:pPr>
    <w:rPr>
      <w:i/>
      <w:iCs/>
      <w:sz w:val="20"/>
      <w:szCs w:val="20"/>
    </w:rPr>
  </w:style>
  <w:style w:type="paragraph" w:styleId="Funotentext">
    <w:name w:val="footnote text"/>
    <w:aliases w:val="LLV_Fußnotentext"/>
    <w:basedOn w:val="Standard"/>
    <w:link w:val="FunotentextZchn"/>
    <w:uiPriority w:val="99"/>
    <w:rsid w:val="0054123D"/>
    <w:pPr>
      <w:spacing w:after="0" w:line="220" w:lineRule="atLeast"/>
      <w:ind w:left="284" w:hanging="284"/>
      <w:jc w:val="left"/>
    </w:pPr>
    <w:rPr>
      <w:sz w:val="18"/>
      <w:szCs w:val="20"/>
    </w:rPr>
  </w:style>
  <w:style w:type="character" w:customStyle="1" w:styleId="FunotentextZchn">
    <w:name w:val="Fußnotentext Zchn"/>
    <w:aliases w:val="LLV_Fußnotentext Zchn"/>
    <w:basedOn w:val="Absatz-Standardschriftart"/>
    <w:link w:val="Funotentext"/>
    <w:uiPriority w:val="99"/>
    <w:rsid w:val="0054123D"/>
    <w:rPr>
      <w:sz w:val="18"/>
      <w:szCs w:val="20"/>
    </w:rPr>
  </w:style>
  <w:style w:type="paragraph" w:styleId="Fuzeile">
    <w:name w:val="footer"/>
    <w:aliases w:val="LLV_Fußzeile"/>
    <w:link w:val="FuzeileZchn"/>
    <w:uiPriority w:val="99"/>
    <w:rsid w:val="00646A21"/>
    <w:pPr>
      <w:spacing w:after="0" w:line="240" w:lineRule="auto"/>
      <w:jc w:val="right"/>
    </w:pPr>
    <w:rPr>
      <w:rFonts w:ascii="Calibri" w:eastAsia="Calibri" w:hAnsi="Calibri" w:cs="Calibri"/>
      <w:sz w:val="18"/>
      <w:szCs w:val="24"/>
      <w:lang w:val="de-DE"/>
    </w:rPr>
  </w:style>
  <w:style w:type="character" w:customStyle="1" w:styleId="FuzeileZchn">
    <w:name w:val="Fußzeile Zchn"/>
    <w:aliases w:val="LLV_Fußzeile Zchn"/>
    <w:basedOn w:val="Absatz-Standardschriftart"/>
    <w:link w:val="Fuzeile"/>
    <w:uiPriority w:val="99"/>
    <w:rsid w:val="00646A21"/>
    <w:rPr>
      <w:rFonts w:ascii="Calibri" w:eastAsia="Calibri" w:hAnsi="Calibri" w:cs="Calibri"/>
      <w:sz w:val="18"/>
      <w:szCs w:val="24"/>
      <w:lang w:val="de-DE"/>
    </w:rPr>
  </w:style>
  <w:style w:type="character" w:styleId="Hyperlink">
    <w:name w:val="Hyperlink"/>
    <w:aliases w:val="LLV_Hyperlink"/>
    <w:basedOn w:val="Absatz-Standardschriftart"/>
    <w:uiPriority w:val="99"/>
    <w:unhideWhenUsed/>
    <w:rsid w:val="00646A21"/>
    <w:rPr>
      <w:rFonts w:ascii="Calibri" w:hAnsi="Calibri" w:cs="Calibri"/>
      <w:color w:val="0000FF"/>
      <w:u w:val="single"/>
    </w:rPr>
  </w:style>
  <w:style w:type="paragraph" w:styleId="Kopfzeile">
    <w:name w:val="header"/>
    <w:aliases w:val="LLV_Kopfzeile"/>
    <w:link w:val="KopfzeileZchn"/>
    <w:uiPriority w:val="99"/>
    <w:rsid w:val="00646A21"/>
    <w:pPr>
      <w:spacing w:after="280" w:line="240" w:lineRule="auto"/>
    </w:pPr>
    <w:rPr>
      <w:rFonts w:ascii="Calibri" w:eastAsia="Calibri" w:hAnsi="Calibri" w:cs="Calibri"/>
      <w:sz w:val="18"/>
      <w:szCs w:val="24"/>
      <w:lang w:val="de-DE"/>
    </w:rPr>
  </w:style>
  <w:style w:type="character" w:customStyle="1" w:styleId="KopfzeileZchn">
    <w:name w:val="Kopfzeile Zchn"/>
    <w:aliases w:val="LLV_Kopfzeile Zchn"/>
    <w:basedOn w:val="Absatz-Standardschriftart"/>
    <w:link w:val="Kopfzeile"/>
    <w:uiPriority w:val="99"/>
    <w:rsid w:val="00646A21"/>
    <w:rPr>
      <w:rFonts w:ascii="Calibri" w:eastAsia="Calibri" w:hAnsi="Calibri" w:cs="Calibri"/>
      <w:sz w:val="18"/>
      <w:szCs w:val="24"/>
      <w:lang w:val="de-DE"/>
    </w:rPr>
  </w:style>
  <w:style w:type="character" w:styleId="Funotenzeichen">
    <w:name w:val="footnote reference"/>
    <w:basedOn w:val="Absatz-Standardschriftart"/>
    <w:uiPriority w:val="99"/>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lang w:val="de-DE"/>
    </w:rPr>
  </w:style>
  <w:style w:type="paragraph" w:styleId="Sprechblasentext">
    <w:name w:val="Balloon Text"/>
    <w:basedOn w:val="Standard"/>
    <w:link w:val="SprechblasentextZchn"/>
    <w:uiPriority w:val="99"/>
    <w:semiHidden/>
    <w:unhideWhenUsed/>
    <w:rsid w:val="008816DF"/>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16DF"/>
    <w:rPr>
      <w:rFonts w:ascii="Tahoma" w:hAnsi="Tahoma" w:cs="Tahoma"/>
      <w:sz w:val="16"/>
      <w:szCs w:val="16"/>
      <w:lang w:val="de-DE"/>
    </w:rPr>
  </w:style>
  <w:style w:type="paragraph" w:styleId="Kommentarthema">
    <w:name w:val="annotation subject"/>
    <w:basedOn w:val="Kommentartext"/>
    <w:next w:val="Kommentartext"/>
    <w:link w:val="KommentarthemaZchn"/>
    <w:uiPriority w:val="99"/>
    <w:semiHidden/>
    <w:unhideWhenUsed/>
    <w:rsid w:val="00DC7E36"/>
    <w:rPr>
      <w:b/>
      <w:bCs/>
    </w:rPr>
  </w:style>
  <w:style w:type="character" w:customStyle="1" w:styleId="KommentarthemaZchn">
    <w:name w:val="Kommentarthema Zchn"/>
    <w:basedOn w:val="KommentartextZchn"/>
    <w:link w:val="Kommentarthema"/>
    <w:uiPriority w:val="99"/>
    <w:semiHidden/>
    <w:rsid w:val="00DC7E36"/>
    <w:rPr>
      <w:b/>
      <w:bCs/>
      <w:sz w:val="20"/>
      <w:szCs w:val="20"/>
      <w:lang w:val="de-DE"/>
    </w:rPr>
  </w:style>
  <w:style w:type="paragraph" w:styleId="Inhaltsverzeichnisberschrift">
    <w:name w:val="TOC Heading"/>
    <w:basedOn w:val="berschrift1"/>
    <w:next w:val="Standard"/>
    <w:uiPriority w:val="39"/>
    <w:unhideWhenUsed/>
    <w:qFormat/>
    <w:rsid w:val="00E16ED1"/>
    <w:pPr>
      <w:numPr>
        <w:numId w:val="0"/>
      </w:numPr>
      <w:spacing w:before="480" w:after="0" w:line="276" w:lineRule="auto"/>
      <w:outlineLvl w:val="9"/>
    </w:pPr>
    <w:rPr>
      <w:rFonts w:asciiTheme="majorHAnsi" w:hAnsiTheme="majorHAnsi" w:cstheme="majorBidi"/>
      <w:color w:val="365F91" w:themeColor="accent1" w:themeShade="BF"/>
      <w:sz w:val="28"/>
      <w:lang w:eastAsia="de-CH"/>
    </w:rPr>
  </w:style>
  <w:style w:type="paragraph" w:styleId="Verzeichnis1">
    <w:name w:val="toc 1"/>
    <w:basedOn w:val="Standard"/>
    <w:next w:val="Standard"/>
    <w:autoRedefine/>
    <w:uiPriority w:val="39"/>
    <w:qFormat/>
    <w:rsid w:val="005F42EC"/>
    <w:pPr>
      <w:tabs>
        <w:tab w:val="right" w:leader="dot" w:pos="9072"/>
      </w:tabs>
      <w:spacing w:before="120" w:after="0" w:line="288" w:lineRule="auto"/>
      <w:ind w:left="1418" w:right="567" w:hanging="1418"/>
    </w:pPr>
    <w:rPr>
      <w:rFonts w:ascii="Arial" w:eastAsia="Times New Roman" w:hAnsi="Arial" w:cs="Arial"/>
      <w:b/>
      <w:bCs/>
      <w:noProof/>
      <w:color w:val="800000"/>
      <w:szCs w:val="20"/>
      <w:lang w:val="en-US"/>
    </w:rPr>
  </w:style>
  <w:style w:type="paragraph" w:styleId="Verzeichnis2">
    <w:name w:val="toc 2"/>
    <w:basedOn w:val="Standard"/>
    <w:next w:val="Standard"/>
    <w:autoRedefine/>
    <w:uiPriority w:val="39"/>
    <w:qFormat/>
    <w:rsid w:val="00CD0738"/>
    <w:pPr>
      <w:tabs>
        <w:tab w:val="left" w:pos="851"/>
        <w:tab w:val="right" w:leader="dot" w:pos="9072"/>
      </w:tabs>
      <w:spacing w:after="0" w:line="288" w:lineRule="auto"/>
      <w:ind w:left="851" w:right="567" w:hanging="426"/>
    </w:pPr>
    <w:rPr>
      <w:rFonts w:asciiTheme="minorBidi" w:eastAsiaTheme="minorEastAsia" w:hAnsiTheme="minorBidi"/>
      <w:b/>
      <w:bCs/>
      <w:noProof/>
      <w:color w:val="404040" w:themeColor="text1" w:themeTint="BF"/>
      <w:sz w:val="22"/>
      <w:szCs w:val="22"/>
      <w:lang w:val="en-US"/>
    </w:rPr>
  </w:style>
  <w:style w:type="paragraph" w:styleId="Verzeichnis3">
    <w:name w:val="toc 3"/>
    <w:basedOn w:val="Standard"/>
    <w:next w:val="Standard"/>
    <w:autoRedefine/>
    <w:uiPriority w:val="39"/>
    <w:qFormat/>
    <w:rsid w:val="00CD0738"/>
    <w:pPr>
      <w:tabs>
        <w:tab w:val="left" w:pos="1418"/>
        <w:tab w:val="right" w:leader="dot" w:pos="9072"/>
      </w:tabs>
      <w:spacing w:after="0" w:line="288" w:lineRule="auto"/>
      <w:ind w:left="1418" w:right="567" w:hanging="567"/>
    </w:pPr>
    <w:rPr>
      <w:rFonts w:ascii="Arial" w:eastAsia="Times New Roman" w:hAnsi="Arial"/>
      <w:noProof/>
      <w:color w:val="404040" w:themeColor="text1" w:themeTint="BF"/>
      <w:sz w:val="22"/>
      <w:szCs w:val="22"/>
      <w:lang w:val="en-US"/>
    </w:rPr>
  </w:style>
  <w:style w:type="paragraph" w:styleId="StandardWeb">
    <w:name w:val="Normal (Web)"/>
    <w:basedOn w:val="Standard"/>
    <w:uiPriority w:val="99"/>
    <w:unhideWhenUsed/>
    <w:rsid w:val="0038391F"/>
    <w:pPr>
      <w:spacing w:before="100" w:beforeAutospacing="1" w:after="100" w:afterAutospacing="1"/>
    </w:pPr>
    <w:rPr>
      <w:rFonts w:ascii="Times New Roman" w:eastAsia="Times New Roman" w:hAnsi="Times New Roman" w:cs="Times New Roman"/>
      <w:lang w:eastAsia="de-CH"/>
    </w:rPr>
  </w:style>
  <w:style w:type="character" w:customStyle="1" w:styleId="UnresolvedMention1">
    <w:name w:val="Unresolved Mention1"/>
    <w:basedOn w:val="Absatz-Standardschriftart"/>
    <w:uiPriority w:val="99"/>
    <w:semiHidden/>
    <w:unhideWhenUsed/>
    <w:rsid w:val="007B0FCA"/>
    <w:rPr>
      <w:color w:val="808080"/>
      <w:shd w:val="clear" w:color="auto" w:fill="E6E6E6"/>
    </w:rPr>
  </w:style>
  <w:style w:type="character" w:styleId="BesuchterLink">
    <w:name w:val="FollowedHyperlink"/>
    <w:basedOn w:val="Absatz-Standardschriftart"/>
    <w:uiPriority w:val="99"/>
    <w:semiHidden/>
    <w:unhideWhenUsed/>
    <w:rsid w:val="00CA0676"/>
    <w:rPr>
      <w:color w:val="800080" w:themeColor="followedHyperlink"/>
      <w:u w:val="single"/>
    </w:rPr>
  </w:style>
  <w:style w:type="paragraph" w:styleId="berarbeitung">
    <w:name w:val="Revision"/>
    <w:hidden/>
    <w:uiPriority w:val="99"/>
    <w:semiHidden/>
    <w:rsid w:val="00695E43"/>
    <w:pPr>
      <w:spacing w:after="0" w:line="240" w:lineRule="auto"/>
    </w:pPr>
    <w:rPr>
      <w:sz w:val="24"/>
      <w:szCs w:val="24"/>
      <w:lang w:val="de-DE"/>
    </w:rPr>
  </w:style>
  <w:style w:type="table" w:customStyle="1" w:styleId="Tabellenraster2">
    <w:name w:val="Tabellenraster2"/>
    <w:basedOn w:val="NormaleTabelle"/>
    <w:next w:val="Tabellenraster"/>
    <w:uiPriority w:val="59"/>
    <w:rsid w:val="00B41FC0"/>
    <w:pPr>
      <w:spacing w:after="0" w:line="240" w:lineRule="auto"/>
      <w:ind w:left="2127" w:right="612" w:hanging="709"/>
      <w:jc w:val="both"/>
    </w:pPr>
    <w:rPr>
      <w:rFonts w:ascii="Arial" w:eastAsia="Times New Roman"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2white">
    <w:name w:val="Table Heading 2 white"/>
    <w:qFormat/>
    <w:rsid w:val="00B41FC0"/>
    <w:pPr>
      <w:widowControl w:val="0"/>
      <w:spacing w:after="0" w:line="288" w:lineRule="auto"/>
      <w:ind w:left="5" w:right="612" w:firstLine="5"/>
      <w:contextualSpacing/>
      <w:jc w:val="both"/>
    </w:pPr>
    <w:rPr>
      <w:rFonts w:ascii="Arial" w:eastAsia="Times New Roman" w:hAnsi="Arial"/>
      <w:b/>
      <w:bCs/>
      <w:color w:val="FFFFFF" w:themeColor="background1"/>
      <w:sz w:val="18"/>
      <w:szCs w:val="18"/>
      <w:lang w:val="en-US"/>
    </w:rPr>
  </w:style>
  <w:style w:type="paragraph" w:customStyle="1" w:styleId="TableHeading2black">
    <w:name w:val="Table Heading 2 black"/>
    <w:basedOn w:val="TableHeading2white"/>
    <w:qFormat/>
    <w:rsid w:val="00B41FC0"/>
    <w:rPr>
      <w:color w:val="auto"/>
    </w:rPr>
  </w:style>
  <w:style w:type="paragraph" w:customStyle="1" w:styleId="TableText">
    <w:name w:val="Table Text"/>
    <w:qFormat/>
    <w:rsid w:val="00B41FC0"/>
    <w:pPr>
      <w:spacing w:after="0" w:line="240" w:lineRule="auto"/>
      <w:ind w:left="5" w:right="612" w:hanging="5"/>
      <w:jc w:val="both"/>
    </w:pPr>
    <w:rPr>
      <w:rFonts w:ascii="Arial" w:eastAsia="Times New Roman" w:hAnsi="Arial" w:cs="Arial"/>
      <w:bCs/>
      <w:sz w:val="18"/>
      <w:lang w:val="en-US" w:eastAsia="en-GB"/>
    </w:rPr>
  </w:style>
  <w:style w:type="paragraph" w:customStyle="1" w:styleId="TableBullet1">
    <w:name w:val="Table Bullet 1"/>
    <w:basedOn w:val="TableText"/>
    <w:qFormat/>
    <w:rsid w:val="00B41FC0"/>
    <w:pPr>
      <w:ind w:left="289" w:hanging="284"/>
    </w:pPr>
    <w:rPr>
      <w:szCs w:val="18"/>
    </w:rPr>
  </w:style>
  <w:style w:type="paragraph" w:customStyle="1" w:styleId="TableBullet2">
    <w:name w:val="Table Bullet 2"/>
    <w:basedOn w:val="TableBullet1"/>
    <w:qFormat/>
    <w:rsid w:val="00B41FC0"/>
    <w:pPr>
      <w:ind w:left="572"/>
    </w:pPr>
  </w:style>
  <w:style w:type="table" w:styleId="Tabellenraster">
    <w:name w:val="Table Grid"/>
    <w:basedOn w:val="NormaleTabelle"/>
    <w:uiPriority w:val="59"/>
    <w:unhideWhenUsed/>
    <w:rsid w:val="00B41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Tabelleber1R">
    <w:name w:val="_AK Tabelle Über 1 R"/>
    <w:basedOn w:val="AKTabelleber1L"/>
    <w:qFormat/>
    <w:rsid w:val="00105DF4"/>
    <w:pPr>
      <w:widowControl w:val="0"/>
      <w:ind w:right="57"/>
      <w:jc w:val="right"/>
    </w:pPr>
    <w:rPr>
      <w:bCs w:val="0"/>
      <w:lang w:val="de-LI"/>
    </w:rPr>
  </w:style>
  <w:style w:type="paragraph" w:customStyle="1" w:styleId="AKTabelleTextL">
    <w:name w:val="_AK Tabelle Text L"/>
    <w:qFormat/>
    <w:rsid w:val="00634659"/>
    <w:pPr>
      <w:spacing w:after="0" w:line="240" w:lineRule="auto"/>
    </w:pPr>
    <w:rPr>
      <w:rFonts w:ascii="Calibri" w:eastAsia="Times New Roman" w:hAnsi="Calibri" w:cs="Arial"/>
      <w:bCs/>
      <w:sz w:val="18"/>
      <w:szCs w:val="18"/>
      <w:lang w:eastAsia="en-GB"/>
    </w:rPr>
  </w:style>
  <w:style w:type="table" w:customStyle="1" w:styleId="Tabellenraster21">
    <w:name w:val="Tabellenraster21"/>
    <w:basedOn w:val="NormaleTabelle"/>
    <w:next w:val="Tabellenraster"/>
    <w:uiPriority w:val="59"/>
    <w:rsid w:val="0095070C"/>
    <w:pPr>
      <w:spacing w:after="0" w:line="240" w:lineRule="auto"/>
      <w:ind w:left="2127" w:right="612" w:hanging="709"/>
      <w:jc w:val="both"/>
    </w:pPr>
    <w:rPr>
      <w:rFonts w:ascii="Arial" w:eastAsia="Times New Roman"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basedOn w:val="Standard"/>
    <w:rsid w:val="005A5C22"/>
    <w:pPr>
      <w:spacing w:before="100" w:beforeAutospacing="1" w:after="100" w:afterAutospacing="1"/>
    </w:pPr>
    <w:rPr>
      <w:rFonts w:ascii="Times New Roman" w:eastAsia="Times New Roman" w:hAnsi="Times New Roman" w:cs="Times New Roman"/>
      <w:lang w:eastAsia="de-CH"/>
    </w:rPr>
  </w:style>
  <w:style w:type="paragraph" w:customStyle="1" w:styleId="AKZitat">
    <w:name w:val="_AK Zitat"/>
    <w:basedOn w:val="Standard"/>
    <w:qFormat/>
    <w:rsid w:val="002507AC"/>
    <w:pPr>
      <w:ind w:left="567"/>
      <w:contextualSpacing/>
    </w:pPr>
    <w:rPr>
      <w:i/>
    </w:rPr>
  </w:style>
  <w:style w:type="paragraph" w:customStyle="1" w:styleId="AKberAnnex1">
    <w:name w:val="_AK Über Annex 1"/>
    <w:basedOn w:val="berschrift1"/>
    <w:qFormat/>
    <w:rsid w:val="00FC62DA"/>
    <w:pPr>
      <w:numPr>
        <w:numId w:val="8"/>
      </w:numPr>
      <w:tabs>
        <w:tab w:val="left" w:pos="1701"/>
      </w:tabs>
      <w:spacing w:before="0"/>
      <w:ind w:left="1701" w:hanging="1701"/>
    </w:pPr>
  </w:style>
  <w:style w:type="paragraph" w:customStyle="1" w:styleId="AK1SeiteTitel2klein">
    <w:name w:val="_AK 1. Seite Titel 2 klein"/>
    <w:uiPriority w:val="1"/>
    <w:qFormat/>
    <w:rsid w:val="00700347"/>
    <w:pPr>
      <w:widowControl w:val="0"/>
      <w:spacing w:before="272" w:after="0" w:line="278" w:lineRule="auto"/>
      <w:ind w:left="993"/>
      <w:jc w:val="both"/>
    </w:pPr>
    <w:rPr>
      <w:rFonts w:eastAsia="Arial"/>
      <w:b/>
      <w:bCs/>
      <w:color w:val="404040" w:themeColor="text1" w:themeTint="BF"/>
      <w:sz w:val="24"/>
      <w:szCs w:val="24"/>
    </w:rPr>
  </w:style>
  <w:style w:type="paragraph" w:customStyle="1" w:styleId="AK1Seiteklein">
    <w:name w:val="_AK 1. Seite klein"/>
    <w:basedOn w:val="Standard"/>
    <w:uiPriority w:val="1"/>
    <w:qFormat/>
    <w:rsid w:val="00700347"/>
    <w:pPr>
      <w:widowControl w:val="0"/>
      <w:spacing w:after="0"/>
      <w:ind w:left="993" w:right="1391"/>
    </w:pPr>
    <w:rPr>
      <w:color w:val="8E1537"/>
      <w:sz w:val="20"/>
      <w:szCs w:val="20"/>
    </w:rPr>
  </w:style>
  <w:style w:type="paragraph" w:customStyle="1" w:styleId="AK1SeiteTitel3R">
    <w:name w:val="_AK 1. Seite Titel 3 R"/>
    <w:basedOn w:val="Standard"/>
    <w:qFormat/>
    <w:rsid w:val="00700347"/>
    <w:pPr>
      <w:spacing w:before="177" w:after="0" w:line="288" w:lineRule="auto"/>
      <w:ind w:right="850"/>
      <w:jc w:val="right"/>
    </w:pPr>
    <w:rPr>
      <w:rFonts w:ascii="Arial" w:eastAsia="Times New Roman" w:hAnsi="Arial"/>
      <w:b/>
      <w:color w:val="A30234"/>
      <w:szCs w:val="22"/>
    </w:rPr>
  </w:style>
  <w:style w:type="paragraph" w:styleId="Verzeichnis4">
    <w:name w:val="toc 4"/>
    <w:basedOn w:val="Standard"/>
    <w:next w:val="Standard"/>
    <w:autoRedefine/>
    <w:uiPriority w:val="39"/>
    <w:unhideWhenUsed/>
    <w:rsid w:val="004647AC"/>
    <w:pPr>
      <w:tabs>
        <w:tab w:val="left" w:pos="2268"/>
        <w:tab w:val="right" w:leader="dot" w:pos="9072"/>
      </w:tabs>
      <w:spacing w:after="0" w:line="288" w:lineRule="auto"/>
      <w:ind w:left="2268" w:right="567" w:hanging="851"/>
    </w:pPr>
    <w:rPr>
      <w:rFonts w:ascii="Arial" w:eastAsia="Times New Roman" w:hAnsi="Arial"/>
      <w:noProof/>
      <w:color w:val="404040" w:themeColor="text1" w:themeTint="BF"/>
      <w:sz w:val="22"/>
      <w:szCs w:val="22"/>
      <w:lang w:val="en-US"/>
    </w:rPr>
  </w:style>
  <w:style w:type="paragraph" w:customStyle="1" w:styleId="AKberzwischendurch1">
    <w:name w:val="_AK Über zwischendurch 1"/>
    <w:basedOn w:val="Standard"/>
    <w:next w:val="Standard"/>
    <w:link w:val="AKberzwischendurch1Zchn"/>
    <w:uiPriority w:val="99"/>
    <w:qFormat/>
    <w:rsid w:val="00F608B7"/>
    <w:pPr>
      <w:spacing w:before="360" w:line="288" w:lineRule="auto"/>
    </w:pPr>
    <w:rPr>
      <w:rFonts w:ascii="Arial" w:hAnsi="Arial" w:cs="Arial"/>
      <w:b/>
      <w:bCs/>
      <w:color w:val="8E1537"/>
      <w:sz w:val="28"/>
      <w:szCs w:val="28"/>
    </w:rPr>
  </w:style>
  <w:style w:type="character" w:customStyle="1" w:styleId="AKberzwischendurch1Zchn">
    <w:name w:val="_AK Über zwischendurch 1 Zchn"/>
    <w:basedOn w:val="Absatz-Standardschriftart"/>
    <w:link w:val="AKberzwischendurch1"/>
    <w:uiPriority w:val="99"/>
    <w:locked/>
    <w:rsid w:val="00F608B7"/>
    <w:rPr>
      <w:rFonts w:ascii="Arial" w:hAnsi="Arial" w:cs="Arial"/>
      <w:b/>
      <w:bCs/>
      <w:color w:val="8E1537"/>
      <w:sz w:val="28"/>
      <w:szCs w:val="28"/>
      <w:lang w:val="de-LI"/>
    </w:rPr>
  </w:style>
  <w:style w:type="paragraph" w:customStyle="1" w:styleId="AKFrage">
    <w:name w:val="_AK Frage"/>
    <w:uiPriority w:val="99"/>
    <w:qFormat/>
    <w:rsid w:val="00885603"/>
    <w:pPr>
      <w:numPr>
        <w:numId w:val="6"/>
      </w:numPr>
      <w:shd w:val="clear" w:color="auto" w:fill="D9D9D9" w:themeFill="background1" w:themeFillShade="D9"/>
      <w:tabs>
        <w:tab w:val="right" w:pos="8505"/>
      </w:tabs>
      <w:spacing w:before="60" w:after="60" w:line="288" w:lineRule="auto"/>
      <w:ind w:left="2268" w:hanging="2268"/>
      <w:outlineLvl w:val="8"/>
    </w:pPr>
    <w:rPr>
      <w:rFonts w:eastAsia="Times New Roman"/>
      <w:i/>
      <w:iCs/>
      <w:sz w:val="24"/>
      <w:szCs w:val="24"/>
    </w:rPr>
  </w:style>
  <w:style w:type="paragraph" w:customStyle="1" w:styleId="AKberAnnex2">
    <w:name w:val="_AK Über Annex 2"/>
    <w:basedOn w:val="berschrift2"/>
    <w:qFormat/>
    <w:rsid w:val="00F45E20"/>
    <w:pPr>
      <w:numPr>
        <w:ilvl w:val="0"/>
        <w:numId w:val="0"/>
      </w:numPr>
      <w:spacing w:before="480" w:after="120"/>
    </w:pPr>
  </w:style>
  <w:style w:type="paragraph" w:customStyle="1" w:styleId="AKBullet1">
    <w:name w:val="_AK Bullet 1"/>
    <w:basedOn w:val="Standard"/>
    <w:qFormat/>
    <w:rsid w:val="005A2F40"/>
    <w:pPr>
      <w:numPr>
        <w:numId w:val="22"/>
      </w:numPr>
      <w:spacing w:after="0"/>
    </w:pPr>
    <w:rPr>
      <w:rFonts w:eastAsia="Times New Roman" w:cs="Arial"/>
      <w:bCs/>
      <w:szCs w:val="18"/>
      <w:lang w:eastAsia="en-GB"/>
    </w:rPr>
  </w:style>
  <w:style w:type="paragraph" w:customStyle="1" w:styleId="AKTabelleTextM">
    <w:name w:val="_AK Tabelle Text M"/>
    <w:basedOn w:val="AKTabelleTextL"/>
    <w:qFormat/>
    <w:rsid w:val="007555D6"/>
    <w:pPr>
      <w:jc w:val="center"/>
    </w:pPr>
  </w:style>
  <w:style w:type="paragraph" w:customStyle="1" w:styleId="AKTabelleTextR">
    <w:name w:val="_AK Tabelle Text R"/>
    <w:basedOn w:val="AKTabelleTextL"/>
    <w:qFormat/>
    <w:rsid w:val="007E4CC4"/>
    <w:pPr>
      <w:ind w:right="57"/>
      <w:jc w:val="right"/>
    </w:pPr>
  </w:style>
  <w:style w:type="paragraph" w:customStyle="1" w:styleId="LLVAmt">
    <w:name w:val="LLV Amt"/>
    <w:basedOn w:val="Standard"/>
    <w:rsid w:val="00F740FF"/>
    <w:pPr>
      <w:spacing w:after="0" w:line="320" w:lineRule="exact"/>
    </w:pPr>
    <w:rPr>
      <w:rFonts w:ascii="Bryant Medium" w:eastAsia="Times New Roman" w:hAnsi="Bryant Medium" w:cs="Times New Roman"/>
      <w:caps/>
      <w:sz w:val="15"/>
      <w:szCs w:val="15"/>
    </w:rPr>
  </w:style>
  <w:style w:type="paragraph" w:customStyle="1" w:styleId="AKTabelleber1L">
    <w:name w:val="_AK Tabelle Über 1 L"/>
    <w:basedOn w:val="AKTabelleTextL"/>
    <w:next w:val="AKTabelleTextL"/>
    <w:qFormat/>
    <w:rsid w:val="00105DF4"/>
    <w:pPr>
      <w:keepNext/>
      <w:spacing w:before="120"/>
      <w:ind w:left="6" w:hanging="6"/>
    </w:pPr>
    <w:rPr>
      <w:b/>
    </w:rPr>
  </w:style>
  <w:style w:type="paragraph" w:customStyle="1" w:styleId="AKTabelleber1M">
    <w:name w:val="_AK Tabelle Über 1 M"/>
    <w:basedOn w:val="AKTabelleber1L"/>
    <w:next w:val="AKTabelleTextL"/>
    <w:qFormat/>
    <w:rsid w:val="00105DF4"/>
    <w:pPr>
      <w:jc w:val="center"/>
    </w:pPr>
    <w:rPr>
      <w:lang w:val="de-LI"/>
    </w:rPr>
  </w:style>
  <w:style w:type="paragraph" w:customStyle="1" w:styleId="AKUnterschrift">
    <w:name w:val="_AK Unterschrift"/>
    <w:basedOn w:val="Standard"/>
    <w:qFormat/>
    <w:rsid w:val="0000376D"/>
    <w:pPr>
      <w:keepLines/>
      <w:tabs>
        <w:tab w:val="left" w:pos="1276"/>
      </w:tabs>
      <w:spacing w:before="140" w:after="360" w:line="220" w:lineRule="atLeast"/>
      <w:ind w:left="1276" w:hanging="1276"/>
      <w:jc w:val="center"/>
    </w:pPr>
    <w:rPr>
      <w:sz w:val="18"/>
      <w:szCs w:val="18"/>
    </w:rPr>
  </w:style>
  <w:style w:type="paragraph" w:customStyle="1" w:styleId="AKAbbildungTabelle">
    <w:name w:val="_AK Abbildung Tabelle"/>
    <w:basedOn w:val="Standard"/>
    <w:qFormat/>
    <w:rsid w:val="000B4F82"/>
    <w:pPr>
      <w:jc w:val="center"/>
    </w:pPr>
    <w:rPr>
      <w:noProof/>
      <w:lang w:eastAsia="de-CH"/>
    </w:rPr>
  </w:style>
  <w:style w:type="paragraph" w:customStyle="1" w:styleId="AKTabelleKopfM">
    <w:name w:val="_AK Tabelle Kopf M"/>
    <w:basedOn w:val="Standard"/>
    <w:qFormat/>
    <w:rsid w:val="00105DF4"/>
    <w:pPr>
      <w:widowControl w:val="0"/>
      <w:spacing w:after="0"/>
      <w:contextualSpacing/>
      <w:jc w:val="center"/>
    </w:pPr>
    <w:rPr>
      <w:rFonts w:eastAsia="Times New Roman"/>
      <w:b/>
      <w:bCs/>
      <w:sz w:val="18"/>
      <w:szCs w:val="18"/>
    </w:rPr>
  </w:style>
  <w:style w:type="paragraph" w:customStyle="1" w:styleId="AKTabelleKopfL">
    <w:name w:val="_AK Tabelle Kopf L"/>
    <w:basedOn w:val="AKTabelleKopfM"/>
    <w:qFormat/>
    <w:rsid w:val="002E5717"/>
    <w:pPr>
      <w:jc w:val="left"/>
    </w:pPr>
  </w:style>
  <w:style w:type="paragraph" w:customStyle="1" w:styleId="AKTabelleKopfR">
    <w:name w:val="_AK Tabelle Kopf R"/>
    <w:basedOn w:val="AKTabelleKopfM"/>
    <w:qFormat/>
    <w:rsid w:val="00842149"/>
    <w:pPr>
      <w:ind w:right="57"/>
      <w:jc w:val="right"/>
    </w:pPr>
    <w:rPr>
      <w:lang w:eastAsia="de-CH"/>
    </w:rPr>
  </w:style>
  <w:style w:type="paragraph" w:customStyle="1" w:styleId="AKberzwischendurch2">
    <w:name w:val="_AK Über zwischendurch 2"/>
    <w:basedOn w:val="Standard"/>
    <w:qFormat/>
    <w:rsid w:val="00F608B7"/>
    <w:pPr>
      <w:spacing w:before="120"/>
      <w:outlineLvl w:val="7"/>
    </w:pPr>
    <w:rPr>
      <w:b/>
    </w:rPr>
  </w:style>
  <w:style w:type="paragraph" w:customStyle="1" w:styleId="Anhang">
    <w:name w:val="Anhang"/>
    <w:basedOn w:val="Standard"/>
    <w:rsid w:val="00121570"/>
    <w:pPr>
      <w:numPr>
        <w:numId w:val="7"/>
      </w:numPr>
    </w:pPr>
  </w:style>
  <w:style w:type="paragraph" w:customStyle="1" w:styleId="Ak1SeiteTitel1gross">
    <w:name w:val="_Ak 1. Seite Titel 1 gross"/>
    <w:basedOn w:val="Standard"/>
    <w:uiPriority w:val="1"/>
    <w:qFormat/>
    <w:rsid w:val="00700347"/>
    <w:pPr>
      <w:widowControl w:val="0"/>
      <w:spacing w:before="49" w:after="0" w:line="271" w:lineRule="auto"/>
      <w:ind w:left="993" w:right="1397"/>
    </w:pPr>
    <w:rPr>
      <w:b/>
      <w:color w:val="404040" w:themeColor="text1" w:themeTint="BF"/>
      <w:sz w:val="40"/>
      <w:szCs w:val="22"/>
    </w:rPr>
  </w:style>
  <w:style w:type="paragraph" w:customStyle="1" w:styleId="AK1SeiteTitel5DatumR">
    <w:name w:val="_AK 1. Seite Titel 5 Datum R"/>
    <w:basedOn w:val="Standard"/>
    <w:qFormat/>
    <w:rsid w:val="00700347"/>
    <w:pPr>
      <w:tabs>
        <w:tab w:val="left" w:pos="284"/>
        <w:tab w:val="left" w:pos="567"/>
        <w:tab w:val="left" w:pos="851"/>
        <w:tab w:val="left" w:pos="1134"/>
        <w:tab w:val="left" w:pos="1418"/>
        <w:tab w:val="left" w:pos="1701"/>
        <w:tab w:val="left" w:pos="1985"/>
        <w:tab w:val="left" w:pos="2268"/>
        <w:tab w:val="left" w:pos="2552"/>
      </w:tabs>
      <w:spacing w:after="0" w:line="288" w:lineRule="auto"/>
      <w:ind w:right="850"/>
      <w:jc w:val="right"/>
    </w:pPr>
    <w:rPr>
      <w:rFonts w:eastAsia="Times New Roman"/>
      <w:sz w:val="22"/>
      <w:szCs w:val="22"/>
    </w:rPr>
  </w:style>
  <w:style w:type="table" w:customStyle="1" w:styleId="AKTabelle">
    <w:name w:val="_AK Tabelle"/>
    <w:basedOn w:val="NormaleTabelle"/>
    <w:uiPriority w:val="99"/>
    <w:rsid w:val="00CF34FF"/>
    <w:pPr>
      <w:spacing w:after="0" w:line="240" w:lineRule="auto"/>
    </w:pPr>
    <w:tblPr/>
  </w:style>
  <w:style w:type="paragraph" w:styleId="Aufzhlungszeichen">
    <w:name w:val="List Bullet"/>
    <w:basedOn w:val="Standard"/>
    <w:uiPriority w:val="99"/>
    <w:unhideWhenUsed/>
    <w:rsid w:val="00A76DB7"/>
    <w:pPr>
      <w:numPr>
        <w:numId w:val="9"/>
      </w:numPr>
      <w:contextualSpacing/>
    </w:pPr>
  </w:style>
  <w:style w:type="paragraph" w:styleId="Aufzhlungszeichen2">
    <w:name w:val="List Bullet 2"/>
    <w:basedOn w:val="Standard"/>
    <w:uiPriority w:val="99"/>
    <w:unhideWhenUsed/>
    <w:rsid w:val="00A76DB7"/>
    <w:pPr>
      <w:numPr>
        <w:numId w:val="10"/>
      </w:numPr>
      <w:contextualSpacing/>
    </w:pPr>
  </w:style>
  <w:style w:type="paragraph" w:styleId="Aufzhlungszeichen3">
    <w:name w:val="List Bullet 3"/>
    <w:basedOn w:val="Standard"/>
    <w:uiPriority w:val="99"/>
    <w:unhideWhenUsed/>
    <w:rsid w:val="00A76DB7"/>
    <w:pPr>
      <w:numPr>
        <w:numId w:val="11"/>
      </w:numPr>
      <w:contextualSpacing/>
    </w:pPr>
  </w:style>
  <w:style w:type="paragraph" w:styleId="Aufzhlungszeichen4">
    <w:name w:val="List Bullet 4"/>
    <w:basedOn w:val="Standard"/>
    <w:uiPriority w:val="99"/>
    <w:unhideWhenUsed/>
    <w:rsid w:val="00A76DB7"/>
    <w:pPr>
      <w:numPr>
        <w:numId w:val="12"/>
      </w:numPr>
      <w:contextualSpacing/>
    </w:pPr>
  </w:style>
  <w:style w:type="paragraph" w:styleId="Aufzhlungszeichen5">
    <w:name w:val="List Bullet 5"/>
    <w:basedOn w:val="Standard"/>
    <w:uiPriority w:val="99"/>
    <w:unhideWhenUsed/>
    <w:rsid w:val="00A76DB7"/>
    <w:pPr>
      <w:numPr>
        <w:numId w:val="13"/>
      </w:numPr>
      <w:contextualSpacing/>
    </w:pPr>
  </w:style>
  <w:style w:type="paragraph" w:customStyle="1" w:styleId="AKBullet2">
    <w:name w:val="_AK Bullet 2"/>
    <w:basedOn w:val="AKBullet1"/>
    <w:qFormat/>
    <w:rsid w:val="005A2F40"/>
    <w:pPr>
      <w:numPr>
        <w:ilvl w:val="1"/>
      </w:numPr>
    </w:pPr>
  </w:style>
  <w:style w:type="paragraph" w:customStyle="1" w:styleId="AKBullet3">
    <w:name w:val="_AK Bullet 3"/>
    <w:basedOn w:val="AKBullet2"/>
    <w:qFormat/>
    <w:rsid w:val="005A2F40"/>
    <w:pPr>
      <w:numPr>
        <w:ilvl w:val="2"/>
      </w:numPr>
      <w:tabs>
        <w:tab w:val="clear" w:pos="994"/>
        <w:tab w:val="num" w:pos="851"/>
      </w:tabs>
      <w:ind w:left="851"/>
    </w:pPr>
  </w:style>
  <w:style w:type="paragraph" w:customStyle="1" w:styleId="AKBullet4">
    <w:name w:val="_AK Bullet 4"/>
    <w:basedOn w:val="AKBullet3"/>
    <w:qFormat/>
    <w:rsid w:val="005A2F40"/>
    <w:pPr>
      <w:numPr>
        <w:ilvl w:val="3"/>
      </w:numPr>
    </w:pPr>
  </w:style>
  <w:style w:type="paragraph" w:customStyle="1" w:styleId="AKAbsL1">
    <w:name w:val="_AK Abs L1"/>
    <w:qFormat/>
    <w:rsid w:val="004C1428"/>
    <w:pPr>
      <w:numPr>
        <w:numId w:val="14"/>
      </w:numPr>
      <w:tabs>
        <w:tab w:val="left" w:pos="851"/>
      </w:tabs>
      <w:spacing w:before="120" w:after="0" w:line="240" w:lineRule="auto"/>
      <w:jc w:val="both"/>
    </w:pPr>
    <w:rPr>
      <w:rFonts w:ascii="Calibri" w:eastAsia="Times New Roman" w:hAnsi="Calibri" w:cs="Times New Roman"/>
      <w:sz w:val="24"/>
      <w:szCs w:val="20"/>
      <w:lang w:val="de-LI" w:eastAsia="de-DE"/>
    </w:rPr>
  </w:style>
  <w:style w:type="paragraph" w:customStyle="1" w:styleId="AKGL1I">
    <w:name w:val="_AK G L1 I"/>
    <w:basedOn w:val="Standard"/>
    <w:qFormat/>
    <w:rsid w:val="004C1428"/>
    <w:pPr>
      <w:numPr>
        <w:ilvl w:val="4"/>
        <w:numId w:val="15"/>
      </w:numPr>
      <w:spacing w:before="240" w:after="240"/>
      <w:jc w:val="center"/>
      <w:outlineLvl w:val="4"/>
    </w:pPr>
    <w:rPr>
      <w:rFonts w:ascii="Calibri" w:eastAsia="Times New Roman" w:hAnsi="Calibri" w:cs="Times New Roman"/>
      <w:b/>
      <w:sz w:val="28"/>
      <w:lang w:eastAsia="de-DE"/>
    </w:rPr>
  </w:style>
  <w:style w:type="paragraph" w:customStyle="1" w:styleId="AKGL2A">
    <w:name w:val="_AK G L2 A"/>
    <w:qFormat/>
    <w:rsid w:val="004C1428"/>
    <w:pPr>
      <w:numPr>
        <w:numId w:val="17"/>
      </w:numPr>
      <w:spacing w:before="240" w:after="240"/>
      <w:jc w:val="center"/>
      <w:outlineLvl w:val="5"/>
    </w:pPr>
    <w:rPr>
      <w:rFonts w:ascii="Calibri" w:eastAsia="Times New Roman" w:hAnsi="Calibri" w:cs="Times New Roman"/>
      <w:b/>
      <w:sz w:val="28"/>
      <w:szCs w:val="24"/>
      <w:lang w:eastAsia="de-DE"/>
    </w:rPr>
  </w:style>
  <w:style w:type="paragraph" w:customStyle="1" w:styleId="AKGL3Art">
    <w:name w:val="_AK G L3 Art"/>
    <w:basedOn w:val="Standard"/>
    <w:qFormat/>
    <w:rsid w:val="004C1428"/>
    <w:pPr>
      <w:numPr>
        <w:ilvl w:val="6"/>
        <w:numId w:val="15"/>
      </w:numPr>
      <w:spacing w:before="240" w:line="276" w:lineRule="auto"/>
      <w:jc w:val="center"/>
      <w:outlineLvl w:val="6"/>
    </w:pPr>
    <w:rPr>
      <w:rFonts w:ascii="Calibri" w:eastAsia="Times New Roman" w:hAnsi="Calibri" w:cs="Times New Roman"/>
      <w:lang w:eastAsia="de-DE"/>
    </w:rPr>
  </w:style>
  <w:style w:type="paragraph" w:customStyle="1" w:styleId="AKGAufzhlZiff">
    <w:name w:val="_AK G AufzählZiff"/>
    <w:basedOn w:val="Standard"/>
    <w:qFormat/>
    <w:rsid w:val="004C1428"/>
    <w:pPr>
      <w:widowControl w:val="0"/>
      <w:numPr>
        <w:ilvl w:val="1"/>
        <w:numId w:val="14"/>
      </w:numPr>
      <w:overflowPunct w:val="0"/>
      <w:autoSpaceDE w:val="0"/>
      <w:autoSpaceDN w:val="0"/>
      <w:adjustRightInd w:val="0"/>
      <w:spacing w:before="120" w:after="0" w:line="360" w:lineRule="auto"/>
      <w:ind w:left="567" w:hanging="567"/>
      <w:textAlignment w:val="baseline"/>
    </w:pPr>
    <w:rPr>
      <w:rFonts w:eastAsia="Times New Roman" w:cstheme="minorHAnsi"/>
      <w:lang w:eastAsia="de-DE"/>
    </w:rPr>
  </w:style>
  <w:style w:type="paragraph" w:customStyle="1" w:styleId="AKGAufzhlBst">
    <w:name w:val="_AK G AufzählBst"/>
    <w:basedOn w:val="Standard"/>
    <w:qFormat/>
    <w:rsid w:val="004C1428"/>
    <w:pPr>
      <w:widowControl w:val="0"/>
      <w:numPr>
        <w:numId w:val="16"/>
      </w:numPr>
      <w:overflowPunct w:val="0"/>
      <w:autoSpaceDE w:val="0"/>
      <w:autoSpaceDN w:val="0"/>
      <w:adjustRightInd w:val="0"/>
      <w:spacing w:before="120" w:after="0" w:line="360" w:lineRule="auto"/>
      <w:ind w:left="567" w:hanging="567"/>
      <w:textAlignment w:val="baseline"/>
    </w:pPr>
    <w:rPr>
      <w:rFonts w:eastAsia="Times New Roman" w:cstheme="minorHAnsi"/>
      <w:lang w:eastAsia="de-DE"/>
    </w:rPr>
  </w:style>
  <w:style w:type="paragraph" w:customStyle="1" w:styleId="AKGAbsmitZiff">
    <w:name w:val="_AK G Abs mit Ziff"/>
    <w:basedOn w:val="Standard"/>
    <w:qFormat/>
    <w:rsid w:val="004C1428"/>
    <w:pPr>
      <w:widowControl w:val="0"/>
      <w:numPr>
        <w:numId w:val="18"/>
      </w:numPr>
      <w:tabs>
        <w:tab w:val="left" w:pos="851"/>
      </w:tabs>
      <w:overflowPunct w:val="0"/>
      <w:autoSpaceDE w:val="0"/>
      <w:autoSpaceDN w:val="0"/>
      <w:adjustRightInd w:val="0"/>
      <w:spacing w:before="360" w:after="0" w:line="360" w:lineRule="auto"/>
      <w:ind w:left="0" w:firstLine="567"/>
      <w:textAlignment w:val="baseline"/>
    </w:pPr>
    <w:rPr>
      <w:rFonts w:eastAsia="Times New Roman" w:cstheme="minorHAnsi"/>
      <w:szCs w:val="20"/>
      <w:lang w:eastAsia="de-DE"/>
    </w:rPr>
  </w:style>
  <w:style w:type="paragraph" w:customStyle="1" w:styleId="AKGAbs">
    <w:name w:val="_AK G Abs"/>
    <w:basedOn w:val="AKGAbsmitZiff"/>
    <w:qFormat/>
    <w:rsid w:val="004C1428"/>
    <w:pPr>
      <w:numPr>
        <w:numId w:val="0"/>
      </w:numPr>
      <w:ind w:left="567"/>
    </w:pPr>
  </w:style>
  <w:style w:type="paragraph" w:customStyle="1" w:styleId="AKGTit1M">
    <w:name w:val="_AK G Tit1 M"/>
    <w:basedOn w:val="Standard"/>
    <w:qFormat/>
    <w:rsid w:val="004C1428"/>
    <w:pPr>
      <w:overflowPunct w:val="0"/>
      <w:autoSpaceDE w:val="0"/>
      <w:autoSpaceDN w:val="0"/>
      <w:adjustRightInd w:val="0"/>
      <w:spacing w:before="840" w:after="0" w:line="360" w:lineRule="auto"/>
      <w:jc w:val="center"/>
      <w:textAlignment w:val="baseline"/>
    </w:pPr>
    <w:rPr>
      <w:rFonts w:ascii="Calibri" w:eastAsia="Times New Roman" w:hAnsi="Calibri" w:cs="Arial"/>
      <w:b/>
      <w:lang w:eastAsia="de-DE"/>
    </w:rPr>
  </w:style>
  <w:style w:type="paragraph" w:customStyle="1" w:styleId="AKGTit1MberZeile">
    <w:name w:val="_AK G Tit1 M überZeile"/>
    <w:basedOn w:val="AKGTit1M"/>
    <w:qFormat/>
    <w:rsid w:val="004C1428"/>
    <w:pPr>
      <w:spacing w:before="80"/>
    </w:pPr>
  </w:style>
  <w:style w:type="paragraph" w:customStyle="1" w:styleId="AKGTit1MvomZeile">
    <w:name w:val="_AK G Tit1 M vomZeile"/>
    <w:basedOn w:val="AKGTit1MberZeile"/>
    <w:qFormat/>
    <w:rsid w:val="004C1428"/>
    <w:rPr>
      <w:b w:val="0"/>
    </w:rPr>
  </w:style>
  <w:style w:type="paragraph" w:customStyle="1" w:styleId="AKGZustimmung">
    <w:name w:val="_AK G Zustimmung"/>
    <w:basedOn w:val="Standard"/>
    <w:qFormat/>
    <w:rsid w:val="004C1428"/>
    <w:pPr>
      <w:widowControl w:val="0"/>
      <w:overflowPunct w:val="0"/>
      <w:autoSpaceDE w:val="0"/>
      <w:autoSpaceDN w:val="0"/>
      <w:adjustRightInd w:val="0"/>
      <w:spacing w:before="600" w:after="0" w:line="360" w:lineRule="auto"/>
      <w:ind w:firstLine="567"/>
      <w:textAlignment w:val="baseline"/>
    </w:pPr>
    <w:rPr>
      <w:rFonts w:eastAsia="Times New Roman" w:cstheme="minorHAnsi"/>
      <w:szCs w:val="20"/>
      <w:lang w:eastAsia="de-DE"/>
    </w:rPr>
  </w:style>
  <w:style w:type="paragraph" w:customStyle="1" w:styleId="AKLegalL1">
    <w:name w:val="_AK Legal_L1"/>
    <w:basedOn w:val="LLVStandardVorlageLegal"/>
    <w:qFormat/>
    <w:rsid w:val="00BB7E2A"/>
    <w:pPr>
      <w:numPr>
        <w:numId w:val="19"/>
      </w:numPr>
      <w:spacing w:after="0" w:line="288" w:lineRule="auto"/>
    </w:pPr>
    <w:rPr>
      <w:rFonts w:cs="Arial"/>
      <w:bCs/>
      <w:szCs w:val="22"/>
    </w:rPr>
  </w:style>
  <w:style w:type="paragraph" w:customStyle="1" w:styleId="AKLegalL2">
    <w:name w:val="_AK Legal_L2"/>
    <w:basedOn w:val="AKLegalL1"/>
    <w:qFormat/>
    <w:rsid w:val="00BB7E2A"/>
    <w:pPr>
      <w:numPr>
        <w:ilvl w:val="1"/>
      </w:numPr>
      <w:tabs>
        <w:tab w:val="num" w:pos="2127"/>
      </w:tabs>
    </w:pPr>
    <w:rPr>
      <w:szCs w:val="24"/>
    </w:rPr>
  </w:style>
  <w:style w:type="paragraph" w:customStyle="1" w:styleId="AKLegalL3">
    <w:name w:val="_AK Legal_L3"/>
    <w:basedOn w:val="AKLegalL2"/>
    <w:qFormat/>
    <w:rsid w:val="00BB7E2A"/>
    <w:pPr>
      <w:numPr>
        <w:ilvl w:val="2"/>
      </w:numPr>
      <w:tabs>
        <w:tab w:val="clear" w:pos="2127"/>
      </w:tabs>
    </w:pPr>
  </w:style>
  <w:style w:type="paragraph" w:customStyle="1" w:styleId="AKLegalL4">
    <w:name w:val="_AK Legal_L4"/>
    <w:basedOn w:val="AKLegalL3"/>
    <w:next w:val="Textkrper"/>
    <w:rsid w:val="00BB7E2A"/>
    <w:pPr>
      <w:numPr>
        <w:ilvl w:val="3"/>
      </w:numPr>
    </w:pPr>
  </w:style>
  <w:style w:type="paragraph" w:customStyle="1" w:styleId="AKLegalL5">
    <w:name w:val="_AK Legal_L5"/>
    <w:basedOn w:val="AKLegalL4"/>
    <w:next w:val="Textkrper"/>
    <w:rsid w:val="00BB7E2A"/>
    <w:pPr>
      <w:numPr>
        <w:ilvl w:val="4"/>
      </w:numPr>
    </w:pPr>
  </w:style>
  <w:style w:type="paragraph" w:customStyle="1" w:styleId="AKLegalL1ohne">
    <w:name w:val="_AK Legal_L1_ohne"/>
    <w:basedOn w:val="AKLegalL1"/>
    <w:qFormat/>
    <w:rsid w:val="00F45E20"/>
    <w:pPr>
      <w:numPr>
        <w:numId w:val="0"/>
      </w:numPr>
      <w:ind w:left="567"/>
    </w:pPr>
  </w:style>
  <w:style w:type="paragraph" w:customStyle="1" w:styleId="AKLegalL2ohne">
    <w:name w:val="_AK Legal_L2_ohne"/>
    <w:basedOn w:val="AKLegalL2"/>
    <w:qFormat/>
    <w:rsid w:val="00BB7E2A"/>
    <w:pPr>
      <w:numPr>
        <w:ilvl w:val="0"/>
        <w:numId w:val="0"/>
      </w:numPr>
      <w:tabs>
        <w:tab w:val="clear" w:pos="2127"/>
      </w:tabs>
      <w:ind w:left="567"/>
    </w:pPr>
  </w:style>
  <w:style w:type="paragraph" w:customStyle="1" w:styleId="AKLegalL3ohne">
    <w:name w:val="_AK Legal_L3_ohne"/>
    <w:basedOn w:val="AKLegalL3"/>
    <w:qFormat/>
    <w:rsid w:val="00BB7E2A"/>
    <w:pPr>
      <w:numPr>
        <w:ilvl w:val="0"/>
        <w:numId w:val="0"/>
      </w:numPr>
      <w:ind w:left="992"/>
    </w:pPr>
  </w:style>
  <w:style w:type="paragraph" w:styleId="Textkrper">
    <w:name w:val="Body Text"/>
    <w:basedOn w:val="Standard"/>
    <w:link w:val="TextkrperZchn"/>
    <w:uiPriority w:val="99"/>
    <w:semiHidden/>
    <w:unhideWhenUsed/>
    <w:rsid w:val="00A53443"/>
  </w:style>
  <w:style w:type="character" w:customStyle="1" w:styleId="TextkrperZchn">
    <w:name w:val="Textkörper Zchn"/>
    <w:basedOn w:val="Absatz-Standardschriftart"/>
    <w:link w:val="Textkrper"/>
    <w:uiPriority w:val="99"/>
    <w:semiHidden/>
    <w:rsid w:val="00A53443"/>
    <w:rPr>
      <w:sz w:val="24"/>
      <w:szCs w:val="24"/>
    </w:rPr>
  </w:style>
  <w:style w:type="paragraph" w:customStyle="1" w:styleId="LLVStandardVorlageLegal">
    <w:name w:val="LLV_Standard Vorlage Legal"/>
    <w:basedOn w:val="Standard"/>
    <w:qFormat/>
    <w:rsid w:val="004D1A7A"/>
  </w:style>
  <w:style w:type="paragraph" w:customStyle="1" w:styleId="AKTabelleBullet1">
    <w:name w:val="_AK Tabelle Bullet1"/>
    <w:basedOn w:val="AKTabelleTextL"/>
    <w:qFormat/>
    <w:rsid w:val="009442A2"/>
    <w:pPr>
      <w:numPr>
        <w:numId w:val="20"/>
      </w:numPr>
    </w:pPr>
  </w:style>
  <w:style w:type="paragraph" w:customStyle="1" w:styleId="AKTabelleBullet2">
    <w:name w:val="_AK Tabelle Bullet2"/>
    <w:basedOn w:val="AKTabelleBullet1"/>
    <w:qFormat/>
    <w:rsid w:val="00CA14FC"/>
    <w:pPr>
      <w:numPr>
        <w:ilvl w:val="1"/>
      </w:numPr>
    </w:pPr>
  </w:style>
  <w:style w:type="paragraph" w:customStyle="1" w:styleId="AK1SeiteText">
    <w:name w:val="_AK 1. Seite Text"/>
    <w:basedOn w:val="Standard"/>
    <w:qFormat/>
    <w:rsid w:val="00700347"/>
    <w:pPr>
      <w:ind w:left="993" w:right="850"/>
    </w:pPr>
  </w:style>
  <w:style w:type="paragraph" w:customStyle="1" w:styleId="AKFrageBeantwortung">
    <w:name w:val="_AK Frage Beantwortung"/>
    <w:basedOn w:val="AKFrage"/>
    <w:qFormat/>
    <w:rsid w:val="001052BB"/>
    <w:pPr>
      <w:numPr>
        <w:numId w:val="0"/>
      </w:numPr>
    </w:pPr>
    <w:rPr>
      <w:color w:val="0070C0"/>
    </w:rPr>
  </w:style>
  <w:style w:type="paragraph" w:customStyle="1" w:styleId="Referenzinfos">
    <w:name w:val="Referenzinfos"/>
    <w:basedOn w:val="Standard"/>
    <w:rsid w:val="007A6A1C"/>
    <w:pPr>
      <w:spacing w:after="0"/>
      <w:jc w:val="left"/>
    </w:pPr>
    <w:rPr>
      <w:rFonts w:ascii="Calibri" w:eastAsia="Times New Roman" w:hAnsi="Calibri" w:cs="Times New Roman"/>
      <w:sz w:val="16"/>
      <w:szCs w:val="20"/>
      <w:lang w:eastAsia="de-DE"/>
    </w:rPr>
  </w:style>
  <w:style w:type="paragraph" w:styleId="Unterschrift">
    <w:name w:val="Signature"/>
    <w:basedOn w:val="Standard"/>
    <w:link w:val="UnterschriftZchn"/>
    <w:rsid w:val="009131CA"/>
    <w:pPr>
      <w:tabs>
        <w:tab w:val="left" w:pos="3969"/>
      </w:tabs>
      <w:spacing w:before="720" w:after="480"/>
      <w:jc w:val="left"/>
    </w:pPr>
    <w:rPr>
      <w:rFonts w:ascii="Calibri" w:eastAsia="Times New Roman" w:hAnsi="Calibri" w:cs="Arial"/>
      <w:szCs w:val="22"/>
      <w:lang w:eastAsia="de-DE"/>
    </w:rPr>
  </w:style>
  <w:style w:type="character" w:customStyle="1" w:styleId="UnterschriftZchn">
    <w:name w:val="Unterschrift Zchn"/>
    <w:basedOn w:val="Absatz-Standardschriftart"/>
    <w:link w:val="Unterschrift"/>
    <w:rsid w:val="009131CA"/>
    <w:rPr>
      <w:rFonts w:ascii="Calibri" w:eastAsia="Times New Roman" w:hAnsi="Calibri" w:cs="Arial"/>
      <w:sz w:val="24"/>
      <w:lang w:eastAsia="de-DE"/>
    </w:rPr>
  </w:style>
  <w:style w:type="paragraph" w:customStyle="1" w:styleId="StandardNach0pt">
    <w:name w:val="Standard + Nach:  0 pt"/>
    <w:basedOn w:val="Standard"/>
    <w:rsid w:val="009131CA"/>
    <w:pPr>
      <w:spacing w:after="0"/>
    </w:pPr>
    <w:rPr>
      <w:rFonts w:ascii="Calibri" w:eastAsia="Times New Roman" w:hAnsi="Calibri" w:cs="Arial"/>
      <w:lang w:eastAsia="de-DE"/>
    </w:rPr>
  </w:style>
  <w:style w:type="numbering" w:customStyle="1" w:styleId="AKBullets">
    <w:name w:val="AK_Bullets"/>
    <w:uiPriority w:val="99"/>
    <w:rsid w:val="005A2F40"/>
    <w:pPr>
      <w:numPr>
        <w:numId w:val="21"/>
      </w:numPr>
    </w:pPr>
  </w:style>
  <w:style w:type="numbering" w:customStyle="1" w:styleId="AKTraktanden">
    <w:name w:val="_AK Traktanden"/>
    <w:uiPriority w:val="99"/>
    <w:rsid w:val="008676BE"/>
    <w:pPr>
      <w:numPr>
        <w:numId w:val="23"/>
      </w:numPr>
    </w:pPr>
  </w:style>
  <w:style w:type="paragraph" w:customStyle="1" w:styleId="AKTraktandenL1">
    <w:name w:val="_AK Traktanden L1"/>
    <w:qFormat/>
    <w:rsid w:val="008676BE"/>
    <w:pPr>
      <w:numPr>
        <w:numId w:val="25"/>
      </w:numPr>
      <w:spacing w:after="0" w:line="240" w:lineRule="auto"/>
    </w:pPr>
    <w:rPr>
      <w:b/>
      <w:sz w:val="24"/>
      <w:szCs w:val="24"/>
    </w:rPr>
  </w:style>
  <w:style w:type="paragraph" w:customStyle="1" w:styleId="AKTraktandenL2">
    <w:name w:val="_AK Traktanden L2"/>
    <w:basedOn w:val="AKTraktandenL1"/>
    <w:qFormat/>
    <w:rsid w:val="008676BE"/>
    <w:pPr>
      <w:numPr>
        <w:ilvl w:val="1"/>
      </w:numPr>
    </w:pPr>
    <w:rPr>
      <w:b w:val="0"/>
    </w:rPr>
  </w:style>
  <w:style w:type="paragraph" w:customStyle="1" w:styleId="AKTranktandenL3">
    <w:name w:val="_AK Tranktanden L3"/>
    <w:basedOn w:val="AKTraktandenL1"/>
    <w:qFormat/>
    <w:rsid w:val="00CB4B30"/>
    <w:pPr>
      <w:numPr>
        <w:ilvl w:val="2"/>
      </w:numPr>
      <w:ind w:hanging="425"/>
    </w:pPr>
    <w:rPr>
      <w:b w:val="0"/>
    </w:rPr>
  </w:style>
  <w:style w:type="numbering" w:customStyle="1" w:styleId="AKberschriftTraktanden">
    <w:name w:val="_AK Überschrift Traktanden"/>
    <w:uiPriority w:val="99"/>
    <w:rsid w:val="00A06BCC"/>
    <w:pPr>
      <w:numPr>
        <w:numId w:val="24"/>
      </w:numPr>
    </w:pPr>
  </w:style>
  <w:style w:type="paragraph" w:customStyle="1" w:styleId="AKberschriftTraktandenL1">
    <w:name w:val="_AK Überschrift Traktanden L1"/>
    <w:next w:val="AKberschriftTraktandenL2"/>
    <w:qFormat/>
    <w:rsid w:val="00483CC3"/>
    <w:pPr>
      <w:numPr>
        <w:numId w:val="26"/>
      </w:numPr>
      <w:spacing w:before="120" w:after="120" w:line="240" w:lineRule="auto"/>
    </w:pPr>
    <w:rPr>
      <w:b/>
      <w:color w:val="175DA8"/>
      <w:sz w:val="28"/>
      <w:szCs w:val="24"/>
    </w:rPr>
  </w:style>
  <w:style w:type="paragraph" w:customStyle="1" w:styleId="AKberschriftTraktandenL2">
    <w:name w:val="_AK Überschrift Traktanden L2"/>
    <w:basedOn w:val="AKberschriftTraktandenL1"/>
    <w:qFormat/>
    <w:rsid w:val="00483CC3"/>
    <w:pPr>
      <w:numPr>
        <w:ilvl w:val="1"/>
      </w:numPr>
    </w:pPr>
    <w:rPr>
      <w:color w:val="auto"/>
      <w:sz w:val="24"/>
    </w:rPr>
  </w:style>
  <w:style w:type="paragraph" w:customStyle="1" w:styleId="AKberschriftTraktandenL3">
    <w:name w:val="_AK Überschrift Traktanden L3"/>
    <w:basedOn w:val="AKberschriftTraktandenL2"/>
    <w:qFormat/>
    <w:rsid w:val="004C699E"/>
    <w:pPr>
      <w:numPr>
        <w:ilvl w:val="2"/>
      </w:numPr>
    </w:pPr>
  </w:style>
  <w:style w:type="numbering" w:customStyle="1" w:styleId="AKAnnexberschriften">
    <w:name w:val="_AK Annex Überschriften"/>
    <w:uiPriority w:val="99"/>
    <w:rsid w:val="009756E6"/>
    <w:pPr>
      <w:numPr>
        <w:numId w:val="27"/>
      </w:numPr>
    </w:pPr>
  </w:style>
  <w:style w:type="paragraph" w:customStyle="1" w:styleId="AKberAnnexE1">
    <w:name w:val="_AK Über Annex E1"/>
    <w:qFormat/>
    <w:rsid w:val="009756E6"/>
    <w:pPr>
      <w:numPr>
        <w:numId w:val="28"/>
      </w:numPr>
      <w:spacing w:after="120" w:line="240" w:lineRule="auto"/>
      <w:contextualSpacing/>
      <w:outlineLvl w:val="1"/>
    </w:pPr>
    <w:rPr>
      <w:b/>
      <w:sz w:val="32"/>
      <w:szCs w:val="24"/>
      <w:lang w:val="de-LI"/>
    </w:rPr>
  </w:style>
  <w:style w:type="paragraph" w:customStyle="1" w:styleId="AKberAnnexE2">
    <w:name w:val="_AK Über Annex E2"/>
    <w:basedOn w:val="AKberAnnex1"/>
    <w:qFormat/>
    <w:rsid w:val="009756E6"/>
    <w:pPr>
      <w:keepNext w:val="0"/>
      <w:keepLines w:val="0"/>
      <w:numPr>
        <w:ilvl w:val="1"/>
        <w:numId w:val="28"/>
      </w:numPr>
      <w:spacing w:line="240" w:lineRule="auto"/>
      <w:outlineLvl w:val="2"/>
    </w:pPr>
    <w:rPr>
      <w:sz w:val="28"/>
    </w:rPr>
  </w:style>
  <w:style w:type="paragraph" w:customStyle="1" w:styleId="AKberAnnexE3">
    <w:name w:val="_AK Über Annex E3"/>
    <w:basedOn w:val="AKberAnnexE2"/>
    <w:qFormat/>
    <w:rsid w:val="009756E6"/>
    <w:pPr>
      <w:numPr>
        <w:ilvl w:val="2"/>
      </w:numPr>
      <w:contextualSpacing/>
      <w:outlineLvl w:val="3"/>
    </w:pPr>
    <w:rPr>
      <w:sz w:val="24"/>
    </w:rPr>
  </w:style>
  <w:style w:type="paragraph" w:styleId="Index7">
    <w:name w:val="index 7"/>
    <w:basedOn w:val="Standard"/>
    <w:next w:val="Standard"/>
    <w:autoRedefine/>
    <w:uiPriority w:val="99"/>
    <w:semiHidden/>
    <w:unhideWhenUsed/>
    <w:rsid w:val="00653C30"/>
    <w:pPr>
      <w:spacing w:after="0"/>
      <w:ind w:left="1680" w:hanging="240"/>
    </w:pPr>
  </w:style>
  <w:style w:type="paragraph" w:customStyle="1" w:styleId="AKberAnnexE4">
    <w:name w:val="_AK Über Annex E4"/>
    <w:basedOn w:val="Listenabsatz"/>
    <w:qFormat/>
    <w:rsid w:val="009756E6"/>
    <w:pPr>
      <w:numPr>
        <w:ilvl w:val="3"/>
        <w:numId w:val="28"/>
      </w:numPr>
      <w:outlineLvl w:val="4"/>
    </w:pPr>
    <w:rPr>
      <w:b/>
    </w:rPr>
  </w:style>
  <w:style w:type="paragraph" w:customStyle="1" w:styleId="AKTabelleText">
    <w:name w:val="_AK Tabelle Text"/>
    <w:qFormat/>
    <w:rsid w:val="007D6489"/>
    <w:pPr>
      <w:spacing w:after="0" w:line="240" w:lineRule="auto"/>
    </w:pPr>
    <w:rPr>
      <w:rFonts w:ascii="Calibri" w:eastAsia="Times New Roman" w:hAnsi="Calibri" w:cs="Arial"/>
      <w:bCs/>
      <w:sz w:val="18"/>
      <w:szCs w:val="18"/>
      <w:lang w:eastAsia="en-GB"/>
    </w:rPr>
  </w:style>
  <w:style w:type="table" w:customStyle="1" w:styleId="Tabellenraster1">
    <w:name w:val="Tabellenraster1"/>
    <w:basedOn w:val="NormaleTabelle"/>
    <w:next w:val="Tabellenraster"/>
    <w:uiPriority w:val="59"/>
    <w:unhideWhenUsed/>
    <w:rsid w:val="00204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qFormat/>
    <w:rsid w:val="00382361"/>
    <w:rPr>
      <w:i/>
      <w:iCs/>
      <w:color w:val="000000" w:themeColor="text1"/>
    </w:rPr>
  </w:style>
  <w:style w:type="character" w:customStyle="1" w:styleId="ZitatZchn">
    <w:name w:val="Zitat Zchn"/>
    <w:basedOn w:val="Absatz-Standardschriftart"/>
    <w:link w:val="Zitat"/>
    <w:uiPriority w:val="29"/>
    <w:rsid w:val="00382361"/>
    <w:rPr>
      <w:i/>
      <w:iCs/>
      <w:color w:val="000000" w:themeColor="text1"/>
      <w:sz w:val="24"/>
      <w:szCs w:val="24"/>
      <w:lang w:val="de-LI"/>
    </w:rPr>
  </w:style>
  <w:style w:type="character" w:customStyle="1" w:styleId="NichtaufgelsteErwhnung1">
    <w:name w:val="Nicht aufgelöste Erwähnung1"/>
    <w:basedOn w:val="Absatz-Standardschriftart"/>
    <w:uiPriority w:val="99"/>
    <w:semiHidden/>
    <w:unhideWhenUsed/>
    <w:rsid w:val="00382361"/>
    <w:rPr>
      <w:color w:val="605E5C"/>
      <w:shd w:val="clear" w:color="auto" w:fill="E1DFDD"/>
    </w:rPr>
  </w:style>
  <w:style w:type="paragraph" w:customStyle="1" w:styleId="center">
    <w:name w:val="center"/>
    <w:basedOn w:val="Standard"/>
    <w:rsid w:val="00382361"/>
    <w:pPr>
      <w:spacing w:before="100" w:beforeAutospacing="1" w:after="100" w:afterAutospacing="1"/>
    </w:pPr>
    <w:rPr>
      <w:rFonts w:ascii="Times New Roman" w:eastAsia="Times New Roman" w:hAnsi="Times New Roman" w:cs="Times New Roman"/>
      <w:lang w:eastAsia="de-CH"/>
    </w:rPr>
  </w:style>
  <w:style w:type="paragraph" w:customStyle="1" w:styleId="AKV1SeiteTitel">
    <w:name w:val="_AK V 1. Seite Titel"/>
    <w:basedOn w:val="Standard"/>
    <w:qFormat/>
    <w:rsid w:val="00382361"/>
    <w:pPr>
      <w:spacing w:line="320" w:lineRule="atLeast"/>
      <w:jc w:val="center"/>
      <w:outlineLvl w:val="0"/>
    </w:pPr>
    <w:rPr>
      <w:rFonts w:ascii="Calibri" w:eastAsia="Times New Roman" w:hAnsi="Calibri" w:cs="Times New Roman"/>
      <w:b/>
      <w:smallCaps/>
      <w:spacing w:val="60"/>
      <w:sz w:val="28"/>
      <w:szCs w:val="40"/>
    </w:rPr>
  </w:style>
  <w:style w:type="paragraph" w:customStyle="1" w:styleId="AKV1SeiteText">
    <w:name w:val="_AK V 1. Seite Text"/>
    <w:basedOn w:val="Standard"/>
    <w:qFormat/>
    <w:rsid w:val="00382361"/>
    <w:pPr>
      <w:spacing w:after="0" w:line="320" w:lineRule="atLeast"/>
      <w:jc w:val="center"/>
    </w:pPr>
    <w:rPr>
      <w:rFonts w:ascii="Calibri" w:eastAsia="Times New Roman" w:hAnsi="Calibri" w:cs="Times New Roman"/>
      <w:lang w:eastAsia="de-DE"/>
    </w:rPr>
  </w:style>
  <w:style w:type="paragraph" w:customStyle="1" w:styleId="AKV1SeiteTextFett">
    <w:name w:val="_AK V 1. Seite Text Fett"/>
    <w:basedOn w:val="AKV1SeiteText"/>
    <w:qFormat/>
    <w:rsid w:val="00382361"/>
    <w:rPr>
      <w:b/>
    </w:rPr>
  </w:style>
  <w:style w:type="paragraph" w:customStyle="1" w:styleId="AKVberschrift1">
    <w:name w:val="_AK V Überschrift1"/>
    <w:basedOn w:val="LLVZwiTi3AltD"/>
    <w:qFormat/>
    <w:rsid w:val="00382361"/>
    <w:pPr>
      <w:spacing w:before="600" w:after="240" w:line="320" w:lineRule="atLeast"/>
      <w:outlineLvl w:val="1"/>
    </w:pPr>
  </w:style>
  <w:style w:type="paragraph" w:customStyle="1" w:styleId="AKVAufzhlZitat">
    <w:name w:val="_AK V AufzählZitat"/>
    <w:basedOn w:val="Standard"/>
    <w:qFormat/>
    <w:rsid w:val="00382361"/>
    <w:pPr>
      <w:spacing w:line="320" w:lineRule="exact"/>
      <w:ind w:left="993" w:right="906"/>
    </w:pPr>
    <w:rPr>
      <w:rFonts w:eastAsia="Times New Roman" w:cs="Times New Roman"/>
      <w:i/>
      <w:lang w:eastAsia="de-DE"/>
    </w:rPr>
  </w:style>
  <w:style w:type="paragraph" w:customStyle="1" w:styleId="AKVAufzhlZiff">
    <w:name w:val="_AK V AufzählZiff"/>
    <w:basedOn w:val="Standard"/>
    <w:qFormat/>
    <w:rsid w:val="00382361"/>
    <w:pPr>
      <w:numPr>
        <w:numId w:val="31"/>
      </w:numPr>
      <w:spacing w:after="240" w:line="320" w:lineRule="atLeast"/>
      <w:ind w:left="425" w:hanging="425"/>
    </w:pPr>
    <w:rPr>
      <w:rFonts w:ascii="Calibri" w:eastAsia="Times New Roman" w:hAnsi="Calibri" w:cs="Times New Roman"/>
      <w:lang w:eastAsia="de-DE"/>
    </w:rPr>
  </w:style>
  <w:style w:type="paragraph" w:customStyle="1" w:styleId="AKVAufzhlOhne">
    <w:name w:val="_AK V AufzählOhne"/>
    <w:basedOn w:val="Standard"/>
    <w:qFormat/>
    <w:rsid w:val="00382361"/>
    <w:pPr>
      <w:spacing w:after="240" w:line="320" w:lineRule="atLeast"/>
      <w:ind w:left="425"/>
    </w:pPr>
    <w:rPr>
      <w:rFonts w:eastAsia="Times New Roman" w:cs="Times New Roman"/>
      <w:lang w:eastAsia="de-DE"/>
    </w:rPr>
  </w:style>
  <w:style w:type="paragraph" w:customStyle="1" w:styleId="AKVText">
    <w:name w:val="_AK V Text"/>
    <w:basedOn w:val="Standard"/>
    <w:qFormat/>
    <w:rsid w:val="00382361"/>
    <w:pPr>
      <w:spacing w:line="320" w:lineRule="atLeast"/>
    </w:pPr>
    <w:rPr>
      <w:rFonts w:ascii="Calibri" w:eastAsia="Times New Roman" w:hAnsi="Calibri" w:cs="Times New Roman"/>
      <w:lang w:eastAsia="de-DE"/>
    </w:rPr>
  </w:style>
  <w:style w:type="paragraph" w:customStyle="1" w:styleId="AKVTextZitat">
    <w:name w:val="_AK V TextZitat"/>
    <w:basedOn w:val="AKVAufzhlZitat"/>
    <w:qFormat/>
    <w:rsid w:val="00382361"/>
    <w:pPr>
      <w:ind w:left="709"/>
    </w:pPr>
  </w:style>
  <w:style w:type="paragraph" w:customStyle="1" w:styleId="AKVAufzhlBullet">
    <w:name w:val="_AK V AufzählBullet"/>
    <w:basedOn w:val="Standard"/>
    <w:qFormat/>
    <w:rsid w:val="00382361"/>
    <w:pPr>
      <w:numPr>
        <w:numId w:val="30"/>
      </w:numPr>
      <w:spacing w:after="0" w:line="320" w:lineRule="atLeast"/>
      <w:jc w:val="left"/>
    </w:pPr>
    <w:rPr>
      <w:rFonts w:ascii="Calibri" w:eastAsia="Times New Roman" w:hAnsi="Calibri" w:cs="Times New Roman"/>
      <w:lang w:eastAsia="de-DE"/>
    </w:rPr>
  </w:style>
  <w:style w:type="paragraph" w:customStyle="1" w:styleId="AKVSchluss">
    <w:name w:val="_AK V Schluss"/>
    <w:basedOn w:val="Standard"/>
    <w:qFormat/>
    <w:rsid w:val="00382361"/>
    <w:pPr>
      <w:spacing w:after="0" w:line="320" w:lineRule="atLeast"/>
      <w:jc w:val="left"/>
    </w:pPr>
    <w:rPr>
      <w:rFonts w:ascii="Calibri" w:eastAsia="Times New Roman" w:hAnsi="Calibri" w:cs="Times New Roman"/>
      <w:lang w:eastAsia="de-DE"/>
    </w:rPr>
  </w:style>
  <w:style w:type="paragraph" w:customStyle="1" w:styleId="AKVAufzhlBuchstabe">
    <w:name w:val="_AK V AufzählBuchstabe"/>
    <w:basedOn w:val="AKVAufzhlBullet"/>
    <w:qFormat/>
    <w:rsid w:val="00382361"/>
    <w:pPr>
      <w:numPr>
        <w:numId w:val="32"/>
      </w:numPr>
      <w:jc w:val="both"/>
    </w:pPr>
  </w:style>
  <w:style w:type="paragraph" w:customStyle="1" w:styleId="AKVAufzhlBuchstabeGross">
    <w:name w:val="_AK V AufzählBuchstabeGross"/>
    <w:basedOn w:val="AKVAufzhlZiff"/>
    <w:qFormat/>
    <w:rsid w:val="00382361"/>
    <w:pPr>
      <w:numPr>
        <w:numId w:val="33"/>
      </w:numPr>
      <w:tabs>
        <w:tab w:val="left" w:pos="426"/>
      </w:tabs>
      <w:ind w:left="426" w:hanging="426"/>
    </w:pPr>
  </w:style>
  <w:style w:type="paragraph" w:customStyle="1" w:styleId="AKVAufzhlZiff2">
    <w:name w:val="_AK V AufzählZiff2"/>
    <w:basedOn w:val="AKVAufzhlZiff"/>
    <w:qFormat/>
    <w:rsid w:val="00382361"/>
    <w:pPr>
      <w:numPr>
        <w:ilvl w:val="1"/>
      </w:numPr>
      <w:ind w:left="709" w:hanging="283"/>
    </w:pPr>
  </w:style>
  <w:style w:type="paragraph" w:customStyle="1" w:styleId="AKVAufzhlZiff3">
    <w:name w:val="_AK V AufzählZiff3"/>
    <w:basedOn w:val="AKVAufzhlZiff2"/>
    <w:qFormat/>
    <w:rsid w:val="00382361"/>
    <w:pPr>
      <w:numPr>
        <w:ilvl w:val="2"/>
      </w:numPr>
      <w:ind w:left="1134" w:hanging="283"/>
    </w:pPr>
  </w:style>
  <w:style w:type="paragraph" w:customStyle="1" w:styleId="AKVAufzhlBuchstabeGross2">
    <w:name w:val="_AK V AufzählBuchstabeGross2"/>
    <w:basedOn w:val="AKVAufzhlBuchstabeGross"/>
    <w:qFormat/>
    <w:rsid w:val="00382361"/>
    <w:pPr>
      <w:numPr>
        <w:ilvl w:val="1"/>
      </w:numPr>
      <w:tabs>
        <w:tab w:val="clear" w:pos="426"/>
      </w:tabs>
      <w:ind w:left="709" w:hanging="283"/>
    </w:pPr>
  </w:style>
  <w:style w:type="paragraph" w:customStyle="1" w:styleId="AKVAufzhlBuchstabeGross3">
    <w:name w:val="_AK V AufzählBuchstabeGross3"/>
    <w:basedOn w:val="AKVAufzhlBuchstabeGross"/>
    <w:qFormat/>
    <w:rsid w:val="00382361"/>
    <w:pPr>
      <w:numPr>
        <w:ilvl w:val="2"/>
      </w:numPr>
      <w:tabs>
        <w:tab w:val="clear" w:pos="426"/>
      </w:tabs>
      <w:ind w:left="993" w:hanging="284"/>
    </w:pPr>
  </w:style>
  <w:style w:type="character" w:styleId="Platzhaltertext">
    <w:name w:val="Placeholder Text"/>
    <w:basedOn w:val="Absatz-Standardschriftart"/>
    <w:uiPriority w:val="99"/>
    <w:semiHidden/>
    <w:rsid w:val="00382361"/>
    <w:rPr>
      <w:color w:val="808080"/>
    </w:rPr>
  </w:style>
  <w:style w:type="paragraph" w:customStyle="1" w:styleId="Default">
    <w:name w:val="Default"/>
    <w:rsid w:val="00382361"/>
    <w:pPr>
      <w:autoSpaceDE w:val="0"/>
      <w:autoSpaceDN w:val="0"/>
      <w:adjustRightInd w:val="0"/>
      <w:spacing w:after="0" w:line="240" w:lineRule="auto"/>
    </w:pPr>
    <w:rPr>
      <w:rFonts w:ascii="TheSans Swisscom Light" w:hAnsi="TheSans Swisscom Light" w:cs="TheSans Swisscom Light"/>
      <w:color w:val="000000"/>
      <w:sz w:val="24"/>
      <w:szCs w:val="24"/>
    </w:rPr>
  </w:style>
  <w:style w:type="character" w:styleId="NichtaufgelsteErwhnung">
    <w:name w:val="Unresolved Mention"/>
    <w:basedOn w:val="Absatz-Standardschriftart"/>
    <w:uiPriority w:val="99"/>
    <w:semiHidden/>
    <w:unhideWhenUsed/>
    <w:rsid w:val="00382361"/>
    <w:rPr>
      <w:color w:val="605E5C"/>
      <w:shd w:val="clear" w:color="auto" w:fill="E1DFDD"/>
    </w:rPr>
  </w:style>
  <w:style w:type="character" w:customStyle="1" w:styleId="A1">
    <w:name w:val="A1"/>
    <w:uiPriority w:val="99"/>
    <w:rsid w:val="00382361"/>
    <w:rPr>
      <w:rFonts w:cs="Univers 4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2038">
      <w:bodyDiv w:val="1"/>
      <w:marLeft w:val="0"/>
      <w:marRight w:val="0"/>
      <w:marTop w:val="0"/>
      <w:marBottom w:val="0"/>
      <w:divBdr>
        <w:top w:val="none" w:sz="0" w:space="0" w:color="auto"/>
        <w:left w:val="none" w:sz="0" w:space="0" w:color="auto"/>
        <w:bottom w:val="none" w:sz="0" w:space="0" w:color="auto"/>
        <w:right w:val="none" w:sz="0" w:space="0" w:color="auto"/>
      </w:divBdr>
    </w:div>
    <w:div w:id="315186167">
      <w:bodyDiv w:val="1"/>
      <w:marLeft w:val="0"/>
      <w:marRight w:val="0"/>
      <w:marTop w:val="0"/>
      <w:marBottom w:val="0"/>
      <w:divBdr>
        <w:top w:val="none" w:sz="0" w:space="0" w:color="auto"/>
        <w:left w:val="none" w:sz="0" w:space="0" w:color="auto"/>
        <w:bottom w:val="none" w:sz="0" w:space="0" w:color="auto"/>
        <w:right w:val="none" w:sz="0" w:space="0" w:color="auto"/>
      </w:divBdr>
    </w:div>
    <w:div w:id="319231079">
      <w:bodyDiv w:val="1"/>
      <w:marLeft w:val="0"/>
      <w:marRight w:val="0"/>
      <w:marTop w:val="0"/>
      <w:marBottom w:val="0"/>
      <w:divBdr>
        <w:top w:val="none" w:sz="0" w:space="0" w:color="auto"/>
        <w:left w:val="none" w:sz="0" w:space="0" w:color="auto"/>
        <w:bottom w:val="none" w:sz="0" w:space="0" w:color="auto"/>
        <w:right w:val="none" w:sz="0" w:space="0" w:color="auto"/>
      </w:divBdr>
    </w:div>
    <w:div w:id="348338124">
      <w:bodyDiv w:val="1"/>
      <w:marLeft w:val="0"/>
      <w:marRight w:val="0"/>
      <w:marTop w:val="0"/>
      <w:marBottom w:val="0"/>
      <w:divBdr>
        <w:top w:val="none" w:sz="0" w:space="0" w:color="auto"/>
        <w:left w:val="none" w:sz="0" w:space="0" w:color="auto"/>
        <w:bottom w:val="none" w:sz="0" w:space="0" w:color="auto"/>
        <w:right w:val="none" w:sz="0" w:space="0" w:color="auto"/>
      </w:divBdr>
    </w:div>
    <w:div w:id="437331755">
      <w:bodyDiv w:val="1"/>
      <w:marLeft w:val="0"/>
      <w:marRight w:val="0"/>
      <w:marTop w:val="0"/>
      <w:marBottom w:val="0"/>
      <w:divBdr>
        <w:top w:val="none" w:sz="0" w:space="0" w:color="auto"/>
        <w:left w:val="none" w:sz="0" w:space="0" w:color="auto"/>
        <w:bottom w:val="none" w:sz="0" w:space="0" w:color="auto"/>
        <w:right w:val="none" w:sz="0" w:space="0" w:color="auto"/>
      </w:divBdr>
    </w:div>
    <w:div w:id="446505827">
      <w:bodyDiv w:val="1"/>
      <w:marLeft w:val="0"/>
      <w:marRight w:val="0"/>
      <w:marTop w:val="0"/>
      <w:marBottom w:val="0"/>
      <w:divBdr>
        <w:top w:val="none" w:sz="0" w:space="0" w:color="auto"/>
        <w:left w:val="none" w:sz="0" w:space="0" w:color="auto"/>
        <w:bottom w:val="none" w:sz="0" w:space="0" w:color="auto"/>
        <w:right w:val="none" w:sz="0" w:space="0" w:color="auto"/>
      </w:divBdr>
    </w:div>
    <w:div w:id="601300177">
      <w:bodyDiv w:val="1"/>
      <w:marLeft w:val="0"/>
      <w:marRight w:val="0"/>
      <w:marTop w:val="0"/>
      <w:marBottom w:val="0"/>
      <w:divBdr>
        <w:top w:val="none" w:sz="0" w:space="0" w:color="auto"/>
        <w:left w:val="none" w:sz="0" w:space="0" w:color="auto"/>
        <w:bottom w:val="none" w:sz="0" w:space="0" w:color="auto"/>
        <w:right w:val="none" w:sz="0" w:space="0" w:color="auto"/>
      </w:divBdr>
    </w:div>
    <w:div w:id="718209612">
      <w:bodyDiv w:val="1"/>
      <w:marLeft w:val="0"/>
      <w:marRight w:val="0"/>
      <w:marTop w:val="0"/>
      <w:marBottom w:val="0"/>
      <w:divBdr>
        <w:top w:val="none" w:sz="0" w:space="0" w:color="auto"/>
        <w:left w:val="none" w:sz="0" w:space="0" w:color="auto"/>
        <w:bottom w:val="none" w:sz="0" w:space="0" w:color="auto"/>
        <w:right w:val="none" w:sz="0" w:space="0" w:color="auto"/>
      </w:divBdr>
    </w:div>
    <w:div w:id="814175515">
      <w:bodyDiv w:val="1"/>
      <w:marLeft w:val="0"/>
      <w:marRight w:val="0"/>
      <w:marTop w:val="0"/>
      <w:marBottom w:val="0"/>
      <w:divBdr>
        <w:top w:val="none" w:sz="0" w:space="0" w:color="auto"/>
        <w:left w:val="none" w:sz="0" w:space="0" w:color="auto"/>
        <w:bottom w:val="none" w:sz="0" w:space="0" w:color="auto"/>
        <w:right w:val="none" w:sz="0" w:space="0" w:color="auto"/>
      </w:divBdr>
      <w:divsChild>
        <w:div w:id="368604114">
          <w:marLeft w:val="0"/>
          <w:marRight w:val="0"/>
          <w:marTop w:val="300"/>
          <w:marBottom w:val="0"/>
          <w:divBdr>
            <w:top w:val="none" w:sz="0" w:space="0" w:color="auto"/>
            <w:left w:val="none" w:sz="0" w:space="0" w:color="auto"/>
            <w:bottom w:val="none" w:sz="0" w:space="0" w:color="auto"/>
            <w:right w:val="none" w:sz="0" w:space="0" w:color="auto"/>
          </w:divBdr>
        </w:div>
        <w:div w:id="1500274760">
          <w:marLeft w:val="0"/>
          <w:marRight w:val="0"/>
          <w:marTop w:val="120"/>
          <w:marBottom w:val="0"/>
          <w:divBdr>
            <w:top w:val="none" w:sz="0" w:space="0" w:color="auto"/>
            <w:left w:val="none" w:sz="0" w:space="0" w:color="auto"/>
            <w:bottom w:val="none" w:sz="0" w:space="0" w:color="auto"/>
            <w:right w:val="none" w:sz="0" w:space="0" w:color="auto"/>
          </w:divBdr>
        </w:div>
        <w:div w:id="1593854175">
          <w:marLeft w:val="0"/>
          <w:marRight w:val="0"/>
          <w:marTop w:val="120"/>
          <w:marBottom w:val="0"/>
          <w:divBdr>
            <w:top w:val="none" w:sz="0" w:space="0" w:color="auto"/>
            <w:left w:val="none" w:sz="0" w:space="0" w:color="auto"/>
            <w:bottom w:val="none" w:sz="0" w:space="0" w:color="auto"/>
            <w:right w:val="none" w:sz="0" w:space="0" w:color="auto"/>
          </w:divBdr>
        </w:div>
      </w:divsChild>
    </w:div>
    <w:div w:id="844326844">
      <w:bodyDiv w:val="1"/>
      <w:marLeft w:val="0"/>
      <w:marRight w:val="0"/>
      <w:marTop w:val="0"/>
      <w:marBottom w:val="0"/>
      <w:divBdr>
        <w:top w:val="none" w:sz="0" w:space="0" w:color="auto"/>
        <w:left w:val="none" w:sz="0" w:space="0" w:color="auto"/>
        <w:bottom w:val="none" w:sz="0" w:space="0" w:color="auto"/>
        <w:right w:val="none" w:sz="0" w:space="0" w:color="auto"/>
      </w:divBdr>
    </w:div>
    <w:div w:id="959651584">
      <w:bodyDiv w:val="1"/>
      <w:marLeft w:val="0"/>
      <w:marRight w:val="0"/>
      <w:marTop w:val="0"/>
      <w:marBottom w:val="0"/>
      <w:divBdr>
        <w:top w:val="none" w:sz="0" w:space="0" w:color="auto"/>
        <w:left w:val="none" w:sz="0" w:space="0" w:color="auto"/>
        <w:bottom w:val="none" w:sz="0" w:space="0" w:color="auto"/>
        <w:right w:val="none" w:sz="0" w:space="0" w:color="auto"/>
      </w:divBdr>
    </w:div>
    <w:div w:id="979194049">
      <w:bodyDiv w:val="1"/>
      <w:marLeft w:val="0"/>
      <w:marRight w:val="0"/>
      <w:marTop w:val="0"/>
      <w:marBottom w:val="0"/>
      <w:divBdr>
        <w:top w:val="none" w:sz="0" w:space="0" w:color="auto"/>
        <w:left w:val="none" w:sz="0" w:space="0" w:color="auto"/>
        <w:bottom w:val="none" w:sz="0" w:space="0" w:color="auto"/>
        <w:right w:val="none" w:sz="0" w:space="0" w:color="auto"/>
      </w:divBdr>
    </w:div>
    <w:div w:id="1094017737">
      <w:bodyDiv w:val="1"/>
      <w:marLeft w:val="0"/>
      <w:marRight w:val="0"/>
      <w:marTop w:val="0"/>
      <w:marBottom w:val="0"/>
      <w:divBdr>
        <w:top w:val="none" w:sz="0" w:space="0" w:color="auto"/>
        <w:left w:val="none" w:sz="0" w:space="0" w:color="auto"/>
        <w:bottom w:val="none" w:sz="0" w:space="0" w:color="auto"/>
        <w:right w:val="none" w:sz="0" w:space="0" w:color="auto"/>
      </w:divBdr>
    </w:div>
    <w:div w:id="1181049865">
      <w:bodyDiv w:val="1"/>
      <w:marLeft w:val="0"/>
      <w:marRight w:val="0"/>
      <w:marTop w:val="0"/>
      <w:marBottom w:val="0"/>
      <w:divBdr>
        <w:top w:val="none" w:sz="0" w:space="0" w:color="auto"/>
        <w:left w:val="none" w:sz="0" w:space="0" w:color="auto"/>
        <w:bottom w:val="none" w:sz="0" w:space="0" w:color="auto"/>
        <w:right w:val="none" w:sz="0" w:space="0" w:color="auto"/>
      </w:divBdr>
    </w:div>
    <w:div w:id="1205101734">
      <w:bodyDiv w:val="1"/>
      <w:marLeft w:val="0"/>
      <w:marRight w:val="0"/>
      <w:marTop w:val="0"/>
      <w:marBottom w:val="0"/>
      <w:divBdr>
        <w:top w:val="none" w:sz="0" w:space="0" w:color="auto"/>
        <w:left w:val="none" w:sz="0" w:space="0" w:color="auto"/>
        <w:bottom w:val="none" w:sz="0" w:space="0" w:color="auto"/>
        <w:right w:val="none" w:sz="0" w:space="0" w:color="auto"/>
      </w:divBdr>
    </w:div>
    <w:div w:id="1262225679">
      <w:bodyDiv w:val="1"/>
      <w:marLeft w:val="0"/>
      <w:marRight w:val="0"/>
      <w:marTop w:val="0"/>
      <w:marBottom w:val="0"/>
      <w:divBdr>
        <w:top w:val="none" w:sz="0" w:space="0" w:color="auto"/>
        <w:left w:val="none" w:sz="0" w:space="0" w:color="auto"/>
        <w:bottom w:val="none" w:sz="0" w:space="0" w:color="auto"/>
        <w:right w:val="none" w:sz="0" w:space="0" w:color="auto"/>
      </w:divBdr>
    </w:div>
    <w:div w:id="1419400732">
      <w:bodyDiv w:val="1"/>
      <w:marLeft w:val="0"/>
      <w:marRight w:val="0"/>
      <w:marTop w:val="0"/>
      <w:marBottom w:val="0"/>
      <w:divBdr>
        <w:top w:val="none" w:sz="0" w:space="0" w:color="auto"/>
        <w:left w:val="none" w:sz="0" w:space="0" w:color="auto"/>
        <w:bottom w:val="none" w:sz="0" w:space="0" w:color="auto"/>
        <w:right w:val="none" w:sz="0" w:space="0" w:color="auto"/>
      </w:divBdr>
    </w:div>
    <w:div w:id="1569416599">
      <w:bodyDiv w:val="1"/>
      <w:marLeft w:val="0"/>
      <w:marRight w:val="0"/>
      <w:marTop w:val="0"/>
      <w:marBottom w:val="0"/>
      <w:divBdr>
        <w:top w:val="none" w:sz="0" w:space="0" w:color="auto"/>
        <w:left w:val="none" w:sz="0" w:space="0" w:color="auto"/>
        <w:bottom w:val="none" w:sz="0" w:space="0" w:color="auto"/>
        <w:right w:val="none" w:sz="0" w:space="0" w:color="auto"/>
      </w:divBdr>
    </w:div>
    <w:div w:id="1587349194">
      <w:bodyDiv w:val="1"/>
      <w:marLeft w:val="0"/>
      <w:marRight w:val="0"/>
      <w:marTop w:val="0"/>
      <w:marBottom w:val="0"/>
      <w:divBdr>
        <w:top w:val="none" w:sz="0" w:space="0" w:color="auto"/>
        <w:left w:val="none" w:sz="0" w:space="0" w:color="auto"/>
        <w:bottom w:val="none" w:sz="0" w:space="0" w:color="auto"/>
        <w:right w:val="none" w:sz="0" w:space="0" w:color="auto"/>
      </w:divBdr>
    </w:div>
    <w:div w:id="1717779396">
      <w:bodyDiv w:val="1"/>
      <w:marLeft w:val="0"/>
      <w:marRight w:val="0"/>
      <w:marTop w:val="0"/>
      <w:marBottom w:val="0"/>
      <w:divBdr>
        <w:top w:val="none" w:sz="0" w:space="0" w:color="auto"/>
        <w:left w:val="none" w:sz="0" w:space="0" w:color="auto"/>
        <w:bottom w:val="none" w:sz="0" w:space="0" w:color="auto"/>
        <w:right w:val="none" w:sz="0" w:space="0" w:color="auto"/>
      </w:divBdr>
    </w:div>
    <w:div w:id="1733894415">
      <w:bodyDiv w:val="1"/>
      <w:marLeft w:val="0"/>
      <w:marRight w:val="0"/>
      <w:marTop w:val="0"/>
      <w:marBottom w:val="0"/>
      <w:divBdr>
        <w:top w:val="none" w:sz="0" w:space="0" w:color="auto"/>
        <w:left w:val="none" w:sz="0" w:space="0" w:color="auto"/>
        <w:bottom w:val="none" w:sz="0" w:space="0" w:color="auto"/>
        <w:right w:val="none" w:sz="0" w:space="0" w:color="auto"/>
      </w:divBdr>
      <w:divsChild>
        <w:div w:id="1424572410">
          <w:marLeft w:val="0"/>
          <w:marRight w:val="0"/>
          <w:marTop w:val="0"/>
          <w:marBottom w:val="0"/>
          <w:divBdr>
            <w:top w:val="none" w:sz="0" w:space="0" w:color="auto"/>
            <w:left w:val="none" w:sz="0" w:space="0" w:color="auto"/>
            <w:bottom w:val="none" w:sz="0" w:space="0" w:color="auto"/>
            <w:right w:val="none" w:sz="0" w:space="0" w:color="auto"/>
          </w:divBdr>
          <w:divsChild>
            <w:div w:id="1471553056">
              <w:marLeft w:val="0"/>
              <w:marRight w:val="0"/>
              <w:marTop w:val="0"/>
              <w:marBottom w:val="0"/>
              <w:divBdr>
                <w:top w:val="none" w:sz="0" w:space="0" w:color="auto"/>
                <w:left w:val="none" w:sz="0" w:space="0" w:color="auto"/>
                <w:bottom w:val="none" w:sz="0" w:space="0" w:color="auto"/>
                <w:right w:val="none" w:sz="0" w:space="0" w:color="auto"/>
              </w:divBdr>
              <w:divsChild>
                <w:div w:id="522864320">
                  <w:marLeft w:val="600"/>
                  <w:marRight w:val="600"/>
                  <w:marTop w:val="150"/>
                  <w:marBottom w:val="150"/>
                  <w:divBdr>
                    <w:top w:val="none" w:sz="0" w:space="0" w:color="auto"/>
                    <w:left w:val="none" w:sz="0" w:space="0" w:color="auto"/>
                    <w:bottom w:val="none" w:sz="0" w:space="0" w:color="auto"/>
                    <w:right w:val="none" w:sz="0" w:space="0" w:color="auto"/>
                  </w:divBdr>
                  <w:divsChild>
                    <w:div w:id="1518037243">
                      <w:marLeft w:val="0"/>
                      <w:marRight w:val="2"/>
                      <w:marTop w:val="0"/>
                      <w:marBottom w:val="0"/>
                      <w:divBdr>
                        <w:top w:val="none" w:sz="0" w:space="0" w:color="auto"/>
                        <w:left w:val="none" w:sz="0" w:space="0" w:color="auto"/>
                        <w:bottom w:val="none" w:sz="0" w:space="0" w:color="auto"/>
                        <w:right w:val="none" w:sz="0" w:space="0" w:color="auto"/>
                      </w:divBdr>
                      <w:divsChild>
                        <w:div w:id="13556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526131">
      <w:bodyDiv w:val="1"/>
      <w:marLeft w:val="0"/>
      <w:marRight w:val="0"/>
      <w:marTop w:val="0"/>
      <w:marBottom w:val="0"/>
      <w:divBdr>
        <w:top w:val="none" w:sz="0" w:space="0" w:color="auto"/>
        <w:left w:val="none" w:sz="0" w:space="0" w:color="auto"/>
        <w:bottom w:val="none" w:sz="0" w:space="0" w:color="auto"/>
        <w:right w:val="none" w:sz="0" w:space="0" w:color="auto"/>
      </w:divBdr>
    </w:div>
    <w:div w:id="1890993597">
      <w:bodyDiv w:val="1"/>
      <w:marLeft w:val="0"/>
      <w:marRight w:val="0"/>
      <w:marTop w:val="0"/>
      <w:marBottom w:val="0"/>
      <w:divBdr>
        <w:top w:val="none" w:sz="0" w:space="0" w:color="auto"/>
        <w:left w:val="none" w:sz="0" w:space="0" w:color="auto"/>
        <w:bottom w:val="none" w:sz="0" w:space="0" w:color="auto"/>
        <w:right w:val="none" w:sz="0" w:space="0" w:color="auto"/>
      </w:divBdr>
    </w:div>
    <w:div w:id="1962220942">
      <w:bodyDiv w:val="1"/>
      <w:marLeft w:val="0"/>
      <w:marRight w:val="0"/>
      <w:marTop w:val="0"/>
      <w:marBottom w:val="0"/>
      <w:divBdr>
        <w:top w:val="none" w:sz="0" w:space="0" w:color="auto"/>
        <w:left w:val="none" w:sz="0" w:space="0" w:color="auto"/>
        <w:bottom w:val="none" w:sz="0" w:space="0" w:color="auto"/>
        <w:right w:val="none" w:sz="0" w:space="0" w:color="auto"/>
      </w:divBdr>
      <w:divsChild>
        <w:div w:id="2068911336">
          <w:marLeft w:val="0"/>
          <w:marRight w:val="0"/>
          <w:marTop w:val="300"/>
          <w:marBottom w:val="0"/>
          <w:divBdr>
            <w:top w:val="none" w:sz="0" w:space="0" w:color="auto"/>
            <w:left w:val="none" w:sz="0" w:space="0" w:color="auto"/>
            <w:bottom w:val="none" w:sz="0" w:space="0" w:color="auto"/>
            <w:right w:val="none" w:sz="0" w:space="0" w:color="auto"/>
          </w:divBdr>
        </w:div>
        <w:div w:id="168100806">
          <w:marLeft w:val="0"/>
          <w:marRight w:val="0"/>
          <w:marTop w:val="120"/>
          <w:marBottom w:val="0"/>
          <w:divBdr>
            <w:top w:val="none" w:sz="0" w:space="0" w:color="auto"/>
            <w:left w:val="none" w:sz="0" w:space="0" w:color="auto"/>
            <w:bottom w:val="none" w:sz="0" w:space="0" w:color="auto"/>
            <w:right w:val="none" w:sz="0" w:space="0" w:color="auto"/>
          </w:divBdr>
        </w:div>
        <w:div w:id="1256092443">
          <w:marLeft w:val="0"/>
          <w:marRight w:val="0"/>
          <w:marTop w:val="120"/>
          <w:marBottom w:val="0"/>
          <w:divBdr>
            <w:top w:val="none" w:sz="0" w:space="0" w:color="auto"/>
            <w:left w:val="none" w:sz="0" w:space="0" w:color="auto"/>
            <w:bottom w:val="none" w:sz="0" w:space="0" w:color="auto"/>
            <w:right w:val="none" w:sz="0" w:space="0" w:color="auto"/>
          </w:divBdr>
        </w:div>
      </w:divsChild>
    </w:div>
    <w:div w:id="2001079585">
      <w:bodyDiv w:val="1"/>
      <w:marLeft w:val="0"/>
      <w:marRight w:val="0"/>
      <w:marTop w:val="0"/>
      <w:marBottom w:val="0"/>
      <w:divBdr>
        <w:top w:val="none" w:sz="0" w:space="0" w:color="auto"/>
        <w:left w:val="none" w:sz="0" w:space="0" w:color="auto"/>
        <w:bottom w:val="none" w:sz="0" w:space="0" w:color="auto"/>
        <w:right w:val="none" w:sz="0" w:space="0" w:color="auto"/>
      </w:divBdr>
    </w:div>
    <w:div w:id="2117484551">
      <w:bodyDiv w:val="1"/>
      <w:marLeft w:val="0"/>
      <w:marRight w:val="0"/>
      <w:marTop w:val="0"/>
      <w:marBottom w:val="0"/>
      <w:divBdr>
        <w:top w:val="none" w:sz="0" w:space="0" w:color="auto"/>
        <w:left w:val="none" w:sz="0" w:space="0" w:color="auto"/>
        <w:bottom w:val="none" w:sz="0" w:space="0" w:color="auto"/>
        <w:right w:val="none" w:sz="0" w:space="0" w:color="auto"/>
      </w:divBdr>
      <w:divsChild>
        <w:div w:id="6833482">
          <w:marLeft w:val="547"/>
          <w:marRight w:val="0"/>
          <w:marTop w:val="106"/>
          <w:marBottom w:val="0"/>
          <w:divBdr>
            <w:top w:val="none" w:sz="0" w:space="0" w:color="auto"/>
            <w:left w:val="none" w:sz="0" w:space="0" w:color="auto"/>
            <w:bottom w:val="none" w:sz="0" w:space="0" w:color="auto"/>
            <w:right w:val="none" w:sz="0" w:space="0" w:color="auto"/>
          </w:divBdr>
        </w:div>
        <w:div w:id="97600677">
          <w:marLeft w:val="547"/>
          <w:marRight w:val="0"/>
          <w:marTop w:val="106"/>
          <w:marBottom w:val="0"/>
          <w:divBdr>
            <w:top w:val="none" w:sz="0" w:space="0" w:color="auto"/>
            <w:left w:val="none" w:sz="0" w:space="0" w:color="auto"/>
            <w:bottom w:val="none" w:sz="0" w:space="0" w:color="auto"/>
            <w:right w:val="none" w:sz="0" w:space="0" w:color="auto"/>
          </w:divBdr>
        </w:div>
        <w:div w:id="550270104">
          <w:marLeft w:val="547"/>
          <w:marRight w:val="0"/>
          <w:marTop w:val="106"/>
          <w:marBottom w:val="0"/>
          <w:divBdr>
            <w:top w:val="none" w:sz="0" w:space="0" w:color="auto"/>
            <w:left w:val="none" w:sz="0" w:space="0" w:color="auto"/>
            <w:bottom w:val="none" w:sz="0" w:space="0" w:color="auto"/>
            <w:right w:val="none" w:sz="0" w:space="0" w:color="auto"/>
          </w:divBdr>
        </w:div>
        <w:div w:id="980698390">
          <w:marLeft w:val="547"/>
          <w:marRight w:val="0"/>
          <w:marTop w:val="106"/>
          <w:marBottom w:val="0"/>
          <w:divBdr>
            <w:top w:val="none" w:sz="0" w:space="0" w:color="auto"/>
            <w:left w:val="none" w:sz="0" w:space="0" w:color="auto"/>
            <w:bottom w:val="none" w:sz="0" w:space="0" w:color="auto"/>
            <w:right w:val="none" w:sz="0" w:space="0" w:color="auto"/>
          </w:divBdr>
        </w:div>
        <w:div w:id="1318076944">
          <w:marLeft w:val="547"/>
          <w:marRight w:val="0"/>
          <w:marTop w:val="106"/>
          <w:marBottom w:val="0"/>
          <w:divBdr>
            <w:top w:val="none" w:sz="0" w:space="0" w:color="auto"/>
            <w:left w:val="none" w:sz="0" w:space="0" w:color="auto"/>
            <w:bottom w:val="none" w:sz="0" w:space="0" w:color="auto"/>
            <w:right w:val="none" w:sz="0" w:space="0" w:color="auto"/>
          </w:divBdr>
        </w:div>
        <w:div w:id="1648171827">
          <w:marLeft w:val="547"/>
          <w:marRight w:val="0"/>
          <w:marTop w:val="106"/>
          <w:marBottom w:val="0"/>
          <w:divBdr>
            <w:top w:val="none" w:sz="0" w:space="0" w:color="auto"/>
            <w:left w:val="none" w:sz="0" w:space="0" w:color="auto"/>
            <w:bottom w:val="none" w:sz="0" w:space="0" w:color="auto"/>
            <w:right w:val="none" w:sz="0" w:space="0" w:color="auto"/>
          </w:divBdr>
        </w:div>
        <w:div w:id="200855493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vsdx"/><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lkw.li/hilfe-und-service/downloads.html" TargetMode="External"/><Relationship Id="rId34" Type="http://schemas.openxmlformats.org/officeDocument/2006/relationships/oleObject" Target="embeddings/Microsoft_Visio_2003-2010_Drawing3.vsd"/><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oleObject" Target="embeddings/Microsoft_Visio_2003-2010_Drawing2.vsd"/><Relationship Id="rId38" Type="http://schemas.openxmlformats.org/officeDocument/2006/relationships/oleObject" Target="embeddings/Microsoft_Visio_2003-2010_Drawing6.vsd"/><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package" Target="embeddings/Microsoft_Visio_Drawing1.vsdx"/><Relationship Id="rId29" Type="http://schemas.openxmlformats.org/officeDocument/2006/relationships/image" Target="media/image11.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Word_Document.docx"/><Relationship Id="rId32" Type="http://schemas.openxmlformats.org/officeDocument/2006/relationships/oleObject" Target="embeddings/Microsoft_Visio_2003-2010_Drawing1.vsd"/><Relationship Id="rId37" Type="http://schemas.openxmlformats.org/officeDocument/2006/relationships/image" Target="media/image13.emf"/><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oleObject" Target="embeddings/Microsoft_Visio_2003-2010_Drawing5.vsd"/><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oleObject" Target="embeddings/Microsoft_Visio_2003-2010_Drawing.vsd"/><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KOM-Auftrag@lkw.li" TargetMode="External"/><Relationship Id="rId22" Type="http://schemas.openxmlformats.org/officeDocument/2006/relationships/hyperlink" Target="mailto:kom-auftrag@lkw.li"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oleObject" Target="embeddings/Microsoft_Visio_2003-2010_Drawing4.vsd"/><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lv.li/files/ak/technisches-glossar-ak.pdf" TargetMode="External"/><Relationship Id="rId2" Type="http://schemas.openxmlformats.org/officeDocument/2006/relationships/hyperlink" Target="https://www.gesetze.li/konso/2007067000" TargetMode="External"/><Relationship Id="rId1" Type="http://schemas.openxmlformats.org/officeDocument/2006/relationships/hyperlink" Target="https://www.gesetze.li/konso/2006.91" TargetMode="External"/><Relationship Id="rId4" Type="http://schemas.openxmlformats.org/officeDocument/2006/relationships/hyperlink" Target="https://www.lkw.li/hilfe-und-service/download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Vorlagen\VO%20AK%20Bericht-Konsultation%20etc%20MOAT%20v1%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7F033-D60A-4615-AE2A-741B6B9A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 AK Bericht-Konsultation etc MOAT v1 18.dotx</Template>
  <TotalTime>0</TotalTime>
  <Pages>3</Pages>
  <Words>4864</Words>
  <Characters>30647</Characters>
  <Application>Microsoft Office Word</Application>
  <DocSecurity>0</DocSecurity>
  <Lines>255</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LLV</Company>
  <LinksUpToDate>false</LinksUpToDate>
  <CharactersWithSpaces>35441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Giorgetta Silvio</cp:lastModifiedBy>
  <cp:revision>8</cp:revision>
  <cp:lastPrinted>2023-07-11T08:52:00Z</cp:lastPrinted>
  <dcterms:created xsi:type="dcterms:W3CDTF">2023-07-11T08:49:00Z</dcterms:created>
  <dcterms:modified xsi:type="dcterms:W3CDTF">2023-07-18T10:22:00Z</dcterms:modified>
</cp:coreProperties>
</file>